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1233D" w14:textId="27C65FFA" w:rsidR="00964725" w:rsidRPr="00A525EC" w:rsidRDefault="0035190D" w:rsidP="00964725">
      <w:pPr>
        <w:rPr>
          <w:sz w:val="14"/>
          <w:szCs w:val="14"/>
        </w:rPr>
      </w:pPr>
      <w:r>
        <w:rPr>
          <w:noProof/>
          <w:lang w:val="es-ES"/>
        </w:rPr>
        <mc:AlternateContent>
          <mc:Choice Requires="wps">
            <w:drawing>
              <wp:anchor distT="0" distB="0" distL="114300" distR="114300" simplePos="0" relativeHeight="251658240" behindDoc="0" locked="0" layoutInCell="1" allowOverlap="1" wp14:anchorId="1AACA86D" wp14:editId="644AE1D4">
                <wp:simplePos x="0" y="0"/>
                <wp:positionH relativeFrom="column">
                  <wp:posOffset>640715</wp:posOffset>
                </wp:positionH>
                <wp:positionV relativeFrom="paragraph">
                  <wp:posOffset>-116205</wp:posOffset>
                </wp:positionV>
                <wp:extent cx="2395220" cy="1108075"/>
                <wp:effectExtent l="0" t="0" r="0" b="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220" cy="1108075"/>
                        </a:xfrm>
                        <a:prstGeom prst="rect">
                          <a:avLst/>
                        </a:prstGeom>
                        <a:noFill/>
                        <a:ln>
                          <a:noFill/>
                        </a:ln>
                        <a:effectLst/>
                      </wps:spPr>
                      <wps:txbx>
                        <w:txbxContent>
                          <w:p w14:paraId="30AF4AD2" w14:textId="77777777" w:rsidR="002C2024" w:rsidRPr="007E037B" w:rsidRDefault="002C2024" w:rsidP="00EC3E4D">
                            <w:pPr>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4FD62A9D" w14:textId="77777777" w:rsidR="002C2024" w:rsidRPr="00DF3F5E" w:rsidRDefault="002C2024">
                            <w:pPr>
                              <w:rPr>
                                <w:rFonts w:ascii="Helvetica" w:eastAsia="Helvetica" w:hAnsi="Helvetica" w:cs="Helvetica"/>
                                <w:sz w:val="18"/>
                              </w:rPr>
                            </w:pPr>
                            <w:r w:rsidRPr="007E037B">
                              <w:rPr>
                                <w:rFonts w:ascii="Calibri" w:hAnsi="Calibri"/>
                                <w:sz w:val="18"/>
                              </w:rPr>
                              <w:t>Dep</w:t>
                            </w:r>
                            <w:r>
                              <w:rPr>
                                <w:rFonts w:ascii="Calibri" w:hAnsi="Calibri"/>
                                <w:sz w:val="18"/>
                              </w:rPr>
                              <w:t xml:space="preserve">artamento de Lengua y Literatura </w:t>
                            </w:r>
                          </w:p>
                          <w:p w14:paraId="662D9815" w14:textId="77777777" w:rsidR="002C2024" w:rsidRDefault="002C2024">
                            <w:pPr>
                              <w:rPr>
                                <w:rFonts w:ascii="Calibri" w:eastAsia="Helvetica" w:hAnsi="Calibri" w:cs="Helvetica"/>
                                <w:sz w:val="18"/>
                              </w:rPr>
                            </w:pPr>
                            <w:r>
                              <w:rPr>
                                <w:rFonts w:ascii="Calibri" w:eastAsia="Helvetica" w:hAnsi="Calibri" w:cs="Helvetica"/>
                                <w:sz w:val="18"/>
                              </w:rPr>
                              <w:t xml:space="preserve">Programa de integración </w:t>
                            </w:r>
                          </w:p>
                          <w:p w14:paraId="7E304FAB" w14:textId="77777777" w:rsidR="002C2024" w:rsidRDefault="002C2024">
                            <w:pPr>
                              <w:rPr>
                                <w:rFonts w:ascii="Calibri" w:eastAsia="Helvetica" w:hAnsi="Calibri" w:cs="Helvetica"/>
                                <w:sz w:val="18"/>
                              </w:rPr>
                            </w:pPr>
                            <w:r>
                              <w:rPr>
                                <w:rFonts w:ascii="Calibri" w:eastAsia="Helvetica" w:hAnsi="Calibri" w:cs="Helvetica"/>
                                <w:sz w:val="18"/>
                              </w:rPr>
                              <w:t xml:space="preserve"> Jocelyn Llanos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CA86D" id="_x0000_t202" coordsize="21600,21600" o:spt="202" path="m,l,21600r21600,l21600,xe">
                <v:stroke joinstyle="miter"/>
                <v:path gradientshapeok="t" o:connecttype="rect"/>
              </v:shapetype>
              <v:shape id="Text Box 6" o:spid="_x0000_s1026" type="#_x0000_t202" style="position:absolute;margin-left:50.45pt;margin-top:-9.15pt;width:188.6pt;height:8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i1NAIAAHEEAAAOAAAAZHJzL2Uyb0RvYy54bWysVEtv2zAMvg/YfxB0X2xnSR9GnCJrkWFA&#10;0BZIip4VWYqNWaImKbG7Xz9Kdh7rdhp2kSnyE18f6dldpxpyENbVoAuajVJKhOZQ1npX0JfN8tMN&#10;Jc4zXbIGtCjom3D0bv7xw6w1uRhDBU0pLEEn2uWtKWjlvcmTxPFKKOZGYIRGowSrmMer3SWlZS16&#10;V00yTtOrpAVbGgtcOIfah95I59G/lIL7Jymd8KQpKObm42njuQ1nMp+xfGeZqWo+pMH+IQvFao1B&#10;T64emGdkb+s/XKmaW3Ag/YiDSkDKmotYA1aTpe+qWVfMiFgLNseZU5vc/3PLHw/PltRlQSfYHs0U&#10;crQRnSdfoCNXoT2tcTmi1gZxvkM10hxLdWYF/LtDSHKB6R84RId2dNKq8MVCCT7EEG+nrocoHJXj&#10;z7fT8RhNHG1Zlt6k19MQODk/N9b5rwIUCUJBLdIaU2CHlfM99AgJ0TQs66ZBPcsb/ZsCffYaEWdj&#10;eB3S7zMOku+2Hb4N4hbKNyzbQj83zvBljRmsmPPPzOKgYNY4/P4JD9lAW1AYJEoqsD//pg945A+t&#10;lLQ4eAV1P/bMCkqabxqZvc0mgQofL5PpdeiMvbRsLy16r+4BZzvDNTM8igHvm6MoLahX3JFFiIom&#10;pjnGLqg/ive+XwfcMS4WiwjC2TTMr/Ta8CPbob+b7pVZM5Dgkb9HOI4oy99x0WP75i/2HmQdiTp3&#10;dRgbnOtI9bCDYXEu7xF1/lPMfwEAAP//AwBQSwMEFAAGAAgAAAAhABys/lzfAAAACwEAAA8AAABk&#10;cnMvZG93bnJldi54bWxMj8tuwjAQRfeV+AdrkLoDOxRoSOOgqlW3VNCH1J2JhyRqPI5iQ9K/77Bq&#10;l1f36M6ZfDu6VlywD40nDclcgUAqvW2o0vD+9jJLQYRoyJrWE2r4wQDbYnKTm8z6gfZ4OcRK8AiF&#10;zGioY+wyKUNZozNh7jsk7k6+dyZy7CtpezPwuGvlQqm1dKYhvlCbDp9qLL8PZ6fhY3f6+lyq1+rZ&#10;rbrBj0qS20itb6fj4wOIiGP8g+Gqz+pQsNPRn8kG0XJWasOohlmS3oFgYnmfJiCOXK3WC5BFLv//&#10;UPwCAAD//wMAUEsBAi0AFAAGAAgAAAAhALaDOJL+AAAA4QEAABMAAAAAAAAAAAAAAAAAAAAAAFtD&#10;b250ZW50X1R5cGVzXS54bWxQSwECLQAUAAYACAAAACEAOP0h/9YAAACUAQAACwAAAAAAAAAAAAAA&#10;AAAvAQAAX3JlbHMvLnJlbHNQSwECLQAUAAYACAAAACEAuIrYtTQCAABxBAAADgAAAAAAAAAAAAAA&#10;AAAuAgAAZHJzL2Uyb0RvYy54bWxQSwECLQAUAAYACAAAACEAHKz+XN8AAAALAQAADwAAAAAAAAAA&#10;AAAAAACOBAAAZHJzL2Rvd25yZXYueG1sUEsFBgAAAAAEAAQA8wAAAJoFAAAAAA==&#10;" filled="f" stroked="f">
                <v:textbox>
                  <w:txbxContent>
                    <w:p w14:paraId="30AF4AD2" w14:textId="77777777" w:rsidR="002C2024" w:rsidRPr="007E037B" w:rsidRDefault="002C2024" w:rsidP="00EC3E4D">
                      <w:pPr>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4FD62A9D" w14:textId="77777777" w:rsidR="002C2024" w:rsidRPr="00DF3F5E" w:rsidRDefault="002C2024">
                      <w:pPr>
                        <w:rPr>
                          <w:rFonts w:ascii="Helvetica" w:eastAsia="Helvetica" w:hAnsi="Helvetica" w:cs="Helvetica"/>
                          <w:sz w:val="18"/>
                        </w:rPr>
                      </w:pPr>
                      <w:r w:rsidRPr="007E037B">
                        <w:rPr>
                          <w:rFonts w:ascii="Calibri" w:hAnsi="Calibri"/>
                          <w:sz w:val="18"/>
                        </w:rPr>
                        <w:t>Dep</w:t>
                      </w:r>
                      <w:r>
                        <w:rPr>
                          <w:rFonts w:ascii="Calibri" w:hAnsi="Calibri"/>
                          <w:sz w:val="18"/>
                        </w:rPr>
                        <w:t xml:space="preserve">artamento de Lengua y Literatura </w:t>
                      </w:r>
                    </w:p>
                    <w:p w14:paraId="662D9815" w14:textId="77777777" w:rsidR="002C2024" w:rsidRDefault="002C2024">
                      <w:pPr>
                        <w:rPr>
                          <w:rFonts w:ascii="Calibri" w:eastAsia="Helvetica" w:hAnsi="Calibri" w:cs="Helvetica"/>
                          <w:sz w:val="18"/>
                        </w:rPr>
                      </w:pPr>
                      <w:r>
                        <w:rPr>
                          <w:rFonts w:ascii="Calibri" w:eastAsia="Helvetica" w:hAnsi="Calibri" w:cs="Helvetica"/>
                          <w:sz w:val="18"/>
                        </w:rPr>
                        <w:t xml:space="preserve">Programa de integración </w:t>
                      </w:r>
                    </w:p>
                    <w:p w14:paraId="7E304FAB" w14:textId="77777777" w:rsidR="002C2024" w:rsidRDefault="002C2024">
                      <w:pPr>
                        <w:rPr>
                          <w:rFonts w:ascii="Calibri" w:eastAsia="Helvetica" w:hAnsi="Calibri" w:cs="Helvetica"/>
                          <w:sz w:val="18"/>
                        </w:rPr>
                      </w:pPr>
                      <w:r>
                        <w:rPr>
                          <w:rFonts w:ascii="Calibri" w:eastAsia="Helvetica" w:hAnsi="Calibri" w:cs="Helvetica"/>
                          <w:sz w:val="18"/>
                        </w:rPr>
                        <w:t xml:space="preserve"> Jocelyn Llanos </w:t>
                      </w:r>
                    </w:p>
                  </w:txbxContent>
                </v:textbox>
              </v:shape>
            </w:pict>
          </mc:Fallback>
        </mc:AlternateContent>
      </w:r>
      <w:r w:rsidR="00947140">
        <w:rPr>
          <w:noProof/>
          <w:lang w:val="es-ES"/>
        </w:rPr>
        <w:drawing>
          <wp:anchor distT="0" distB="0" distL="114300" distR="114300" simplePos="0" relativeHeight="251657216" behindDoc="0" locked="0" layoutInCell="1" allowOverlap="1" wp14:anchorId="6CC62633" wp14:editId="08B4731C">
            <wp:simplePos x="0" y="0"/>
            <wp:positionH relativeFrom="column">
              <wp:posOffset>-11430</wp:posOffset>
            </wp:positionH>
            <wp:positionV relativeFrom="paragraph">
              <wp:posOffset>66675</wp:posOffset>
            </wp:positionV>
            <wp:extent cx="687070" cy="687070"/>
            <wp:effectExtent l="0" t="0" r="0" b="0"/>
            <wp:wrapNone/>
            <wp:docPr id="16" name="Imagen 1"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oroz\Desktop\ph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ln>
                      <a:noFill/>
                    </a:ln>
                  </pic:spPr>
                </pic:pic>
              </a:graphicData>
            </a:graphic>
          </wp:anchor>
        </w:drawing>
      </w:r>
    </w:p>
    <w:p w14:paraId="383198E7" w14:textId="77777777" w:rsidR="00116348" w:rsidRPr="00964725" w:rsidRDefault="00116348" w:rsidP="00964725">
      <w:pPr>
        <w:rPr>
          <w:sz w:val="28"/>
        </w:rPr>
      </w:pPr>
    </w:p>
    <w:p w14:paraId="61C3A32B" w14:textId="77777777" w:rsidR="00964725" w:rsidRPr="00964725" w:rsidRDefault="00964725" w:rsidP="00964725">
      <w:pPr>
        <w:rPr>
          <w:sz w:val="28"/>
        </w:rPr>
      </w:pPr>
    </w:p>
    <w:p w14:paraId="29578CE0" w14:textId="77777777" w:rsidR="00964725" w:rsidRPr="00964725" w:rsidRDefault="00964725" w:rsidP="00964725">
      <w:pPr>
        <w:rPr>
          <w:sz w:val="28"/>
        </w:rPr>
      </w:pPr>
    </w:p>
    <w:p w14:paraId="1EC44891" w14:textId="77777777" w:rsidR="004B5F91" w:rsidRPr="00085FC9" w:rsidRDefault="004B5F91" w:rsidP="00964725">
      <w:pPr>
        <w:jc w:val="center"/>
        <w:rPr>
          <w:rFonts w:ascii="Calibri Light" w:hAnsi="Calibri Light"/>
          <w:b/>
          <w:sz w:val="14"/>
          <w:szCs w:val="14"/>
        </w:rPr>
      </w:pPr>
    </w:p>
    <w:p w14:paraId="6B209852" w14:textId="77777777" w:rsidR="00751AC5" w:rsidRPr="00085FC9" w:rsidRDefault="00751AC5" w:rsidP="00964725">
      <w:pPr>
        <w:jc w:val="center"/>
        <w:rPr>
          <w:rFonts w:ascii="Calibri Light" w:hAnsi="Calibri Light"/>
          <w:b/>
          <w:sz w:val="28"/>
          <w:szCs w:val="28"/>
        </w:rPr>
      </w:pPr>
    </w:p>
    <w:p w14:paraId="5C808417" w14:textId="0F8828E4" w:rsidR="00714785" w:rsidRPr="00085FC9" w:rsidRDefault="00DF3F5E" w:rsidP="0044195F">
      <w:pPr>
        <w:jc w:val="center"/>
        <w:rPr>
          <w:rFonts w:ascii="Calibri Light" w:hAnsi="Calibri Light"/>
          <w:b/>
          <w:sz w:val="28"/>
          <w:szCs w:val="28"/>
          <w:lang w:val="es-ES"/>
        </w:rPr>
      </w:pPr>
      <w:r>
        <w:rPr>
          <w:rFonts w:ascii="Calibri Light" w:hAnsi="Calibri Light"/>
          <w:b/>
          <w:sz w:val="28"/>
          <w:szCs w:val="28"/>
          <w:lang w:val="es-ES"/>
        </w:rPr>
        <w:t xml:space="preserve">GUÍA </w:t>
      </w:r>
      <w:proofErr w:type="spellStart"/>
      <w:r>
        <w:rPr>
          <w:rFonts w:ascii="Calibri Light" w:hAnsi="Calibri Light"/>
          <w:b/>
          <w:sz w:val="28"/>
          <w:szCs w:val="28"/>
          <w:lang w:val="es-ES"/>
        </w:rPr>
        <w:t>Nº</w:t>
      </w:r>
      <w:proofErr w:type="spellEnd"/>
      <w:r>
        <w:rPr>
          <w:rFonts w:ascii="Calibri Light" w:hAnsi="Calibri Light"/>
          <w:b/>
          <w:sz w:val="28"/>
          <w:szCs w:val="28"/>
          <w:lang w:val="es-ES"/>
        </w:rPr>
        <w:t xml:space="preserve"> </w:t>
      </w:r>
      <w:r w:rsidR="00EC7A97">
        <w:rPr>
          <w:rFonts w:ascii="Calibri Light" w:hAnsi="Calibri Light"/>
          <w:b/>
          <w:sz w:val="28"/>
          <w:szCs w:val="28"/>
          <w:lang w:val="es-ES"/>
        </w:rPr>
        <w:t>4</w:t>
      </w:r>
      <w:r>
        <w:rPr>
          <w:rFonts w:ascii="Calibri Light" w:hAnsi="Calibri Light"/>
          <w:b/>
          <w:sz w:val="28"/>
          <w:szCs w:val="28"/>
          <w:lang w:val="es-ES"/>
        </w:rPr>
        <w:t xml:space="preserve"> </w:t>
      </w:r>
      <w:r w:rsidR="00EC7A97">
        <w:rPr>
          <w:rFonts w:ascii="Calibri Light" w:hAnsi="Calibri Light"/>
          <w:b/>
          <w:sz w:val="28"/>
          <w:szCs w:val="28"/>
          <w:lang w:val="es-ES"/>
        </w:rPr>
        <w:t>Conflicto narrativo</w:t>
      </w:r>
    </w:p>
    <w:p w14:paraId="49583B66" w14:textId="77777777" w:rsidR="00A07F87" w:rsidRPr="00A07F87" w:rsidRDefault="00A07F87" w:rsidP="00A07F87">
      <w:pPr>
        <w:jc w:val="center"/>
        <w:rPr>
          <w:rFonts w:ascii="Calibri Light" w:hAnsi="Calibri Light"/>
          <w:b/>
          <w:sz w:val="28"/>
          <w:szCs w:val="28"/>
        </w:rPr>
      </w:pPr>
      <w:r>
        <w:rPr>
          <w:rFonts w:ascii="Calibri Light" w:hAnsi="Calibri Light"/>
          <w:b/>
          <w:sz w:val="28"/>
          <w:szCs w:val="28"/>
        </w:rPr>
        <w:t>LENGUA Y LITERATURA</w:t>
      </w:r>
    </w:p>
    <w:tbl>
      <w:tblPr>
        <w:tblpPr w:leftFromText="141" w:rightFromText="141" w:vertAnchor="text" w:horzAnchor="margin" w:tblpXSpec="center" w:tblpY="223"/>
        <w:tblW w:w="10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092"/>
        <w:gridCol w:w="1336"/>
        <w:gridCol w:w="1924"/>
        <w:gridCol w:w="1238"/>
        <w:gridCol w:w="1958"/>
      </w:tblGrid>
      <w:tr w:rsidR="00DF3F5E" w14:paraId="252F7F9A" w14:textId="77777777" w:rsidTr="002C2024">
        <w:trPr>
          <w:trHeight w:val="239"/>
        </w:trPr>
        <w:tc>
          <w:tcPr>
            <w:tcW w:w="1702" w:type="dxa"/>
            <w:tcBorders>
              <w:top w:val="single" w:sz="4" w:space="0" w:color="auto"/>
              <w:left w:val="single" w:sz="4" w:space="0" w:color="auto"/>
              <w:bottom w:val="single" w:sz="4" w:space="0" w:color="auto"/>
              <w:right w:val="single" w:sz="4" w:space="0" w:color="auto"/>
            </w:tcBorders>
            <w:vAlign w:val="center"/>
            <w:hideMark/>
          </w:tcPr>
          <w:p w14:paraId="58EB981D" w14:textId="77777777" w:rsidR="00DF3F5E" w:rsidRDefault="00DF3F5E" w:rsidP="002C2024">
            <w:pPr>
              <w:pStyle w:val="Sinespaciado"/>
              <w:spacing w:line="256" w:lineRule="auto"/>
              <w:rPr>
                <w:b/>
              </w:rPr>
            </w:pPr>
            <w:r>
              <w:rPr>
                <w:b/>
              </w:rPr>
              <w:t>NOMBRE:</w:t>
            </w:r>
          </w:p>
        </w:tc>
        <w:tc>
          <w:tcPr>
            <w:tcW w:w="8548" w:type="dxa"/>
            <w:gridSpan w:val="5"/>
            <w:tcBorders>
              <w:top w:val="single" w:sz="4" w:space="0" w:color="auto"/>
              <w:left w:val="single" w:sz="4" w:space="0" w:color="auto"/>
              <w:bottom w:val="single" w:sz="4" w:space="0" w:color="auto"/>
              <w:right w:val="single" w:sz="4" w:space="0" w:color="auto"/>
            </w:tcBorders>
            <w:vAlign w:val="center"/>
          </w:tcPr>
          <w:p w14:paraId="61376521" w14:textId="77777777" w:rsidR="00DF3F5E" w:rsidRDefault="00DF3F5E" w:rsidP="002C2024">
            <w:pPr>
              <w:pStyle w:val="Sinespaciado"/>
              <w:spacing w:line="256" w:lineRule="auto"/>
            </w:pPr>
          </w:p>
        </w:tc>
      </w:tr>
      <w:tr w:rsidR="00DF3F5E" w14:paraId="6814422A" w14:textId="77777777" w:rsidTr="002C2024">
        <w:trPr>
          <w:trHeight w:hRule="exact" w:val="429"/>
        </w:trPr>
        <w:tc>
          <w:tcPr>
            <w:tcW w:w="1702" w:type="dxa"/>
            <w:tcBorders>
              <w:top w:val="single" w:sz="4" w:space="0" w:color="auto"/>
              <w:left w:val="single" w:sz="4" w:space="0" w:color="auto"/>
              <w:bottom w:val="single" w:sz="4" w:space="0" w:color="auto"/>
              <w:right w:val="single" w:sz="4" w:space="0" w:color="auto"/>
            </w:tcBorders>
            <w:vAlign w:val="center"/>
            <w:hideMark/>
          </w:tcPr>
          <w:p w14:paraId="2A3EFDE7" w14:textId="77777777" w:rsidR="00DF3F5E" w:rsidRDefault="00DF3F5E" w:rsidP="002C2024">
            <w:pPr>
              <w:pStyle w:val="Sinespaciado"/>
              <w:spacing w:line="256" w:lineRule="auto"/>
              <w:rPr>
                <w:b/>
              </w:rPr>
            </w:pPr>
            <w:r>
              <w:rPr>
                <w:b/>
              </w:rPr>
              <w:t>CURSO:</w:t>
            </w:r>
          </w:p>
        </w:tc>
        <w:tc>
          <w:tcPr>
            <w:tcW w:w="2092" w:type="dxa"/>
            <w:tcBorders>
              <w:top w:val="single" w:sz="4" w:space="0" w:color="auto"/>
              <w:left w:val="single" w:sz="4" w:space="0" w:color="auto"/>
              <w:bottom w:val="single" w:sz="4" w:space="0" w:color="auto"/>
              <w:right w:val="single" w:sz="4" w:space="0" w:color="auto"/>
            </w:tcBorders>
            <w:vAlign w:val="center"/>
            <w:hideMark/>
          </w:tcPr>
          <w:p w14:paraId="4D9F6148" w14:textId="77777777" w:rsidR="00DF3F5E" w:rsidRDefault="00DF3F5E" w:rsidP="002C2024">
            <w:pPr>
              <w:pStyle w:val="Sinespaciado"/>
              <w:spacing w:line="256" w:lineRule="auto"/>
            </w:pPr>
            <w:r>
              <w:t>1° Medio</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663E33D" w14:textId="77777777" w:rsidR="00DF3F5E" w:rsidRDefault="00DF3F5E" w:rsidP="002C2024">
            <w:pPr>
              <w:pStyle w:val="Sinespaciado"/>
              <w:spacing w:line="256" w:lineRule="auto"/>
              <w:rPr>
                <w:b/>
              </w:rPr>
            </w:pPr>
            <w:r>
              <w:rPr>
                <w:b/>
              </w:rPr>
              <w:t>FECHA DE ENTREGA</w:t>
            </w:r>
          </w:p>
          <w:p w14:paraId="7111A46D" w14:textId="77777777" w:rsidR="00DF3F5E" w:rsidRDefault="00DF3F5E" w:rsidP="002C2024">
            <w:pPr>
              <w:pStyle w:val="Sinespaciado"/>
              <w:spacing w:line="256" w:lineRule="auto"/>
              <w:rPr>
                <w:b/>
              </w:rPr>
            </w:pPr>
          </w:p>
          <w:p w14:paraId="4CDDE0CF" w14:textId="77777777" w:rsidR="00DF3F5E" w:rsidRDefault="00DF3F5E" w:rsidP="002C2024">
            <w:pPr>
              <w:pStyle w:val="Sinespaciado"/>
              <w:spacing w:line="256" w:lineRule="auto"/>
              <w:rPr>
                <w:b/>
              </w:rPr>
            </w:pPr>
          </w:p>
          <w:p w14:paraId="77063EBC" w14:textId="77777777" w:rsidR="00DF3F5E" w:rsidRDefault="00DF3F5E" w:rsidP="002C2024">
            <w:pPr>
              <w:pStyle w:val="Sinespaciado"/>
              <w:spacing w:line="256" w:lineRule="auto"/>
              <w:rPr>
                <w:b/>
              </w:rPr>
            </w:pPr>
          </w:p>
          <w:p w14:paraId="45A1B4D2" w14:textId="77777777" w:rsidR="00DF3F5E" w:rsidRDefault="00DF3F5E" w:rsidP="002C2024">
            <w:pPr>
              <w:pStyle w:val="Sinespaciado"/>
              <w:spacing w:line="256" w:lineRule="auto"/>
              <w:rPr>
                <w:b/>
              </w:rPr>
            </w:pPr>
          </w:p>
          <w:p w14:paraId="67A2C64F" w14:textId="77777777" w:rsidR="00DF3F5E" w:rsidRDefault="00DF3F5E" w:rsidP="002C2024">
            <w:pPr>
              <w:pStyle w:val="Sinespaciado"/>
              <w:spacing w:line="256" w:lineRule="auto"/>
              <w:rPr>
                <w:b/>
              </w:rPr>
            </w:pPr>
            <w:r>
              <w:rPr>
                <w:b/>
              </w:rPr>
              <w:t>ENTREGA</w:t>
            </w:r>
          </w:p>
        </w:tc>
        <w:tc>
          <w:tcPr>
            <w:tcW w:w="3196" w:type="dxa"/>
            <w:gridSpan w:val="2"/>
            <w:tcBorders>
              <w:top w:val="single" w:sz="4" w:space="0" w:color="auto"/>
              <w:left w:val="single" w:sz="4" w:space="0" w:color="auto"/>
              <w:bottom w:val="single" w:sz="4" w:space="0" w:color="auto"/>
              <w:right w:val="single" w:sz="4" w:space="0" w:color="auto"/>
            </w:tcBorders>
            <w:vAlign w:val="center"/>
            <w:hideMark/>
          </w:tcPr>
          <w:p w14:paraId="6A9EC5B9" w14:textId="4E54A15F" w:rsidR="00DF3F5E" w:rsidRDefault="00EC7A97" w:rsidP="002C2024">
            <w:pPr>
              <w:pStyle w:val="Sinespaciado"/>
              <w:spacing w:line="256" w:lineRule="auto"/>
            </w:pPr>
            <w:r>
              <w:t>Mayo 2020</w:t>
            </w:r>
          </w:p>
        </w:tc>
      </w:tr>
      <w:tr w:rsidR="00DF3F5E" w14:paraId="47325BB6" w14:textId="77777777" w:rsidTr="002C2024">
        <w:trPr>
          <w:trHeight w:val="145"/>
        </w:trPr>
        <w:tc>
          <w:tcPr>
            <w:tcW w:w="5130" w:type="dxa"/>
            <w:gridSpan w:val="3"/>
            <w:vMerge w:val="restart"/>
            <w:tcBorders>
              <w:top w:val="single" w:sz="4" w:space="0" w:color="auto"/>
              <w:left w:val="single" w:sz="4" w:space="0" w:color="auto"/>
              <w:right w:val="single" w:sz="4" w:space="0" w:color="auto"/>
            </w:tcBorders>
            <w:tcMar>
              <w:top w:w="0" w:type="dxa"/>
              <w:left w:w="70" w:type="dxa"/>
              <w:bottom w:w="0" w:type="dxa"/>
              <w:right w:w="70" w:type="dxa"/>
            </w:tcMar>
          </w:tcPr>
          <w:p w14:paraId="6C3B3E0A" w14:textId="77777777" w:rsidR="00DF3F5E" w:rsidRPr="00F44DAE" w:rsidRDefault="00DF3F5E" w:rsidP="002C2024">
            <w:pPr>
              <w:tabs>
                <w:tab w:val="left" w:pos="1938"/>
              </w:tabs>
              <w:spacing w:line="256" w:lineRule="auto"/>
              <w:rPr>
                <w:rFonts w:ascii="Cambria" w:hAnsi="Cambria"/>
                <w:b/>
              </w:rPr>
            </w:pPr>
            <w:r>
              <w:rPr>
                <w:rFonts w:ascii="Cambria" w:hAnsi="Cambria"/>
                <w:b/>
              </w:rPr>
              <w:t xml:space="preserve">OBJETIVO DE APRENDIZAJE </w:t>
            </w:r>
          </w:p>
          <w:p w14:paraId="37C7FE58" w14:textId="290DAD10" w:rsidR="00DF3F5E" w:rsidRPr="00760859" w:rsidRDefault="000F30FB" w:rsidP="002C2024">
            <w:pPr>
              <w:tabs>
                <w:tab w:val="left" w:pos="1938"/>
              </w:tabs>
              <w:rPr>
                <w:rFonts w:ascii="Cambria" w:hAnsi="Cambria"/>
                <w:b/>
              </w:rPr>
            </w:pPr>
            <w:r>
              <w:rPr>
                <w:rFonts w:ascii="Cambria" w:hAnsi="Cambria"/>
                <w:b/>
              </w:rPr>
              <w:t>-</w:t>
            </w:r>
            <w:r w:rsidR="00F70D44">
              <w:rPr>
                <w:rFonts w:ascii="Cambria" w:hAnsi="Cambria"/>
                <w:b/>
              </w:rPr>
              <w:t xml:space="preserve">Conocer que es un conflicto narrativo. </w:t>
            </w:r>
          </w:p>
        </w:tc>
        <w:tc>
          <w:tcPr>
            <w:tcW w:w="3162" w:type="dxa"/>
            <w:gridSpan w:val="2"/>
            <w:tcBorders>
              <w:top w:val="single" w:sz="4" w:space="0" w:color="auto"/>
              <w:left w:val="single" w:sz="4" w:space="0" w:color="auto"/>
              <w:right w:val="single" w:sz="4" w:space="0" w:color="auto"/>
            </w:tcBorders>
          </w:tcPr>
          <w:p w14:paraId="0E75416D" w14:textId="77777777" w:rsidR="00DF3F5E" w:rsidRPr="001101E4" w:rsidRDefault="00DF3F5E" w:rsidP="002C2024">
            <w:pPr>
              <w:pStyle w:val="Sinespaciado"/>
              <w:spacing w:line="256" w:lineRule="auto"/>
              <w:rPr>
                <w:b/>
                <w:sz w:val="24"/>
                <w:szCs w:val="24"/>
              </w:rPr>
            </w:pPr>
            <w:r w:rsidRPr="001101E4">
              <w:rPr>
                <w:b/>
                <w:sz w:val="24"/>
                <w:szCs w:val="24"/>
              </w:rPr>
              <w:t>HABILIDADES DEL O.A</w:t>
            </w:r>
          </w:p>
          <w:p w14:paraId="435BA2B4" w14:textId="77777777" w:rsidR="00DF3F5E" w:rsidRPr="001101E4" w:rsidRDefault="00DF3F5E" w:rsidP="002C2024">
            <w:pPr>
              <w:pStyle w:val="Sinespaciado"/>
              <w:spacing w:line="256" w:lineRule="auto"/>
              <w:rPr>
                <w:b/>
                <w:sz w:val="24"/>
                <w:szCs w:val="24"/>
              </w:rPr>
            </w:pPr>
          </w:p>
        </w:tc>
        <w:tc>
          <w:tcPr>
            <w:tcW w:w="1958" w:type="dxa"/>
            <w:tcBorders>
              <w:top w:val="single" w:sz="4" w:space="0" w:color="auto"/>
              <w:left w:val="single" w:sz="4" w:space="0" w:color="auto"/>
              <w:right w:val="single" w:sz="4" w:space="0" w:color="auto"/>
            </w:tcBorders>
          </w:tcPr>
          <w:p w14:paraId="2D7D9E65" w14:textId="77777777" w:rsidR="00DF3F5E" w:rsidRPr="001101E4" w:rsidRDefault="00DF3F5E" w:rsidP="002C2024">
            <w:pPr>
              <w:pStyle w:val="Sinespaciado"/>
              <w:spacing w:line="256" w:lineRule="auto"/>
              <w:rPr>
                <w:b/>
                <w:sz w:val="24"/>
                <w:szCs w:val="24"/>
              </w:rPr>
            </w:pPr>
            <w:r w:rsidRPr="001101E4">
              <w:rPr>
                <w:b/>
                <w:sz w:val="24"/>
                <w:szCs w:val="24"/>
              </w:rPr>
              <w:t>HABILIDADES DE LA GUIA</w:t>
            </w:r>
          </w:p>
        </w:tc>
      </w:tr>
      <w:tr w:rsidR="00DF3F5E" w14:paraId="68001835" w14:textId="77777777" w:rsidTr="002C2024">
        <w:trPr>
          <w:trHeight w:val="147"/>
        </w:trPr>
        <w:tc>
          <w:tcPr>
            <w:tcW w:w="5130" w:type="dxa"/>
            <w:gridSpan w:val="3"/>
            <w:vMerge/>
            <w:tcBorders>
              <w:top w:val="single" w:sz="4" w:space="0" w:color="auto"/>
              <w:left w:val="single" w:sz="4" w:space="0" w:color="auto"/>
              <w:right w:val="single" w:sz="4" w:space="0" w:color="auto"/>
            </w:tcBorders>
            <w:tcMar>
              <w:top w:w="0" w:type="dxa"/>
              <w:left w:w="70" w:type="dxa"/>
              <w:bottom w:w="0" w:type="dxa"/>
              <w:right w:w="70" w:type="dxa"/>
            </w:tcMar>
          </w:tcPr>
          <w:p w14:paraId="71F538D8" w14:textId="77777777" w:rsidR="00DF3F5E" w:rsidRPr="001101E4" w:rsidRDefault="00DF3F5E" w:rsidP="002C2024">
            <w:pPr>
              <w:spacing w:line="256" w:lineRule="auto"/>
              <w:jc w:val="center"/>
              <w:rPr>
                <w:rFonts w:ascii="Cambria" w:hAnsi="Cambria"/>
                <w:sz w:val="6"/>
                <w:szCs w:val="6"/>
              </w:rPr>
            </w:pPr>
          </w:p>
        </w:tc>
        <w:tc>
          <w:tcPr>
            <w:tcW w:w="3162" w:type="dxa"/>
            <w:gridSpan w:val="2"/>
            <w:tcBorders>
              <w:top w:val="single" w:sz="4" w:space="0" w:color="auto"/>
              <w:left w:val="single" w:sz="4" w:space="0" w:color="auto"/>
              <w:right w:val="single" w:sz="4" w:space="0" w:color="auto"/>
            </w:tcBorders>
          </w:tcPr>
          <w:p w14:paraId="6792AD9A" w14:textId="01121E09" w:rsidR="00A07F87" w:rsidRPr="009B29A6" w:rsidRDefault="00DF3F5E" w:rsidP="00A07F87">
            <w:pPr>
              <w:pStyle w:val="Sinespaciado"/>
              <w:spacing w:line="256" w:lineRule="auto"/>
              <w:rPr>
                <w:sz w:val="20"/>
                <w:szCs w:val="20"/>
              </w:rPr>
            </w:pPr>
            <w:r>
              <w:rPr>
                <w:sz w:val="20"/>
                <w:szCs w:val="20"/>
              </w:rPr>
              <w:t>-</w:t>
            </w:r>
            <w:r w:rsidR="00EC7A97">
              <w:rPr>
                <w:sz w:val="20"/>
                <w:szCs w:val="20"/>
              </w:rPr>
              <w:t>Conoce concepto</w:t>
            </w:r>
            <w:r w:rsidR="00A07F87">
              <w:rPr>
                <w:sz w:val="20"/>
                <w:szCs w:val="20"/>
              </w:rPr>
              <w:t xml:space="preserve"> de conflicto narrativo</w:t>
            </w:r>
          </w:p>
          <w:p w14:paraId="011AE5F5" w14:textId="77777777" w:rsidR="00DF3F5E" w:rsidRPr="009B29A6" w:rsidRDefault="00DF3F5E" w:rsidP="002C2024">
            <w:pPr>
              <w:pStyle w:val="Sinespaciado"/>
              <w:spacing w:line="256" w:lineRule="auto"/>
              <w:rPr>
                <w:sz w:val="20"/>
                <w:szCs w:val="20"/>
              </w:rPr>
            </w:pPr>
          </w:p>
        </w:tc>
        <w:tc>
          <w:tcPr>
            <w:tcW w:w="1958" w:type="dxa"/>
            <w:tcBorders>
              <w:left w:val="single" w:sz="4" w:space="0" w:color="auto"/>
              <w:right w:val="single" w:sz="4" w:space="0" w:color="auto"/>
            </w:tcBorders>
          </w:tcPr>
          <w:p w14:paraId="7FF4A8E3" w14:textId="77777777" w:rsidR="00DF3F5E" w:rsidRPr="00F44DAE" w:rsidRDefault="00DF3F5E" w:rsidP="002C2024">
            <w:pPr>
              <w:pStyle w:val="Sinespaciado"/>
              <w:spacing w:line="256" w:lineRule="auto"/>
              <w:rPr>
                <w:sz w:val="20"/>
                <w:szCs w:val="20"/>
              </w:rPr>
            </w:pPr>
            <w:r w:rsidRPr="00F44DAE">
              <w:rPr>
                <w:sz w:val="20"/>
                <w:szCs w:val="20"/>
              </w:rPr>
              <w:t>X</w:t>
            </w:r>
          </w:p>
        </w:tc>
      </w:tr>
      <w:tr w:rsidR="00DF3F5E" w14:paraId="7C4D918E" w14:textId="77777777" w:rsidTr="0035190D">
        <w:trPr>
          <w:trHeight w:val="967"/>
        </w:trPr>
        <w:tc>
          <w:tcPr>
            <w:tcW w:w="5130" w:type="dxa"/>
            <w:gridSpan w:val="3"/>
            <w:vMerge/>
            <w:tcBorders>
              <w:left w:val="single" w:sz="4" w:space="0" w:color="auto"/>
              <w:right w:val="single" w:sz="4" w:space="0" w:color="auto"/>
            </w:tcBorders>
            <w:tcMar>
              <w:top w:w="0" w:type="dxa"/>
              <w:left w:w="70" w:type="dxa"/>
              <w:bottom w:w="0" w:type="dxa"/>
              <w:right w:w="70" w:type="dxa"/>
            </w:tcMar>
          </w:tcPr>
          <w:p w14:paraId="66AD857D" w14:textId="77777777" w:rsidR="00DF3F5E" w:rsidRPr="00F44DAE" w:rsidRDefault="00DF3F5E" w:rsidP="00DF3F5E">
            <w:pPr>
              <w:pStyle w:val="Sinespaciado"/>
              <w:numPr>
                <w:ilvl w:val="0"/>
                <w:numId w:val="1"/>
              </w:numPr>
              <w:spacing w:line="256" w:lineRule="auto"/>
              <w:rPr>
                <w:sz w:val="6"/>
                <w:szCs w:val="6"/>
              </w:rPr>
            </w:pPr>
          </w:p>
        </w:tc>
        <w:tc>
          <w:tcPr>
            <w:tcW w:w="3162" w:type="dxa"/>
            <w:gridSpan w:val="2"/>
            <w:tcBorders>
              <w:top w:val="single" w:sz="4" w:space="0" w:color="auto"/>
              <w:left w:val="single" w:sz="4" w:space="0" w:color="auto"/>
              <w:bottom w:val="single" w:sz="4" w:space="0" w:color="auto"/>
              <w:right w:val="single" w:sz="4" w:space="0" w:color="auto"/>
            </w:tcBorders>
          </w:tcPr>
          <w:p w14:paraId="29E6FD41" w14:textId="2BD23678" w:rsidR="00DF3F5E" w:rsidRPr="009B29A6" w:rsidRDefault="00BB01F2" w:rsidP="002C2024">
            <w:pPr>
              <w:pStyle w:val="Sinespaciado"/>
              <w:spacing w:line="256" w:lineRule="auto"/>
              <w:rPr>
                <w:sz w:val="20"/>
                <w:szCs w:val="20"/>
              </w:rPr>
            </w:pPr>
            <w:r>
              <w:rPr>
                <w:sz w:val="20"/>
                <w:szCs w:val="20"/>
              </w:rPr>
              <w:t>-</w:t>
            </w:r>
            <w:r w:rsidR="0035190D">
              <w:rPr>
                <w:sz w:val="20"/>
                <w:szCs w:val="20"/>
              </w:rPr>
              <w:t>Define conce</w:t>
            </w:r>
            <w:r w:rsidR="00A07F87">
              <w:rPr>
                <w:sz w:val="20"/>
                <w:szCs w:val="20"/>
              </w:rPr>
              <w:t>pto</w:t>
            </w:r>
          </w:p>
        </w:tc>
        <w:tc>
          <w:tcPr>
            <w:tcW w:w="1958" w:type="dxa"/>
            <w:tcBorders>
              <w:top w:val="single" w:sz="4" w:space="0" w:color="auto"/>
              <w:left w:val="single" w:sz="4" w:space="0" w:color="auto"/>
              <w:bottom w:val="single" w:sz="4" w:space="0" w:color="auto"/>
              <w:right w:val="single" w:sz="4" w:space="0" w:color="auto"/>
            </w:tcBorders>
          </w:tcPr>
          <w:p w14:paraId="1D8E6F39" w14:textId="77777777" w:rsidR="00DF3F5E" w:rsidRPr="00F44DAE" w:rsidRDefault="00A07F87" w:rsidP="002C2024">
            <w:pPr>
              <w:pStyle w:val="Sinespaciado"/>
              <w:spacing w:line="256" w:lineRule="auto"/>
              <w:rPr>
                <w:sz w:val="20"/>
                <w:szCs w:val="20"/>
              </w:rPr>
            </w:pPr>
            <w:r>
              <w:rPr>
                <w:sz w:val="20"/>
                <w:szCs w:val="20"/>
              </w:rPr>
              <w:t>X</w:t>
            </w:r>
          </w:p>
        </w:tc>
      </w:tr>
      <w:tr w:rsidR="00A07F87" w14:paraId="05DC5DCF" w14:textId="77777777" w:rsidTr="002C2024">
        <w:trPr>
          <w:trHeight w:val="786"/>
        </w:trPr>
        <w:tc>
          <w:tcPr>
            <w:tcW w:w="5130" w:type="dxa"/>
            <w:gridSpan w:val="3"/>
            <w:tcBorders>
              <w:left w:val="single" w:sz="4" w:space="0" w:color="auto"/>
              <w:right w:val="single" w:sz="4" w:space="0" w:color="auto"/>
            </w:tcBorders>
            <w:tcMar>
              <w:top w:w="0" w:type="dxa"/>
              <w:left w:w="70" w:type="dxa"/>
              <w:bottom w:w="0" w:type="dxa"/>
              <w:right w:w="70" w:type="dxa"/>
            </w:tcMar>
          </w:tcPr>
          <w:p w14:paraId="46D5E919" w14:textId="77777777" w:rsidR="00A07F87" w:rsidRPr="00F44DAE" w:rsidRDefault="00A07F87" w:rsidP="00DF3F5E">
            <w:pPr>
              <w:pStyle w:val="Sinespaciado"/>
              <w:numPr>
                <w:ilvl w:val="0"/>
                <w:numId w:val="1"/>
              </w:numPr>
              <w:spacing w:line="256" w:lineRule="auto"/>
              <w:rPr>
                <w:sz w:val="6"/>
                <w:szCs w:val="6"/>
              </w:rPr>
            </w:pPr>
          </w:p>
        </w:tc>
        <w:tc>
          <w:tcPr>
            <w:tcW w:w="3162" w:type="dxa"/>
            <w:gridSpan w:val="2"/>
            <w:tcBorders>
              <w:top w:val="single" w:sz="4" w:space="0" w:color="auto"/>
              <w:left w:val="single" w:sz="4" w:space="0" w:color="auto"/>
              <w:right w:val="single" w:sz="4" w:space="0" w:color="auto"/>
            </w:tcBorders>
          </w:tcPr>
          <w:p w14:paraId="175C4F4F" w14:textId="77777777" w:rsidR="00A07F87" w:rsidRDefault="00A07F87" w:rsidP="002C2024">
            <w:pPr>
              <w:pStyle w:val="Sinespaciado"/>
              <w:spacing w:line="256" w:lineRule="auto"/>
              <w:rPr>
                <w:sz w:val="20"/>
                <w:szCs w:val="20"/>
              </w:rPr>
            </w:pPr>
            <w:r>
              <w:rPr>
                <w:sz w:val="20"/>
                <w:szCs w:val="20"/>
              </w:rPr>
              <w:t>-Identifica tipos de conflictos</w:t>
            </w:r>
          </w:p>
        </w:tc>
        <w:tc>
          <w:tcPr>
            <w:tcW w:w="1958" w:type="dxa"/>
            <w:tcBorders>
              <w:top w:val="single" w:sz="4" w:space="0" w:color="auto"/>
              <w:left w:val="single" w:sz="4" w:space="0" w:color="auto"/>
              <w:right w:val="single" w:sz="4" w:space="0" w:color="auto"/>
            </w:tcBorders>
          </w:tcPr>
          <w:p w14:paraId="4B5B3A67" w14:textId="77777777" w:rsidR="00A07F87" w:rsidRDefault="00A07F87" w:rsidP="002C2024">
            <w:pPr>
              <w:pStyle w:val="Sinespaciado"/>
              <w:spacing w:line="256" w:lineRule="auto"/>
              <w:rPr>
                <w:sz w:val="20"/>
                <w:szCs w:val="20"/>
              </w:rPr>
            </w:pPr>
            <w:r>
              <w:rPr>
                <w:sz w:val="20"/>
                <w:szCs w:val="20"/>
              </w:rPr>
              <w:t>X</w:t>
            </w:r>
          </w:p>
        </w:tc>
      </w:tr>
    </w:tbl>
    <w:p w14:paraId="72078040" w14:textId="77777777" w:rsidR="00D50126" w:rsidRDefault="00D50126" w:rsidP="00D50126">
      <w:pPr>
        <w:rPr>
          <w:rFonts w:ascii="Calibri Light" w:hAnsi="Calibri Light"/>
          <w:lang w:val="es-ES"/>
        </w:rPr>
      </w:pPr>
    </w:p>
    <w:p w14:paraId="24CFFDFB" w14:textId="77777777" w:rsidR="00D50126" w:rsidRDefault="00D50126" w:rsidP="00D50126">
      <w:pPr>
        <w:jc w:val="center"/>
        <w:rPr>
          <w:rFonts w:ascii="Calibri Light" w:hAnsi="Calibri Light"/>
          <w:sz w:val="28"/>
          <w:szCs w:val="28"/>
          <w:u w:val="single"/>
          <w:lang w:val="es-ES"/>
        </w:rPr>
      </w:pPr>
    </w:p>
    <w:p w14:paraId="5A4F3ADB" w14:textId="199C2860" w:rsidR="00D50126" w:rsidRDefault="0035190D" w:rsidP="00D50126">
      <w:pPr>
        <w:jc w:val="center"/>
        <w:rPr>
          <w:rFonts w:ascii="Calibri Light" w:hAnsi="Calibri Light"/>
          <w:sz w:val="28"/>
          <w:szCs w:val="28"/>
          <w:u w:val="single"/>
          <w:lang w:val="es-ES"/>
        </w:rPr>
      </w:pPr>
      <w:r>
        <w:rPr>
          <w:rFonts w:ascii="Calibri Light" w:hAnsi="Calibri Light"/>
          <w:noProof/>
          <w:sz w:val="28"/>
          <w:szCs w:val="28"/>
          <w:u w:val="single"/>
          <w:lang w:val="es-ES"/>
        </w:rPr>
        <mc:AlternateContent>
          <mc:Choice Requires="wps">
            <w:drawing>
              <wp:anchor distT="0" distB="0" distL="114300" distR="114300" simplePos="0" relativeHeight="251703296" behindDoc="0" locked="0" layoutInCell="1" allowOverlap="1" wp14:anchorId="0DB0A0F6" wp14:editId="14BC5F2E">
                <wp:simplePos x="0" y="0"/>
                <wp:positionH relativeFrom="column">
                  <wp:posOffset>2628265</wp:posOffset>
                </wp:positionH>
                <wp:positionV relativeFrom="paragraph">
                  <wp:posOffset>3383915</wp:posOffset>
                </wp:positionV>
                <wp:extent cx="3195955" cy="1607185"/>
                <wp:effectExtent l="18415" t="21590" r="24130" b="19050"/>
                <wp:wrapNone/>
                <wp:docPr id="3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95955" cy="1607185"/>
                        </a:xfrm>
                        <a:prstGeom prst="bentConnector3">
                          <a:avLst>
                            <a:gd name="adj1" fmla="val 49991"/>
                          </a:avLst>
                        </a:prstGeom>
                        <a:noFill/>
                        <a:ln w="31750">
                          <a:solidFill>
                            <a:schemeClr val="accent4">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FAE55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8" o:spid="_x0000_s1026" type="#_x0000_t34" style="position:absolute;margin-left:206.95pt;margin-top:266.45pt;width:251.65pt;height:126.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YzFgIAAA4EAAAOAAAAZHJzL2Uyb0RvYy54bWysU8Fu2zAMvQ/YPwi6L7abpo2NOMWQrrt0&#10;a4B2uyuSHGuTREFS4uTvR8lpmm23YT4IFkW+R/KRi7uD0WQvfVBgW1pNSkqk5SCU3bb028vDhzkl&#10;ITIrmAYrW3qUgd4t379bDK6RV9CDFtITBLGhGVxL+xhdUxSB99KwMAEnLT524A2LePXbQng2ILrR&#10;xVVZ3hQDeOE8cBkCWu/HR7rM+F0neXzquiAj0S3F3GI+fT436SyWC9ZsPXO94qc02D9kYZiySHqG&#10;umeRkZ1Xf0EZxT0E6OKEgymg6xSXuQaspir/qOa5Z07mWrA5wZ3bFP4fLP+6X3uiREunNSWWGdTo&#10;4y5Cpia389SgwYUG/VZ27VOJ/GCf3SPwn4FYWPXMbmX2fjk6DK5SRPFbSLoEhzSb4QsI9GFIkLt1&#10;6LwhnVbuewpM4NgRcsjyHM/yyEMkHI3Tqp7VsxklHN+qm/K2ms8yG2sSUAp3PsTPEgxJPy3dSBtX&#10;YC2OAfhpJmD7xxCzUuJULhM/Kko6o1H4PdPkuq7rsQrWnLyLN+QUauFBaZ1HR1sypMxuZ2WGD6CV&#10;SK/JL0+xXGlPEBfL5hzzuc5+emewF6O9KtM3jiLacWBHezYh9RkGG4u3SwajIq6PVqal8wuUXjLx&#10;yYqcYWRKj/8YrG3KS+bFwD68SpXUGXXegDiu/asdhy5znhYkTfXlPQv9tsbLXwAAAP//AwBQSwME&#10;FAAGAAgAAAAhAP/KZT3gAAAACwEAAA8AAABkcnMvZG93bnJldi54bWxMj8FOwzAMhu9IvENkJG4s&#10;bQfrVupOCDFx4UJX7lkT2miNU5psK2+POcHNlj/9/v5yO7tBnM0UrCeEdJGAMNR6balDaPa7uzWI&#10;EBVpNXgyCN8mwLa6vipVof2F3s25jp3gEAqFQuhjHAspQ9sbp8LCj4b49uknpyKvUyf1pC4c7gaZ&#10;JclKOmWJP/RqNM+9aY/1ySHY3Ufztn+J9jWd8+741Uz1SDni7c389Agimjn+wfCrz+pQsdPBn0gH&#10;MSDcp8sNowgPy4wHJjZpnoE4IOTrVQKyKuX/DtUPAAAA//8DAFBLAQItABQABgAIAAAAIQC2gziS&#10;/gAAAOEBAAATAAAAAAAAAAAAAAAAAAAAAABbQ29udGVudF9UeXBlc10ueG1sUEsBAi0AFAAGAAgA&#10;AAAhADj9If/WAAAAlAEAAAsAAAAAAAAAAAAAAAAALwEAAF9yZWxzLy5yZWxzUEsBAi0AFAAGAAgA&#10;AAAhABcB9jMWAgAADgQAAA4AAAAAAAAAAAAAAAAALgIAAGRycy9lMm9Eb2MueG1sUEsBAi0AFAAG&#10;AAgAAAAhAP/KZT3gAAAACwEAAA8AAAAAAAAAAAAAAAAAcAQAAGRycy9kb3ducmV2LnhtbFBLBQYA&#10;AAAABAAEAPMAAAB9BQAAAAA=&#10;" adj="10798" strokecolor="#8064a2 [3207]" strokeweight="2.5pt">
                <v:shadow color="#868686"/>
              </v:shape>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702272" behindDoc="0" locked="0" layoutInCell="1" allowOverlap="1" wp14:anchorId="4C1BC227" wp14:editId="182E759F">
                <wp:simplePos x="0" y="0"/>
                <wp:positionH relativeFrom="column">
                  <wp:posOffset>2681605</wp:posOffset>
                </wp:positionH>
                <wp:positionV relativeFrom="paragraph">
                  <wp:posOffset>4058920</wp:posOffset>
                </wp:positionV>
                <wp:extent cx="1287145" cy="0"/>
                <wp:effectExtent l="24130" t="77470" r="31750" b="74930"/>
                <wp:wrapNone/>
                <wp:docPr id="3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B15B04" id="_x0000_t32" coordsize="21600,21600" o:spt="32" o:oned="t" path="m,l21600,21600e" filled="f">
                <v:path arrowok="t" fillok="f" o:connecttype="none"/>
                <o:lock v:ext="edit" shapetype="t"/>
              </v:shapetype>
              <v:shape id="AutoShape 76" o:spid="_x0000_s1026" type="#_x0000_t32" style="position:absolute;margin-left:211.15pt;margin-top:319.6pt;width:101.3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45/QEAAOoDAAAOAAAAZHJzL2Uyb0RvYy54bWysU9uO2yAQfa/Uf0C8N7bTvcmKs6qy3b5s&#10;20i7/QAC4xgVGAQkTv6+A06y3fatqh8QzPXMmePF/cEatocQNbqON7OaM3ASlXbbjv94efxwx1lM&#10;wilh0EHHjxD5/fL9u8XoW5jjgEZBYFTExXb0HR9S8m1VRTmAFXGGHhw5ewxWJHqGbaWCGKm6NdW8&#10;rm+qEYPyASXESNaHycmXpX7fg0zf+z5CYqbjhC2VM5Rzk89quRDtNgg/aHmCIf4BhRXaUdNLqQeR&#10;BNsF/Vcpq2XAiH2aSbQV9r2WUGagaZr6j2meB+GhzELkRH+hKf6/svLbfh2YVh3/SJtywtKOPu0S&#10;ltbs9iYTNPrYUtzKrUMeUR7cs39C+TMyh6tBuC2U6Jejp+QmZ1RvUvIjemqzGb+iohhBDQpbhz7Y&#10;XJJ4YIeylONlKXBITJKxmd/dNlfXnMmzrxLtOdGHmL4AWpYvHY8pCL0d0gqdo9VjaEobsX+KKcMS&#10;7Tkhd3X4qI0pCjCOjURBc3tdl4yIRqvszXFFjLAyge0FyUhICS5dlTizszTSZG/q/E2KIjvpbrIX&#10;E7W+lClA3nQIuHOqABlAqM+nexLa0J2lQmwKmqg2wDNSC4ozA/TL5ds0mnEZLBTRn+Y9Mz/tcIPq&#10;uA45ONtJUAXISfxZsb+/S9TrL7r8BQAA//8DAFBLAwQUAAYACAAAACEANt/8wOAAAAALAQAADwAA&#10;AGRycy9kb3ducmV2LnhtbEyPwUrDQBCG74LvsIzgzW7cNtHGbIqI4kUqrUrxtk3GJDY7G7LbJL69&#10;Iwh6nJmPf74/W022FQP2vnGk4XIWgUAqXNlQpeH15eHiGoQPhkrTOkINX+hhlZ+eZCYt3UgbHLah&#10;EhxCPjUa6hC6VEpf1GiNn7kOiW8frrcm8NhXsuzNyOG2lSqKEmlNQ/yhNh3e1VgctkerYVjvrt6f&#10;7sd4scG35/hz2B2W6lHr87Pp9gZEwCn8wfCjz+qQs9PeHan0otWwUGrOqIZkvlQgmEhUzO32vxuZ&#10;Z/J/h/wbAAD//wMAUEsBAi0AFAAGAAgAAAAhALaDOJL+AAAA4QEAABMAAAAAAAAAAAAAAAAAAAAA&#10;AFtDb250ZW50X1R5cGVzXS54bWxQSwECLQAUAAYACAAAACEAOP0h/9YAAACUAQAACwAAAAAAAAAA&#10;AAAAAAAvAQAAX3JlbHMvLnJlbHNQSwECLQAUAAYACAAAACEA8vWeOf0BAADqAwAADgAAAAAAAAAA&#10;AAAAAAAuAgAAZHJzL2Uyb0RvYy54bWxQSwECLQAUAAYACAAAACEANt/8wOAAAAALAQAADwAAAAAA&#10;AAAAAAAAAABXBAAAZHJzL2Rvd25yZXYueG1sUEsFBgAAAAAEAAQA8wAAAGQFAAAAAA==&#10;" strokecolor="#8064a2 [3207]" strokeweight="2.5pt">
                <v:stroke endarrow="block"/>
                <v:shadow color="#868686"/>
              </v:shape>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701248" behindDoc="0" locked="0" layoutInCell="1" allowOverlap="1" wp14:anchorId="5FF42244" wp14:editId="0C6D96D6">
                <wp:simplePos x="0" y="0"/>
                <wp:positionH relativeFrom="column">
                  <wp:posOffset>2628265</wp:posOffset>
                </wp:positionH>
                <wp:positionV relativeFrom="paragraph">
                  <wp:posOffset>2722880</wp:posOffset>
                </wp:positionV>
                <wp:extent cx="843280" cy="0"/>
                <wp:effectExtent l="18415" t="74930" r="33655" b="77470"/>
                <wp:wrapNone/>
                <wp:docPr id="3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280"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9F30CD" id="AutoShape 75" o:spid="_x0000_s1026" type="#_x0000_t32" style="position:absolute;margin-left:206.95pt;margin-top:214.4pt;width:66.4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7tv/QEAAOkDAAAOAAAAZHJzL2Uyb0RvYy54bWysU8tu2zAQvBfoPxC815KcpDYEy0HhNL2k&#10;rYGkH7AmKYsoySVI2rL/vkv6kaa9FdWBIPc5Ozta3B+sYXsVokbX8WZSc6acQKndtuM/Xh4/zDmL&#10;CZwEg051/Kgiv1++f7cYfaumOKCRKjAq4mI7+o4PKfm2qqIYlIU4Qa8cOXsMFhI9w7aSAUaqbk01&#10;reuP1YhB+oBCxUjWh5OTL0v9vlcife/7qBIzHSdsqZyhnJt8VssFtNsAftDiDAP+AYUF7ajptdQD&#10;JGC7oP8qZbUIGLFPE4G2wr7XQpUZaJqm/mOa5wG8KrMQOdFfaYr/r6z4tl8HpmXHb2acObC0o0+7&#10;hKU1m91lgkYfW4pbuXXII4qDe/ZPKH5G5nA1gNuqEv1y9JTc5IzqTUp+RE9tNuNXlBQD1KCwdeiD&#10;zSWJB3YoSzlel6IOiQkyzm9vpnNanbi4KmgveT7E9EWhZfnS8ZgC6O2QVugcbR5DU7rA/immjAra&#10;S0Ju6vBRG1MEYBwbiYFmdleXjIhGy+zNcUWLamUC2wOpCIRQLt2WOLOzNNHJ3tT5OwmK7CS7k72Y&#10;qPW1TAHypkPAnZMFyKBAfj7fE2hDd5YKryloYtoonpFaJTkziv64fDuNZlwGq4rmz/NeiD+tcIPy&#10;uA45ONtJTwXIWftZsL+/S9TrH7r8BQAA//8DAFBLAwQUAAYACAAAACEA3tY3iuIAAAALAQAADwAA&#10;AGRycy9kb3ducmV2LnhtbEyPT0vDQBDF74LfYRnBm900Jv0TsykiiheptFWKt20yJrHZ2ZDdJvHb&#10;O4JgbzPzHm9+L12NphE9dq62pGA6CUAg5baoqVTwtnu6WYBwXlOhG0uo4BsdrLLLi1QnhR1og/3W&#10;l4JDyCVaQeV9m0jp8gqNdhPbIrH2aTujPa9dKYtODxxuGhkGwUwaXRN/qHSLDxXmx+3JKOjX+/nH&#10;y+MQRxt8f42/+v1xGT4rdX013t+B8Dj6fzP84jM6ZMx0sCcqnGgURNPbJVt5CBfcgR1xNJuDOPxd&#10;ZJbK8w7ZDwAAAP//AwBQSwECLQAUAAYACAAAACEAtoM4kv4AAADhAQAAEwAAAAAAAAAAAAAAAAAA&#10;AAAAW0NvbnRlbnRfVHlwZXNdLnhtbFBLAQItABQABgAIAAAAIQA4/SH/1gAAAJQBAAALAAAAAAAA&#10;AAAAAAAAAC8BAABfcmVscy8ucmVsc1BLAQItABQABgAIAAAAIQBR17tv/QEAAOkDAAAOAAAAAAAA&#10;AAAAAAAAAC4CAABkcnMvZTJvRG9jLnhtbFBLAQItABQABgAIAAAAIQDe1jeK4gAAAAsBAAAPAAAA&#10;AAAAAAAAAAAAAFcEAABkcnMvZG93bnJldi54bWxQSwUGAAAAAAQABADzAAAAZgUAAAAA&#10;" strokecolor="#8064a2 [3207]" strokeweight="2.5pt">
                <v:stroke endarrow="block"/>
                <v:shadow color="#868686"/>
              </v:shape>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700224" behindDoc="0" locked="0" layoutInCell="1" allowOverlap="1" wp14:anchorId="33D36B36" wp14:editId="71291142">
                <wp:simplePos x="0" y="0"/>
                <wp:positionH relativeFrom="column">
                  <wp:posOffset>3347085</wp:posOffset>
                </wp:positionH>
                <wp:positionV relativeFrom="paragraph">
                  <wp:posOffset>2327910</wp:posOffset>
                </wp:positionV>
                <wp:extent cx="3409315" cy="2458720"/>
                <wp:effectExtent l="13335" t="13335" r="6350" b="13970"/>
                <wp:wrapNone/>
                <wp:docPr id="3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315" cy="2458720"/>
                        </a:xfrm>
                        <a:prstGeom prst="rect">
                          <a:avLst/>
                        </a:prstGeom>
                        <a:solidFill>
                          <a:srgbClr val="FFFFFF"/>
                        </a:solidFill>
                        <a:ln w="9525">
                          <a:solidFill>
                            <a:srgbClr val="000000"/>
                          </a:solidFill>
                          <a:miter lim="800000"/>
                          <a:headEnd/>
                          <a:tailEnd/>
                        </a:ln>
                      </wps:spPr>
                      <wps:txbx>
                        <w:txbxContent>
                          <w:p w14:paraId="60034CDA" w14:textId="77777777" w:rsidR="002C2024" w:rsidRDefault="002C2024">
                            <w:r>
                              <w:rPr>
                                <w:noProof/>
                                <w:lang w:val="es-ES"/>
                              </w:rPr>
                              <w:drawing>
                                <wp:inline distT="0" distB="0" distL="0" distR="0" wp14:anchorId="6DE62F89" wp14:editId="32BA9068">
                                  <wp:extent cx="3216910" cy="2095038"/>
                                  <wp:effectExtent l="19050" t="0" r="2540" b="0"/>
                                  <wp:docPr id="2" name="Imagen 1" descr="cual es el inicio nudo y desenlace del cuento el patito f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l es el inicio nudo y desenlace del cuento el patito feo ..."/>
                                          <pic:cNvPicPr>
                                            <a:picLocks noChangeAspect="1" noChangeArrowheads="1"/>
                                          </pic:cNvPicPr>
                                        </pic:nvPicPr>
                                        <pic:blipFill>
                                          <a:blip r:embed="rId9"/>
                                          <a:srcRect/>
                                          <a:stretch>
                                            <a:fillRect/>
                                          </a:stretch>
                                        </pic:blipFill>
                                        <pic:spPr bwMode="auto">
                                          <a:xfrm>
                                            <a:off x="0" y="0"/>
                                            <a:ext cx="3216910" cy="20950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36B36" id="Rectangle 74" o:spid="_x0000_s1027" style="position:absolute;left:0;text-align:left;margin-left:263.55pt;margin-top:183.3pt;width:268.45pt;height:19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5FLQIAAFEEAAAOAAAAZHJzL2Uyb0RvYy54bWysVFFv0zAQfkfiP1h+p0nadGujptPUUYQ0&#10;YGLwAxzHSSwc25zdJuXX7+x2XQc8IfJg+Xznz999d5fVzdgrshfgpNElzSYpJUJzU0vdlvT7t+27&#10;BSXOM10zZbQo6UE4erN++2Y12EJMTWdULYAgiHbFYEvaeW+LJHG8Ez1zE2OFRmdjoGceTWiTGtiA&#10;6L1Kpml6lQwGaguGC+fw9O7opOuI3zSC+y9N44QnqqTIzccV4lqFNVmvWNECs53kJxrsH1j0TGp8&#10;9Ax1xzwjO5B/QPWSg3Gm8RNu+sQ0jeQi5oDZZOlv2Tx2zIqYC4rj7Fkm9/9g+ef9AxBZl3R2RYlm&#10;PdboK6rGdKsEuc6DQIN1BcY92gcIKTp7b/gPR7TZdBgmbgHM0AlWI60sxCevLgTD4VVSDZ9MjfBs&#10;503UamygD4CoAhljSQ7nkojRE46HszxdzrI5JRx903y+uJ7GoiWseL5uwfkPwvQkbEoKyD7Cs/29&#10;84EOK55DIn2jZL2VSkUD2mqjgOwZ9sc2fjEDzPIyTGkylHQ5n84j8iufu4RI4/c3iF56bHQl+5Iu&#10;zkGsCLq913VsQ8+kOu6RstInIYN2xxr4sRpjqaLKQdfK1AdUFsyxr3EOcdMZ+EXJgD1dUvdzx0BQ&#10;oj5qrM4yy/MwBNHI50FKApee6tLDNEeoknpKjtuNPw7OzoJsO3wpi2poc4sVbWTU+oXViT72bSzB&#10;acbCYFzaMerlT7B+AgAA//8DAFBLAwQUAAYACAAAACEAwnO6kuEAAAAMAQAADwAAAGRycy9kb3du&#10;cmV2LnhtbEyPwU7DMBBE70j8g7VI3KjdhLolZFMhUJE4tumFmxMvSSC2o9hpA1+Pe4Ljap9m3uTb&#10;2fTsRKPvnEVYLgQwsrXTnW0QjuXubgPMB2W16p0lhG/ysC2ur3KVaXe2ezodQsNiiPWZQmhDGDLO&#10;fd2SUX7hBrLx9+FGo0I8x4brUZ1juOl5IoTkRnU2NrRqoOeW6q/DZBCqLjmqn335KszDLg1vc/k5&#10;vb8g3t7MT4/AAs3hD4aLflSHIjpVbrLasx5hlayXEUVIpZTALoSQ93FehbBepRvgRc7/jyh+AQAA&#10;//8DAFBLAQItABQABgAIAAAAIQC2gziS/gAAAOEBAAATAAAAAAAAAAAAAAAAAAAAAABbQ29udGVu&#10;dF9UeXBlc10ueG1sUEsBAi0AFAAGAAgAAAAhADj9If/WAAAAlAEAAAsAAAAAAAAAAAAAAAAALwEA&#10;AF9yZWxzLy5yZWxzUEsBAi0AFAAGAAgAAAAhAAsILkUtAgAAUQQAAA4AAAAAAAAAAAAAAAAALgIA&#10;AGRycy9lMm9Eb2MueG1sUEsBAi0AFAAGAAgAAAAhAMJzupLhAAAADAEAAA8AAAAAAAAAAAAAAAAA&#10;hwQAAGRycy9kb3ducmV2LnhtbFBLBQYAAAAABAAEAPMAAACVBQAAAAA=&#10;">
                <v:textbox>
                  <w:txbxContent>
                    <w:p w14:paraId="60034CDA" w14:textId="77777777" w:rsidR="002C2024" w:rsidRDefault="002C2024">
                      <w:r>
                        <w:rPr>
                          <w:noProof/>
                          <w:lang w:val="es-ES"/>
                        </w:rPr>
                        <w:drawing>
                          <wp:inline distT="0" distB="0" distL="0" distR="0" wp14:anchorId="6DE62F89" wp14:editId="32BA9068">
                            <wp:extent cx="3216910" cy="2095038"/>
                            <wp:effectExtent l="19050" t="0" r="2540" b="0"/>
                            <wp:docPr id="2" name="Imagen 1" descr="cual es el inicio nudo y desenlace del cuento el patito f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l es el inicio nudo y desenlace del cuento el patito feo ..."/>
                                    <pic:cNvPicPr>
                                      <a:picLocks noChangeAspect="1" noChangeArrowheads="1"/>
                                    </pic:cNvPicPr>
                                  </pic:nvPicPr>
                                  <pic:blipFill>
                                    <a:blip r:embed="rId9"/>
                                    <a:srcRect/>
                                    <a:stretch>
                                      <a:fillRect/>
                                    </a:stretch>
                                  </pic:blipFill>
                                  <pic:spPr bwMode="auto">
                                    <a:xfrm>
                                      <a:off x="0" y="0"/>
                                      <a:ext cx="3216910" cy="2095038"/>
                                    </a:xfrm>
                                    <a:prstGeom prst="rect">
                                      <a:avLst/>
                                    </a:prstGeom>
                                    <a:noFill/>
                                    <a:ln w="9525">
                                      <a:noFill/>
                                      <a:miter lim="800000"/>
                                      <a:headEnd/>
                                      <a:tailEnd/>
                                    </a:ln>
                                  </pic:spPr>
                                </pic:pic>
                              </a:graphicData>
                            </a:graphic>
                          </wp:inline>
                        </w:drawing>
                      </w:r>
                    </w:p>
                  </w:txbxContent>
                </v:textbox>
              </v:rect>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99200" behindDoc="0" locked="0" layoutInCell="1" allowOverlap="1" wp14:anchorId="50C4CEA8" wp14:editId="0D9E0EC8">
                <wp:simplePos x="0" y="0"/>
                <wp:positionH relativeFrom="column">
                  <wp:posOffset>1350010</wp:posOffset>
                </wp:positionH>
                <wp:positionV relativeFrom="paragraph">
                  <wp:posOffset>4351655</wp:posOffset>
                </wp:positionV>
                <wp:extent cx="0" cy="151130"/>
                <wp:effectExtent l="16510" t="17780" r="21590" b="21590"/>
                <wp:wrapNone/>
                <wp:docPr id="3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168C10" id="AutoShape 73" o:spid="_x0000_s1026" type="#_x0000_t32" style="position:absolute;margin-left:106.3pt;margin-top:342.65pt;width:0;height:1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xy6AEAAMcDAAAOAAAAZHJzL2Uyb0RvYy54bWysU8Fu2zAMvQ/YPwi6L7abZS2MOMWQrrt0&#10;W4B2H8BIcixMEgVJiZO/HyUnQbvdhvkgUBT5+Eg+L++P1rCDClGj63gzqzlTTqDUbtfxny+PH+44&#10;iwmcBINOdfykIr9fvX+3HH2rbnBAI1VgBOJiO/qODyn5tqqiGJSFOEOvHD32GCwkuoZdJQOMhG5N&#10;dVPXn6oRg/QBhYqRvA/TI18V/L5XIv3o+6gSMx0nbqmcoZzbfFarJbS7AH7Q4kwD/oGFBe2o6BXq&#10;ARKwfdB/QVktAkbs00ygrbDvtVClB+qmqf/o5nkAr0ovNJzor2OK/w9WfD9sAtOy4/MFZw4s7ejz&#10;PmEpzW7neUCjjy3Frd0m5BbF0T37JxS/InO4HsDtVIl+OXlKbnJG9SYlX6KnMtvxG0qKASpQpnXs&#10;g82QNAd2LEs5XZeijomJySnI2yyaZl72VUF7yfMhpq8KLctGx2MKoHdDWqNztHkMTakCh6eYMito&#10;Lwm5qMNHbUwRgHFspAk0t4u6ZEQ0WubXHFe0qNYmsAOQikAI5dLHEmf2ljqa/E2dv0lQ5CfZTf4L&#10;5ytMIfKmQsC9k4XIoEB+OdsJtJlsIm5cpqKKos/dXMY6LWiL8rQJl9mTWkqZs7KzHF/fyX79/61+&#10;AwAA//8DAFBLAwQUAAYACAAAACEAV4otm94AAAALAQAADwAAAGRycy9kb3ducmV2LnhtbEyPu07E&#10;MBBFeyT+wRokGsQ6CRCyIZMVAtHRbKCg9MYmsbDH2dh57N9jRAHlzBzdObfardawWY1eO0JINwkw&#10;Ra2TmjqE97eX6wKYD4KkMI4Uwkl52NXnZ5UopVtor+YmdCyGkC8FQh/CUHLu215Z4TduUBRvn260&#10;IsRx7LgcxRLDreFZkuTcCk3xQy8G9dSr9quZLMLVcTu/3ppjIk/NND3Phf5YvEa8vFgfH4AFtYY/&#10;GH70ozrU0engJpKeGYQszfKIIuTF3Q2wSPxuDgj3yTYFXlf8f4f6GwAA//8DAFBLAQItABQABgAI&#10;AAAAIQC2gziS/gAAAOEBAAATAAAAAAAAAAAAAAAAAAAAAABbQ29udGVudF9UeXBlc10ueG1sUEsB&#10;Ai0AFAAGAAgAAAAhADj9If/WAAAAlAEAAAsAAAAAAAAAAAAAAAAALwEAAF9yZWxzLy5yZWxzUEsB&#10;Ai0AFAAGAAgAAAAhAJCwXHLoAQAAxwMAAA4AAAAAAAAAAAAAAAAALgIAAGRycy9lMm9Eb2MueG1s&#10;UEsBAi0AFAAGAAgAAAAhAFeKLZveAAAACwEAAA8AAAAAAAAAAAAAAAAAQgQAAGRycy9kb3ducmV2&#10;LnhtbFBLBQYAAAAABAAEAPMAAABNBQAAAAA=&#10;" strokecolor="#8064a2 [3207]" strokeweight="2.5pt">
                <v:shadow color="#868686"/>
              </v:shape>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98176" behindDoc="0" locked="0" layoutInCell="1" allowOverlap="1" wp14:anchorId="2938ED48" wp14:editId="1CAA6027">
                <wp:simplePos x="0" y="0"/>
                <wp:positionH relativeFrom="column">
                  <wp:posOffset>1350010</wp:posOffset>
                </wp:positionH>
                <wp:positionV relativeFrom="paragraph">
                  <wp:posOffset>3144520</wp:posOffset>
                </wp:positionV>
                <wp:extent cx="0" cy="142240"/>
                <wp:effectExtent l="16510" t="20320" r="21590" b="18415"/>
                <wp:wrapNone/>
                <wp:docPr id="3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DC8758" id="AutoShape 72" o:spid="_x0000_s1026" type="#_x0000_t32" style="position:absolute;margin-left:106.3pt;margin-top:247.6pt;width:0;height:1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j6AEAAMcDAAAOAAAAZHJzL2Uyb0RvYy54bWysU8Fu2zAMvQ/YPwi6L7azbB2MOMWQrrt0&#10;W4C2H8BIcixMEgVJiZO/HyUnQbvdhvogUBT5+Eg+L2+P1rCDClGj63gzqzlTTqDUbtfx56f7D184&#10;iwmcBINOdfykIr9dvX+3HH2r5jigkSowAnGxHX3Hh5R8W1VRDMpCnKFXjh57DBYSXcOukgFGQrem&#10;mtf152rEIH1AoWIk7930yFcFv++VSL/6PqrETMeJWypnKOc2n9VqCe0ugB+0ONOA/2BhQTsqeoW6&#10;gwRsH/Q/UFaLgBH7NBNoK+x7LVTpgbpp6r+6eRzAq9ILDSf665ji28GKn4dNYFp2/OOCMweWdvR1&#10;n7CUZjfzPKDRx5bi1m4Tcovi6B79A4rfkTlcD+B2qkQ/nTwlNzmjepWSL9FTme34AyXFABUo0zr2&#10;wWZImgM7lqWcrktRx8TE5BTkbRbz+aLsq4L2kudDTN8VWpaNjscUQO+GtEbnaPMYmlIFDg8xZVbQ&#10;XhJyUYf32pgiAOPYSBNobj7VJSOi0TK/5riiRbU2gR2AVARCKJcWJc7sLXU0+Zs6f5OgyE+ym/wX&#10;zleYQuRVhYB7JwuRQYH8drYTaDPZRNy4TEUVRZ+7uYx1WtAW5WkTLrMntZQyZ2VnOb68k/3y/1v9&#10;AQAA//8DAFBLAwQUAAYACAAAACEAHD7gMt8AAAALAQAADwAAAGRycy9kb3ducmV2LnhtbEyPy07D&#10;MBBF90j8gzVIbFDrJGrTNmRSIRA7NgQWLN14SCz8SGPn0b/HiAUsZ+bozrnlcTGaTTR45SxCuk6A&#10;kW2cVLZFeH97Xu2B+SCsFNpZQriQh2N1fVWKQrrZvtJUh5bFEOsLgdCF0Bec+6YjI/za9WTj7dMN&#10;RoQ4Di2Xg5hjuNE8S5KcG6Fs/NCJnh47ar7q0SDcnQ/Ty0afE3mpx/Fp2quP2SvE25vl4R5YoCX8&#10;wfCjH9Whik4nN1rpmUbI0iyPKMLmsM2AReJ3c0LYprsceFXy/x2qbwAAAP//AwBQSwECLQAUAAYA&#10;CAAAACEAtoM4kv4AAADhAQAAEwAAAAAAAAAAAAAAAAAAAAAAW0NvbnRlbnRfVHlwZXNdLnhtbFBL&#10;AQItABQABgAIAAAAIQA4/SH/1gAAAJQBAAALAAAAAAAAAAAAAAAAAC8BAABfcmVscy8ucmVsc1BL&#10;AQItABQABgAIAAAAIQB2Sqpj6AEAAMcDAAAOAAAAAAAAAAAAAAAAAC4CAABkcnMvZTJvRG9jLnht&#10;bFBLAQItABQABgAIAAAAIQAcPuAy3wAAAAsBAAAPAAAAAAAAAAAAAAAAAEIEAABkcnMvZG93bnJl&#10;di54bWxQSwUGAAAAAAQABADzAAAATgUAAAAA&#10;" strokecolor="#8064a2 [3207]" strokeweight="2.5pt">
                <v:shadow color="#868686"/>
              </v:shape>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97152" behindDoc="0" locked="0" layoutInCell="1" allowOverlap="1" wp14:anchorId="07F3AC5D" wp14:editId="08177F17">
                <wp:simplePos x="0" y="0"/>
                <wp:positionH relativeFrom="column">
                  <wp:posOffset>1350010</wp:posOffset>
                </wp:positionH>
                <wp:positionV relativeFrom="paragraph">
                  <wp:posOffset>1546225</wp:posOffset>
                </wp:positionV>
                <wp:extent cx="0" cy="737235"/>
                <wp:effectExtent l="16510" t="22225" r="21590" b="21590"/>
                <wp:wrapNone/>
                <wp:docPr id="3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5C334C" id="AutoShape 71" o:spid="_x0000_s1026" type="#_x0000_t32" style="position:absolute;margin-left:106.3pt;margin-top:121.75pt;width:0;height:5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rv6gEAAMcDAAAOAAAAZHJzL2Uyb0RvYy54bWysU8Fu2zAMvQ/YPwi6r7aTdRmMOMWQrrt0&#10;W4B2H8BIcixMEgVJiZO/HyUn6brdhvkgiBQfyUc+L++O1rCDClGj63hzU3OmnECp3a7jP54f3n3k&#10;LCZwEgw61fGTivxu9fbNcvStmuGARqrAKImL7eg7PqTk26qKYlAW4g165eixx2AhkRl2lQwwUnZr&#10;qlldf6hGDNIHFCpG8t5Pj3xV8ve9Eul730eVmOk49ZbKGcq5zWe1WkK7C+AHLc5twD90YUE7KnpN&#10;dQ8J2D7ov1JZLQJG7NONQFth32uhCgdi09R/sHkawKvChYYT/XVM8f+lFd8Om8C07Ph8zpkDSzv6&#10;tE9YSrNFkwc0+thS3NptQqYoju7JP6L4GZnD9QBup0r088kTuCCqV5BsRE9ltuNXlBQDVKBM69gH&#10;m1PSHNixLOV0XYo6JiYmpyDvYr6YzW9zOxW0F5wPMX1RaFm+dDymAHo3pDU6R5vH0JQqcHiMaQJe&#10;ALmowwdtTBGAcWykCTSL27ogIhot82uOK1pUaxPYAUhFIIRy6X2JM3tLjCZ/U+dvEhT5SXaTv7io&#10;52uawuBVhYB7J0sjgwL5+XxPoM10J7RxuRVVFH1mcxnrtKAtytMmZJbZT2opZc7KznL83S5RL//f&#10;6hcAAAD//wMAUEsDBBQABgAIAAAAIQCGV4wH3wAAAAsBAAAPAAAAZHJzL2Rvd25yZXYueG1sTI89&#10;T8MwEIZ3JP6DdUgsiDpN26hN41QIxMZCYGB042tiYZ/T2Pnov8eIgW738ei954rDbA0bsffakYDl&#10;IgGGVDulqRHw+fH6uAXmgyQljSMUcEEPh/L2ppC5chO941iFhsUQ8rkU0IbQ5Zz7ukUr/cJ1SHF3&#10;cr2VIbZ9w1UvpxhuDU+TJONWaooXWtnhc4v1dzVYAQ/n3fi2NudEXapheBm3+mvyWoj7u/lpDyzg&#10;HP5h+NWP6lBGp6MbSHlmBKTLNItoLNarDbBI/E2OAlabXQa8LPj1D+UPAAAA//8DAFBLAQItABQA&#10;BgAIAAAAIQC2gziS/gAAAOEBAAATAAAAAAAAAAAAAAAAAAAAAABbQ29udGVudF9UeXBlc10ueG1s&#10;UEsBAi0AFAAGAAgAAAAhADj9If/WAAAAlAEAAAsAAAAAAAAAAAAAAAAALwEAAF9yZWxzLy5yZWxz&#10;UEsBAi0AFAAGAAgAAAAhAJORKu/qAQAAxwMAAA4AAAAAAAAAAAAAAAAALgIAAGRycy9lMm9Eb2Mu&#10;eG1sUEsBAi0AFAAGAAgAAAAhAIZXjAffAAAACwEAAA8AAAAAAAAAAAAAAAAARAQAAGRycy9kb3du&#10;cmV2LnhtbFBLBQYAAAAABAAEAPMAAABQBQAAAAA=&#10;" strokecolor="#8064a2 [3207]" strokeweight="2.5pt">
                <v:shadow color="#868686"/>
              </v:shape>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96128" behindDoc="0" locked="0" layoutInCell="1" allowOverlap="1" wp14:anchorId="2A283105" wp14:editId="6F33E02B">
                <wp:simplePos x="0" y="0"/>
                <wp:positionH relativeFrom="column">
                  <wp:posOffset>1350010</wp:posOffset>
                </wp:positionH>
                <wp:positionV relativeFrom="paragraph">
                  <wp:posOffset>871855</wp:posOffset>
                </wp:positionV>
                <wp:extent cx="0" cy="283845"/>
                <wp:effectExtent l="73660" t="24130" r="78740" b="25400"/>
                <wp:wrapNone/>
                <wp:docPr id="3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460ECB" id="AutoShape 70" o:spid="_x0000_s1026" type="#_x0000_t32" style="position:absolute;margin-left:106.3pt;margin-top:68.65pt;width:0;height:2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J5/wEAAOkDAAAOAAAAZHJzL2Uyb0RvYy54bWysU8FuGyEQvVfqPyDuze46SWOtvI4qp+kl&#10;bS0l/YAxsF5UYBBgr/33HVjbadpb1T0gmJ158+bxWNwfrGF7FaJG1/HmquZMOYFSu23Hf7w8fphz&#10;FhM4CQad6vhRRX6/fP9uMfpWzXBAI1VgBOJiO/qODyn5tqqiGJSFeIVeOfrZY7CQ6Bi2lQwwEro1&#10;1ayuP1YjBukDChUjRR+mn3xZ8PteifS976NKzHScuKWyhrJu8lotF9BuA/hBixMN+AcWFrSjpheo&#10;B0jAdkH/BWW1CBixT1cCbYV9r4UqM9A0Tf3HNM8DeFVmIXGiv8gU/x+s+LZfB6Zlx69nnDmwdEef&#10;dglLa3ZXBBp9bClv5dYhjygO7tk/ofgZmcPVAG6rSvbL0VNxkyWt3pTkQ/TUZjN+RUk5QA2KWoc+&#10;2AxJOrBDuZTj5VLUITExBQVFZ/Pr+c1tAYf2XOdDTF8UWpY3HY8pgN4OaYXO0c1jaEoX2D/FlFlB&#10;ey7ITR0+amOKAYxjIynQ3N3WpSKi0TL/zXnFi2plAtsDuQiEUC7dlDyzszTRFG/q/E2GojjZboqX&#10;ELW+wBQibzoE3DlZiAwK5OfTPoE2tGep6JqCJqWN4pmpVZIzo+jF5d00mnGZrCqeP817Fj6/hthu&#10;UB7XISfnE/mpEDl5Pxv293PJen2hy18AAAD//wMAUEsDBBQABgAIAAAAIQDHQOnr4AAAAAsBAAAP&#10;AAAAZHJzL2Rvd25yZXYueG1sTI/NTsMwEITvSLyDtUjcqFOX/hDiVAiBuCBQC6ji5sZLEhqvo9hN&#10;wtuziAMcd+bT7Ey2Hl0jeuxC7UnDdJKAQCq8ranU8Ppyf7ECEaIhaxpPqOELA6zz05PMpNYPtMF+&#10;G0vBIRRSo6GKsU2lDEWFzoSJb5HY+/CdM5HPrpS2MwOHu0aqJFlIZ2riD5Vp8bbC4rA9Og390275&#10;/ng3zC83+PY8/+x3hyv1oPX52XhzDSLiGP9g+KnP1SHnTnt/JBtEo0FN1YJRNmbLGQgmfpU9KyuV&#10;gMwz+X9D/g0AAP//AwBQSwECLQAUAAYACAAAACEAtoM4kv4AAADhAQAAEwAAAAAAAAAAAAAAAAAA&#10;AAAAW0NvbnRlbnRfVHlwZXNdLnhtbFBLAQItABQABgAIAAAAIQA4/SH/1gAAAJQBAAALAAAAAAAA&#10;AAAAAAAAAC8BAABfcmVscy8ucmVsc1BLAQItABQABgAIAAAAIQB4cJJ5/wEAAOkDAAAOAAAAAAAA&#10;AAAAAAAAAC4CAABkcnMvZTJvRG9jLnhtbFBLAQItABQABgAIAAAAIQDHQOnr4AAAAAsBAAAPAAAA&#10;AAAAAAAAAAAAAFkEAABkcnMvZG93bnJldi54bWxQSwUGAAAAAAQABADzAAAAZgUAAAAA&#10;" strokecolor="#8064a2 [3207]" strokeweight="2.5pt">
                <v:stroke endarrow="block"/>
                <v:shadow color="#868686"/>
              </v:shape>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93056" behindDoc="0" locked="0" layoutInCell="1" allowOverlap="1" wp14:anchorId="62ED605C" wp14:editId="687D1E7D">
                <wp:simplePos x="0" y="0"/>
                <wp:positionH relativeFrom="column">
                  <wp:posOffset>142240</wp:posOffset>
                </wp:positionH>
                <wp:positionV relativeFrom="paragraph">
                  <wp:posOffset>2283460</wp:posOffset>
                </wp:positionV>
                <wp:extent cx="2397125" cy="861060"/>
                <wp:effectExtent l="8890" t="6985" r="13335" b="27305"/>
                <wp:wrapNone/>
                <wp:docPr id="3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7125" cy="86106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423905BE" w14:textId="77777777" w:rsidR="002C2024" w:rsidRDefault="002C2024">
                            <w:r>
                              <w:t>Inicio: Presenta a los personajes de la historia, lo que les sucede, el lugar donde se desarrollara los sucesos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ED605C" id="AutoShape 67" o:spid="_x0000_s1028" style="position:absolute;left:0;text-align:left;margin-left:11.2pt;margin-top:179.8pt;width:188.75pt;height:6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H+6wIAAAEHAAAOAAAAZHJzL2Uyb0RvYy54bWy0VVtv0zAUfkfiP1h+Z2nSLr1o6TRtDCFx&#10;mRiIZ9d2GoNjG9ttOn49x3YSCptgIMhDZJ9zcq7f+XJ2fmgl2nPrhFYVzk8mGHFFNRNqW+EP76+f&#10;LTBynihGpFa8wnfc4fP10ydnnVnxQjdaMm4ROFFu1ZkKN96bVZY52vCWuBNtuAJlrW1LPFztNmOW&#10;dOC9lVkxmZRZpy0zVlPuHEivkhKvo/+65tS/rWvHPZIVhtx8fNv43oR3tj4jq60lphG0T4P8RRYt&#10;EQqCjq6uiCdoZ8U9V62gVjtd+xOq20zXtaA81gDV5JOfqrltiOGxFmiOM2Ob3L9zS9/sbywSrMLT&#10;HCNFWpjRxc7rGBqV89CgzrgV2N2aGxtKdOaVpp8dUvqyIWrLL6zVXcMJg7TyYJ/98EG4OPgUbbrX&#10;moF7Au5jrw61bYND6AI6xJHcjSPhB48oCIvpcp4XpxhR0C3KfFLGmWVkNXxtrPMvuG5ROFTY6p1i&#10;72DuMQTZv3I+zoX1xRH2CaO6lTDlPZEoL8tUJHjsjeE0+Ownyq6FlMhq/1H4JnYm5BmVbvDvkNHQ&#10;gCSO8OWX0iKIARVTypUv4xdy10IbkrycwJMgCGIAahLPBjFkMnqCtgK6XAqaYp1GuyAZrX4dDxbm&#10;oXiLQfybeHmw+/8Fxjr7tkqhEGAMgLVYpujIUSI54DVBLW5cnE/og1SoA00xH9LUUozKRzbpj4fi&#10;joNE+EVSCRvxXLF49kTIdIbipAqp8khOfZl657m9bViHmAggLhbTJRAnE8BU0wVgfjnHiMgtUCz1&#10;Fj8IxUeWl0ATszrGXA9DIk1DEohGw3uoGLONmDwqJC5+2PXEGf6wOURqKQYW2Wh2B0wAmxQ2Jfw3&#10;4NBo+xWjDji4wu7LjliOkXypYJmW+WwWSDteZqfzAi72WLM51hBFwVWFPbQqHi99IvqdsWLbQKQ8&#10;bqDSgeBq4QeqSln1vAU8m1Yt/RMCkR/fo9X3P9f6GwAAAP//AwBQSwMEFAAGAAgAAAAhAFaG53vj&#10;AAAACgEAAA8AAABkcnMvZG93bnJldi54bWxMj8tOwzAQRfdI/IM1SOyoQ/oAhzgVqqjEAhVRHsrS&#10;jScPYY9D7LahX49ZwXJ0j+49ky9Ha9gBB985knA9SYAhVU531Eh4e11f3QLzQZFWxhFK+EYPy+L8&#10;LFeZdkd6wcM2NCyWkM+UhDaEPuPcVy1a5SeuR4pZ7QarQjyHhutBHWO5NTxNkgW3qqO40KoeVy1W&#10;n9u9lVBuzKl+Oj2nN+/l6mv98fBomrqU8vJivL8DFnAMfzD86kd1KKLTzu1Je2YkpOkskhKmc7EA&#10;FoGpEALYTsJMzFPgRc7/v1D8AAAA//8DAFBLAQItABQABgAIAAAAIQC2gziS/gAAAOEBAAATAAAA&#10;AAAAAAAAAAAAAAAAAABbQ29udGVudF9UeXBlc10ueG1sUEsBAi0AFAAGAAgAAAAhADj9If/WAAAA&#10;lAEAAAsAAAAAAAAAAAAAAAAALwEAAF9yZWxzLy5yZWxzUEsBAi0AFAAGAAgAAAAhADQ2Qf7rAgAA&#10;AQcAAA4AAAAAAAAAAAAAAAAALgIAAGRycy9lMm9Eb2MueG1sUEsBAi0AFAAGAAgAAAAhAFaG53vj&#10;AAAACgEAAA8AAAAAAAAAAAAAAAAARQUAAGRycy9kb3ducmV2LnhtbFBLBQYAAAAABAAEAPMAAABV&#10;BgAAAAA=&#10;" fillcolor="#fabf8f [1945]" strokecolor="#fabf8f [1945]" strokeweight="1pt">
                <v:fill color2="#fde9d9 [665]" angle="135" focus="50%" type="gradient"/>
                <v:shadow on="t" color="#974706 [1609]" opacity=".5" offset="1pt"/>
                <v:textbox>
                  <w:txbxContent>
                    <w:p w14:paraId="423905BE" w14:textId="77777777" w:rsidR="002C2024" w:rsidRDefault="002C2024">
                      <w:r>
                        <w:t>Inicio: Presenta a los personajes de la historia, lo que les sucede, el lugar donde se desarrollara los sucesos</w:t>
                      </w:r>
                    </w:p>
                  </w:txbxContent>
                </v:textbox>
              </v:roundrect>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95104" behindDoc="0" locked="0" layoutInCell="1" allowOverlap="1" wp14:anchorId="47969791" wp14:editId="3E9BAE14">
                <wp:simplePos x="0" y="0"/>
                <wp:positionH relativeFrom="column">
                  <wp:posOffset>213360</wp:posOffset>
                </wp:positionH>
                <wp:positionV relativeFrom="paragraph">
                  <wp:posOffset>4547235</wp:posOffset>
                </wp:positionV>
                <wp:extent cx="2414905" cy="852170"/>
                <wp:effectExtent l="13335" t="13335" r="19685" b="29845"/>
                <wp:wrapNone/>
                <wp:docPr id="3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905" cy="85217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6EC41C17" w14:textId="77777777" w:rsidR="002C2024" w:rsidRDefault="002C2024">
                            <w:r>
                              <w:t>Desenlacé: En esta parte del relato se resuelve el conflicto, su final puede ser feliz o trágico, positivo o negativo.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69791" id="AutoShape 69" o:spid="_x0000_s1029" style="position:absolute;left:0;text-align:left;margin-left:16.8pt;margin-top:358.05pt;width:190.15pt;height:6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CJ7AIAAAEHAAAOAAAAZHJzL2Uyb0RvYy54bWy0VVtv0zAUfkfiP1h+Z0m6Nr1o6TRtDCFx&#10;mRiIZ9d2GoNjG9ttOn49x3YSCptgIMhDZJ9zcq7f+XJ2fmgl2nPrhFYVLk5yjLiimgm1rfCH99fP&#10;Fhg5TxQjUite4Tvu8Pn66ZOzzqz4RDdaMm4ROFFu1ZkKN96bVZY52vCWuBNtuAJlrW1LPFztNmOW&#10;dOC9ldkkz8us05YZqyl3DqRXSYnX0X9dc+rf1rXjHskKQ24+vm18b8I7W5+R1dYS0wjap0H+IouW&#10;CAVBR1dXxBO0s+Keq1ZQq52u/QnVbabrWlAea4Bqivynam4bYnisBZrjzNgm9+/c0jf7G4sEq/Ap&#10;tEeRFmZ0sfM6hkblMjSoM24FdrfmxoYSnXml6WeHlL5siNryC2t113DCIK0i2Gc/fBAuDj5Fm+61&#10;ZuCegPvYq0Nt2+AQuoAOcSR340j4wSMKwsm0mC7zGUYUdIvZpJjHmWVkNXxtrPMvuG5ROFTY6p1i&#10;72DuMQTZv3I+zoX1xRH2CaO6lTDlPZGoKMtyHpMmq94YfA8++4myayElstp/FL6JnQl5RqUb/Dtk&#10;NDQgiSN8+aW0CGJAxZRy5cv4hdy10IYkL3N4EgRBDEBN4ukghkxGT9BWQJdLQVOsWbQLktHq1/Fg&#10;YR6KtxjEv4lXBLv/X2Css2+rFAoBxgBYi2WKjhwlkgNeE9TixsX5hD5IhTrQTOZDmlqKUfnIJv3x&#10;UNxxkAi/SCphI54rFs+eCJnOUJxUIVUeyakvU+88t7cN6xATAcSTxekSiJMJYKrTRV7myzlGRG6B&#10;Yqm3+EEoPrK8BJqY1THmehgSaRqSQDQa3kPFmG3E5FEhcfHDrifO8IfNIVHLwCIbze6ACWCTwqaE&#10;/wYcGm2/YtQBB1fYfdkRyzGSLxUs07KYTgNpx8t0Np/AxR5rNscaoii4qrCHVsXjpU9EvzNWbBuI&#10;VMQNVDoQXC38QFUpq563gGfTqqV/QiDy43u0+v7nWn8DAAD//wMAUEsDBBQABgAIAAAAIQDASPAi&#10;4wAAAAoBAAAPAAAAZHJzL2Rvd25yZXYueG1sTI/LTsMwEEX3SPyDNUjsqJMG0hIyqVBFJRaoiBZQ&#10;lm48eQg/Quy2oV+PWdHl6B7deyZfjFqxAw2uswYhnkTAyFRWdqZBeN+ububAnBdGCmUNIfyQg0Vx&#10;eZGLTNqjeaPDxjcslBiXCYTW+z7j3FUtaeEmticTstoOWvhwDg2XgziGcq34NIpSrkVnwkIrelq2&#10;VH1t9hqhXKtT/XJ6nc4+yuX36vPpWTV1iXh9NT4+APM0+n8Y/vSDOhTBaWf3RjqmEJIkDSTCLE5j&#10;YAG4jZN7YDuE+V2UAC9yfv5C8QsAAP//AwBQSwECLQAUAAYACAAAACEAtoM4kv4AAADhAQAAEwAA&#10;AAAAAAAAAAAAAAAAAAAAW0NvbnRlbnRfVHlwZXNdLnhtbFBLAQItABQABgAIAAAAIQA4/SH/1gAA&#10;AJQBAAALAAAAAAAAAAAAAAAAAC8BAABfcmVscy8ucmVsc1BLAQItABQABgAIAAAAIQCgkdCJ7AIA&#10;AAEHAAAOAAAAAAAAAAAAAAAAAC4CAABkcnMvZTJvRG9jLnhtbFBLAQItABQABgAIAAAAIQDASPAi&#10;4wAAAAoBAAAPAAAAAAAAAAAAAAAAAEYFAABkcnMvZG93bnJldi54bWxQSwUGAAAAAAQABADzAAAA&#10;VgYAAAAA&#10;" fillcolor="#fabf8f [1945]" strokecolor="#fabf8f [1945]" strokeweight="1pt">
                <v:fill color2="#fde9d9 [665]" angle="135" focus="50%" type="gradient"/>
                <v:shadow on="t" color="#974706 [1609]" opacity=".5" offset="1pt"/>
                <v:textbox>
                  <w:txbxContent>
                    <w:p w14:paraId="6EC41C17" w14:textId="77777777" w:rsidR="002C2024" w:rsidRDefault="002C2024">
                      <w:r>
                        <w:t>Desenlacé: En esta parte del relato se resuelve el conflicto, su final puede ser feliz o trágico, positivo o negativo.</w:t>
                      </w:r>
                    </w:p>
                  </w:txbxContent>
                </v:textbox>
              </v:roundrect>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94080" behindDoc="0" locked="0" layoutInCell="1" allowOverlap="1" wp14:anchorId="77416FF6" wp14:editId="3D44F0E6">
                <wp:simplePos x="0" y="0"/>
                <wp:positionH relativeFrom="column">
                  <wp:posOffset>142240</wp:posOffset>
                </wp:positionH>
                <wp:positionV relativeFrom="paragraph">
                  <wp:posOffset>3286760</wp:posOffset>
                </wp:positionV>
                <wp:extent cx="2486025" cy="1064895"/>
                <wp:effectExtent l="8890" t="10160" r="19685" b="29845"/>
                <wp:wrapNone/>
                <wp:docPr id="2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06489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0579E807" w14:textId="77777777" w:rsidR="002C2024" w:rsidRDefault="002C2024">
                            <w:r>
                              <w:t>Nudo o conflicto: Se desarrollan los eventos planteados en la introducción, los personajes se ven envueltos en un conflicto y actual en función al objetivo que persiguen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416FF6" id="AutoShape 68" o:spid="_x0000_s1030" style="position:absolute;left:0;text-align:left;margin-left:11.2pt;margin-top:258.8pt;width:195.75pt;height:8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t/7gIAAAIHAAAOAAAAZHJzL2Uyb0RvYy54bWy0VVtv0zAUfkfiP1h+Z7msTdNo6TRtDCFx&#10;mRiIZ9d2GoNjB9ttOn49x3YaCptgIMhDZJ9zcq7f+XJ2vu8k2nFjhVY1zk5SjLiimgm1qfGH99fP&#10;SoysI4oRqRWv8R23+Hz19MnZ0Fc8162WjBsETpSthr7GrXN9lSSWtrwj9kT3XIGy0aYjDq5mkzBD&#10;BvDeySRP0yIZtGG90ZRbC9KrqMSr4L9pOHVvm8Zyh2SNITcX3ia81/6drM5ItTGkbwUd0yB/kUVH&#10;hIKgk6sr4gjaGnHPVSeo0VY37oTqLtFNIygPNUA1WfpTNbct6XmoBZpj+6lN9t+5pW92NwYJVuN8&#10;iZEiHczoYut0CI2K0jdo6G0Fdrf9jfEl2v6Vpp8tUvqyJWrDL4zRQ8sJg7Qyb5/88IG/WPgUrYfX&#10;moF7Au5Dr/aN6bxD6ALah5HcTSPhe4coCPNZWaT5HCMKuiwtZuVyHmKQ6vB5b6x7wXWH/KHGRm8V&#10;eweDDzHI7pV1YTBsrI6wTxg1nYQx74hEWVEUi9HjaJyQ6uBzHCm7FlIio91H4drQGp9oUNqDf4t6&#10;DR2I4oBffikNghhQMqVcuSJ8Ibcd9CHKixQeH5xUIAakRvHsIIZMJk/QV4CXjUFjrHmw85LJ6tfx&#10;YGMeilcexL+Jl3m7/19gqHNsqxQKAchg9uUyRkeWEskBsBFrYeXCfEIXFRpAky8OaWopJuUjm/TH&#10;Q7HHQQL8wkT9SjxXLJwdETKeoTipfKo8sNNYpt46bm5bNiAmPIjz8nQJzMkEUNVpmRbpcoERkRvg&#10;WOoMfhCKjywvguYe5kYYEtm3JIJoMryHiinbgMmjQsLm+2WPpOH2633glpnHuCeCtWZ3QAWwSX5T&#10;/I8DDq02XzEagIRrbL9sieEYyZcKlmmZzWaetcNlNl/kcDHHmvWxhigKrmrsoFXheOki0297IzYt&#10;RMrCBirtGa4RDpIKGcesxgsQbVy1+FPwTH58D1bff12rbwAAAP//AwBQSwMEFAAGAAgAAAAhAGEM&#10;AP3kAAAACgEAAA8AAABkcnMvZG93bnJldi54bWxMj8tOwzAQRfdI/IM1SOyok7RNS4hToYpKLFAR&#10;5aEs3XjyEPY4xG4b+vWYFSxH9+jeM/lqNJodcXCdJQHxJAKGVFnVUSPg7XVzswTmvCQltSUU8I0O&#10;VsXlRS4zZU/0gsedb1goIZdJAa33fca5q1o00k1sjxSy2g5G+nAODVeDPIVyo3kSRSk3sqOw0Moe&#10;1y1Wn7uDEVBu9bl+Oj8ni/dy/bX5eHjUTV0KcX013t8B8zj6Pxh+9YM6FMFpbw+kHNMCkmQWSAHz&#10;eJECC8Asnt4C2wtIl/Mp8CLn/18ofgAAAP//AwBQSwECLQAUAAYACAAAACEAtoM4kv4AAADhAQAA&#10;EwAAAAAAAAAAAAAAAAAAAAAAW0NvbnRlbnRfVHlwZXNdLnhtbFBLAQItABQABgAIAAAAIQA4/SH/&#10;1gAAAJQBAAALAAAAAAAAAAAAAAAAAC8BAABfcmVscy8ucmVsc1BLAQItABQABgAIAAAAIQAM9Nt/&#10;7gIAAAIHAAAOAAAAAAAAAAAAAAAAAC4CAABkcnMvZTJvRG9jLnhtbFBLAQItABQABgAIAAAAIQBh&#10;DAD95AAAAAoBAAAPAAAAAAAAAAAAAAAAAEgFAABkcnMvZG93bnJldi54bWxQSwUGAAAAAAQABADz&#10;AAAAWQYAAAAA&#10;" fillcolor="#fabf8f [1945]" strokecolor="#fabf8f [1945]" strokeweight="1pt">
                <v:fill color2="#fde9d9 [665]" angle="135" focus="50%" type="gradient"/>
                <v:shadow on="t" color="#974706 [1609]" opacity=".5" offset="1pt"/>
                <v:textbox>
                  <w:txbxContent>
                    <w:p w14:paraId="0579E807" w14:textId="77777777" w:rsidR="002C2024" w:rsidRDefault="002C2024">
                      <w:r>
                        <w:t>Nudo o conflicto: Se desarrollan los eventos planteados en la introducción, los personajes se ven envueltos en un conflicto y actual en función al objetivo que persiguen</w:t>
                      </w:r>
                    </w:p>
                  </w:txbxContent>
                </v:textbox>
              </v:roundrect>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92032" behindDoc="0" locked="0" layoutInCell="1" allowOverlap="1" wp14:anchorId="24712BDA" wp14:editId="724CB137">
                <wp:simplePos x="0" y="0"/>
                <wp:positionH relativeFrom="column">
                  <wp:posOffset>266700</wp:posOffset>
                </wp:positionH>
                <wp:positionV relativeFrom="paragraph">
                  <wp:posOffset>1244600</wp:posOffset>
                </wp:positionV>
                <wp:extent cx="2361565" cy="301625"/>
                <wp:effectExtent l="9525" t="6350" r="10160" b="25400"/>
                <wp:wrapNone/>
                <wp:docPr id="2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016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F26B281" w14:textId="77777777" w:rsidR="002C2024" w:rsidRDefault="002C2024" w:rsidP="00E86DD6">
                            <w:pPr>
                              <w:jc w:val="center"/>
                            </w:pPr>
                            <w:r>
                              <w:t>Estructura Narrativa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12BDA" id="Text Box 66" o:spid="_x0000_s1031" type="#_x0000_t202" style="position:absolute;left:0;text-align:left;margin-left:21pt;margin-top:98pt;width:185.95pt;height:2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gv4QIAAOYGAAAOAAAAZHJzL2Uyb0RvYy54bWy0Vdtu2zAMfR+wfxD0vvqSxE2MOkXXrsOA&#10;7gK0w54VWbaFyZImKXG6rx8lJa6xFls3bHkwJJIiD8lD5ux83wu0Y8ZyJSucnaQYMUlVzWVb4c93&#10;16+WGFlHZE2EkqzC98zi8/XLF2eDLlmuOiVqZhA4kbYcdIU753SZJJZ2rCf2RGkmQdko0xMHV9Mm&#10;tSEDeO9FkqdpkQzK1NooyqwF6VVU4nXw3zSMuo9NY5lDosKAzYWvCd+N/ybrM1K2huiO0wMM8hco&#10;esIlBB1dXRFH0NbwR656To2yqnEnVPWJahpOWcgBssnSn7K57YhmIRcojtVjmey/c0s/7D4ZxOsK&#10;59ApSXro0R3bO/Ra7VFR+PoM2pZgdqvB0O1BDn0OuVp9o+hXi6S67Ihs2YUxaugYqQFf5l8mk6fR&#10;j/VONsN7VUMcsnUqONo3pvfFg3Ig8A59uh9747FQEOazIlsUC4wo6GZpVuSLEIKUx9faWPeWqR75&#10;Q4UN9D54J7sb6zwaUh5NDp2qr7kQyCj3hbsuFNuHDUoLb+IBaQX5RHGgJbsUBu0IEIpQyqQrwgux&#10;7SGrKC9S+EVqgRgIGMXzoxiQjJ4CrtZOYy2CnZeMVr+OB4PwVLzlUfybeJm3+/8JAor2WFbBJQLK&#10;AE+WqxgdWUoEAx5G5oRJCv3xdRASDaDJT48wleCj8plF+uOm2GmQnjvYU4L3FQ5lPbTXs/2NrMMW&#10;cYSLeIZMhfS4WdhAByqpLbi47eoB1dwTNF/OVjBzNYd1NFumRbo6xYiIFvYodQY/yctn5hoZFFBN&#10;CXgATYTuSGTUaPiIIiPaQNBJImGo/RzHiXb7zT7sjzCOfuA3qr6HKYex8mPj/xzg0CnzHaMBFm2F&#10;7bctMQwj8U7CZK2y+dxv5nCZL05zuJipZjPVEEnBVYUdlCocL13c5ltteNtBpLibpLqA7dLwMPgP&#10;qA47CZZpnLu4+P22nt6D1cPf0/oHAAAA//8DAFBLAwQUAAYACAAAACEAcEEzj+AAAAAKAQAADwAA&#10;AGRycy9kb3ducmV2LnhtbEyPQU/DMAyF70j8h8hIXBBL14VpK00nNIkjEmyFXbPGtGWNUzXpVv49&#10;5gQ32+/p+Xv5ZnKdOOMQWk8a5rMEBFLlbUu1hnL/fL8CEaIhazpPqOEbA2yK66vcZNZf6A3Pu1gL&#10;DqGQGQ1NjH0mZagadCbMfI/E2qcfnIm8DrW0g7lwuOtkmiRL6UxL/KExPW4brE670WnYhxdVlh+n&#10;93BwYevuvmolx1etb2+mp0cQEaf4Z4ZffEaHgpmOfiQbRKdBpVwl8n295IENar5YgzhqSNXiAWSR&#10;y/8Vih8AAAD//wMAUEsBAi0AFAAGAAgAAAAhALaDOJL+AAAA4QEAABMAAAAAAAAAAAAAAAAAAAAA&#10;AFtDb250ZW50X1R5cGVzXS54bWxQSwECLQAUAAYACAAAACEAOP0h/9YAAACUAQAACwAAAAAAAAAA&#10;AAAAAAAvAQAAX3JlbHMvLnJlbHNQSwECLQAUAAYACAAAACEABTTYL+ECAADmBgAADgAAAAAAAAAA&#10;AAAAAAAuAgAAZHJzL2Uyb0RvYy54bWxQSwECLQAUAAYACAAAACEAcEEzj+AAAAAKAQAADwAAAAAA&#10;AAAAAAAAAAA7BQAAZHJzL2Rvd25yZXYueG1sUEsFBgAAAAAEAAQA8wAAAEgGAAAAAA==&#10;" fillcolor="#fabf8f [1945]" strokecolor="#fabf8f [1945]" strokeweight="1pt">
                <v:fill color2="#fde9d9 [665]" angle="135" focus="50%" type="gradient"/>
                <v:shadow on="t" color="#974706 [1609]" opacity=".5" offset="1pt"/>
                <v:textbox>
                  <w:txbxContent>
                    <w:p w14:paraId="5F26B281" w14:textId="77777777" w:rsidR="002C2024" w:rsidRDefault="002C2024" w:rsidP="00E86DD6">
                      <w:pPr>
                        <w:jc w:val="center"/>
                      </w:pPr>
                      <w:r>
                        <w:t>Estructura Narrativa</w:t>
                      </w:r>
                    </w:p>
                  </w:txbxContent>
                </v:textbox>
              </v:shape>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89984" behindDoc="0" locked="0" layoutInCell="1" allowOverlap="1" wp14:anchorId="24AC0ADC" wp14:editId="411FFE59">
                <wp:simplePos x="0" y="0"/>
                <wp:positionH relativeFrom="column">
                  <wp:posOffset>3408680</wp:posOffset>
                </wp:positionH>
                <wp:positionV relativeFrom="paragraph">
                  <wp:posOffset>499110</wp:posOffset>
                </wp:positionV>
                <wp:extent cx="1509395" cy="1367155"/>
                <wp:effectExtent l="36830" t="32385" r="34925" b="38735"/>
                <wp:wrapNone/>
                <wp:docPr id="2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1367155"/>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8C36A5" w14:textId="77777777" w:rsidR="002C2024" w:rsidRDefault="002C2024">
                            <w:r>
                              <w:rPr>
                                <w:noProof/>
                                <w:lang w:val="es-ES"/>
                              </w:rPr>
                              <w:drawing>
                                <wp:inline distT="0" distB="0" distL="0" distR="0" wp14:anchorId="3A42C684" wp14:editId="2EC67C89">
                                  <wp:extent cx="1232701" cy="1261023"/>
                                  <wp:effectExtent l="19050" t="0" r="5549" b="0"/>
                                  <wp:docPr id="1" name="0 Imagen" descr="b4521da3890c9d8e59214c244aa62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21da3890c9d8e59214c244aa626fe.jpg"/>
                                          <pic:cNvPicPr/>
                                        </pic:nvPicPr>
                                        <pic:blipFill>
                                          <a:blip r:embed="rId10"/>
                                          <a:stretch>
                                            <a:fillRect/>
                                          </a:stretch>
                                        </pic:blipFill>
                                        <pic:spPr>
                                          <a:xfrm>
                                            <a:off x="0" y="0"/>
                                            <a:ext cx="1237752" cy="12661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C0ADC" id="Rectangle 64" o:spid="_x0000_s1032" style="position:absolute;left:0;text-align:left;margin-left:268.4pt;margin-top:39.3pt;width:118.85pt;height:10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uGWQIAAOMEAAAOAAAAZHJzL2Uyb0RvYy54bWysVNtu2zAMfR+wfxD0vthO4rQx4hRFug4D&#10;uq1Yuw9gZDkWqtskJU729aPkJEu3t6F+EESKOjokD7242StJdtx5YXRNi1FOCdfMNEJvavrj+f7D&#10;NSU+gG5AGs1reuCe3izfv1v0tuJj0xnZcEcQRPuqtzXtQrBVlnnWcQV+ZCzXeNgapyCg6TZZ46BH&#10;dCWzcZ7Pst64xjrDuPfovRsO6TLhty1n4Vvbeh6IrClyC2l1aV3HNVsuoNo4sJ1gRxrwHywUCI2P&#10;nqHuIADZOvEPlBLMGW/aMGJGZaZtBeMpB8ymyP/K5qkDy1MuWBxvz2XybwfLvu4eHRFNTcdXlGhQ&#10;2KPvWDXQG8nJbBoL1FtfYdyTfXQxRW8fDHvxRJtVh2H81jnTdxwapFXE+OzVhWh4vErW/RfTIDxs&#10;g0m12rdORUCsAtmnlhzOLeH7QBg6izKfT+YlJQzPisnsqijL9AZUp+vW+fCJG0XipqYO2Sd42D34&#10;EOlAdQpJ9I0Uzb2QMhlRZ3wlHdkBKkSGIl2VW4VcB1+Rx28QCvpRToM/uRA7STVCpJf8JbrUpK/p&#10;bFLifcKUxSoH1NnLc3dUy6voM9CAD4xxHaZvyUeJgMMmharp9UVWsXcfdZNGIYCQwx5TkzrWiKcx&#10;Otby1M1BFWG/3ifxzE46WZvmgL12Zpg0/DPgpjPuFyU9TllN/c8tOE6J/KxRL/NiOo1jmYxpeTVG&#10;w12erC9PQDOEwiJSMmxXYRjlrXVi0+FLQ/u0uUWNtSJ1PzIeWB2ViZOUWnWc+jiql3aK+vNvWv4G&#10;AAD//wMAUEsDBBQABgAIAAAAIQBOh8CG4AAAAAoBAAAPAAAAZHJzL2Rvd25yZXYueG1sTI9BS8NA&#10;FITvgv9heYIXsRtTm7QxL0UrggdBrOJ5m30mS7NvQ3aTxn/vetLjMMPMN+V2tp2YaPDGMcLNIgFB&#10;XDttuEH4eH+6XoPwQbFWnWNC+CYP2+r8rFSFdid+o2kfGhFL2BcKoQ2hL6T0dUtW+YXriaP35Qar&#10;QpRDI/WgTrHcdjJNkkxaZTgutKqnXUv1cT9ahHBMJ2l3mXmh/vH5wX5eja+GEC8v5vs7EIHm8BeG&#10;X/yIDlVkOriRtRcdwmqZRfSAkK8zEDGQ57crEAeEdLPcgKxK+f9C9QMAAP//AwBQSwECLQAUAAYA&#10;CAAAACEAtoM4kv4AAADhAQAAEwAAAAAAAAAAAAAAAAAAAAAAW0NvbnRlbnRfVHlwZXNdLnhtbFBL&#10;AQItABQABgAIAAAAIQA4/SH/1gAAAJQBAAALAAAAAAAAAAAAAAAAAC8BAABfcmVscy8ucmVsc1BL&#10;AQItABQABgAIAAAAIQCV4EuGWQIAAOMEAAAOAAAAAAAAAAAAAAAAAC4CAABkcnMvZTJvRG9jLnht&#10;bFBLAQItABQABgAIAAAAIQBOh8CG4AAAAAoBAAAPAAAAAAAAAAAAAAAAALMEAABkcnMvZG93bnJl&#10;di54bWxQSwUGAAAAAAQABADzAAAAwAUAAAAA&#10;" fillcolor="white [3201]" strokecolor="#8064a2 [3207]" strokeweight="5pt">
                <v:stroke linestyle="thickThin"/>
                <v:shadow color="#868686"/>
                <v:textbox>
                  <w:txbxContent>
                    <w:p w14:paraId="528C36A5" w14:textId="77777777" w:rsidR="002C2024" w:rsidRDefault="002C2024">
                      <w:r>
                        <w:rPr>
                          <w:noProof/>
                          <w:lang w:val="es-ES"/>
                        </w:rPr>
                        <w:drawing>
                          <wp:inline distT="0" distB="0" distL="0" distR="0" wp14:anchorId="3A42C684" wp14:editId="2EC67C89">
                            <wp:extent cx="1232701" cy="1261023"/>
                            <wp:effectExtent l="19050" t="0" r="5549" b="0"/>
                            <wp:docPr id="1" name="0 Imagen" descr="b4521da3890c9d8e59214c244aa62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21da3890c9d8e59214c244aa626fe.jpg"/>
                                    <pic:cNvPicPr/>
                                  </pic:nvPicPr>
                                  <pic:blipFill>
                                    <a:blip r:embed="rId10"/>
                                    <a:stretch>
                                      <a:fillRect/>
                                    </a:stretch>
                                  </pic:blipFill>
                                  <pic:spPr>
                                    <a:xfrm>
                                      <a:off x="0" y="0"/>
                                      <a:ext cx="1237752" cy="1266190"/>
                                    </a:xfrm>
                                    <a:prstGeom prst="rect">
                                      <a:avLst/>
                                    </a:prstGeom>
                                  </pic:spPr>
                                </pic:pic>
                              </a:graphicData>
                            </a:graphic>
                          </wp:inline>
                        </w:drawing>
                      </w:r>
                    </w:p>
                  </w:txbxContent>
                </v:textbox>
              </v:rect>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91008" behindDoc="0" locked="0" layoutInCell="1" allowOverlap="1" wp14:anchorId="77296A64" wp14:editId="21F9AFF3">
                <wp:simplePos x="0" y="0"/>
                <wp:positionH relativeFrom="column">
                  <wp:posOffset>186690</wp:posOffset>
                </wp:positionH>
                <wp:positionV relativeFrom="paragraph">
                  <wp:posOffset>499110</wp:posOffset>
                </wp:positionV>
                <wp:extent cx="2547620" cy="372745"/>
                <wp:effectExtent l="15240" t="13335" r="8890" b="23495"/>
                <wp:wrapNone/>
                <wp:docPr id="2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7620" cy="37274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2D7A2A95" w14:textId="77777777" w:rsidR="002C2024" w:rsidRDefault="002C2024" w:rsidP="00E86DD6">
                            <w:pPr>
                              <w:jc w:val="center"/>
                            </w:pPr>
                            <w:r>
                              <w:t>Recordemos: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96A64" id="Rectangle 65" o:spid="_x0000_s1033" style="position:absolute;left:0;text-align:left;margin-left:14.7pt;margin-top:39.3pt;width:200.6pt;height:2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NI2wIAAN0GAAAOAAAAZHJzL2Uyb0RvYy54bWy0VW1v0zAQ/o7Ef7D8nSXN+q6l07QxhDRg&#10;YiA+u46TWDi2sd2m49dzPrehsAkGgn6I7LvzvT739Ox81ymyFc5Lo0s6OskpEZqbSuqmpB8/XL+Y&#10;U+ID0xVTRouS3gtPz1fPn531dikK0xpVCUfAifbL3pa0DcEus8zzVnTMnxgrNChr4zoW4OqarHKs&#10;B++dyoo8n2a9cZV1hgvvQXqVlHSF/uta8PCurr0IRJUUcgv4dfhdx2+2OmPLxjHbSr5Pg/1FFh2T&#10;GoIOrq5YYGTj5ANXneTOeFOHE266zNS15AJrgGpG+U/V3LXMCqwFmuPt0Cb/79zyt9tbR2RV0mJK&#10;iWYdzOg9dI3pRgkyncQG9dYvwe7O3rpYorc3hn/2RJvLFszEhXOmbwWrIK1RtM9+eBAvHp6Sdf/G&#10;VOCebYLBXu1q10WH0AWyw5HcDyMRu0A4CIvJeDYtYHIcdKezYjbGlDK2PLy2zodXwnQkHkrqIHn0&#10;zrY3PsRs2PJgsh9QdS2VIs6ETzK02OMYFpUe3qQDsQbqSWJEo7hUjmwZ4IhxLnQY4wu16aCqJJ/m&#10;8EuIAjHgLonHBzFkMnjCvBp/HGuCdlEyWP06HuD/sXjzg/g38UbR7v8XCFk0h7YqqQlABnAyX6To&#10;xHOmBMAvIQcXCOcT+6A06UFTzA5pGiUH5ROb9MdD8cdBOhmAnpTsSopt3Y83ov2lrpA8ApMqnaFS&#10;pWPeAolnDyWzARd3bdWTSkaAFvPTBZBiJYGFTuf5NF/MKGGqAfrkwdFHcfnEWhOCMKtjAO6TZsq2&#10;LCFqMHwAkSFbBOhRIbjUcY8TH4Tdeoe0MTswxNpU97DlsFZxbeJ/Ahxa475S0gO/ltR/2TAnKFGv&#10;NWzWYjQeR0LGy3gyizvujjXrYw3THFyVNECr8HgZEolvrJNNC5FGuI7aXAC71BIXPzJPymrPScCh&#10;ae8S30eSPr6j1fd/pdU3AAAA//8DAFBLAwQUAAYACAAAACEAUDCT3eEAAAAJAQAADwAAAGRycy9k&#10;b3ducmV2LnhtbEyPTU/DMAyG70j8h8hI3FjKWm2jNJ34EBIS0kYH45w1pq1onJJkW/n3Mye42Xof&#10;vX5cLEfbiwP60DlScD1JQCDVznTUKHh/e7pagAhRk9G9I1TwgwGW5flZoXPjjlThYRMbwSUUcq2g&#10;jXHIpQx1i1aHiRuQOPt03urIq2+k8frI5baX0ySZSas74gutHvChxfprs7cKfPZa3zeP39Xq5Xm7&#10;+qj8etiatVKXF+PdLYiIY/yD4Vef1aFkp53bkwmiVzC9yZhUMF/MQHCepQkPOwbTeQqyLOT/D8oT&#10;AAAA//8DAFBLAQItABQABgAIAAAAIQC2gziS/gAAAOEBAAATAAAAAAAAAAAAAAAAAAAAAABbQ29u&#10;dGVudF9UeXBlc10ueG1sUEsBAi0AFAAGAAgAAAAhADj9If/WAAAAlAEAAAsAAAAAAAAAAAAAAAAA&#10;LwEAAF9yZWxzLy5yZWxzUEsBAi0AFAAGAAgAAAAhAALTw0jbAgAA3QYAAA4AAAAAAAAAAAAAAAAA&#10;LgIAAGRycy9lMm9Eb2MueG1sUEsBAi0AFAAGAAgAAAAhAFAwk93hAAAACQEAAA8AAAAAAAAAAAAA&#10;AAAANQUAAGRycy9kb3ducmV2LnhtbFBLBQYAAAAABAAEAPMAAABDBgAAAAA=&#10;" fillcolor="#b2a1c7 [1943]" strokecolor="#b2a1c7 [1943]" strokeweight="1pt">
                <v:fill color2="#e5dfec [663]" angle="135" focus="50%" type="gradient"/>
                <v:shadow on="t" color="#3f3151 [1607]" opacity=".5" offset="1pt"/>
                <v:textbox>
                  <w:txbxContent>
                    <w:p w14:paraId="2D7A2A95" w14:textId="77777777" w:rsidR="002C2024" w:rsidRDefault="002C2024" w:rsidP="00E86DD6">
                      <w:pPr>
                        <w:jc w:val="center"/>
                      </w:pPr>
                      <w:r>
                        <w:t>Recordemos:</w:t>
                      </w:r>
                    </w:p>
                  </w:txbxContent>
                </v:textbox>
              </v:rect>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88960" behindDoc="0" locked="0" layoutInCell="1" allowOverlap="1" wp14:anchorId="0AE381AE" wp14:editId="6766F13E">
                <wp:simplePos x="0" y="0"/>
                <wp:positionH relativeFrom="column">
                  <wp:posOffset>266700</wp:posOffset>
                </wp:positionH>
                <wp:positionV relativeFrom="paragraph">
                  <wp:posOffset>9871075</wp:posOffset>
                </wp:positionV>
                <wp:extent cx="3311525" cy="914400"/>
                <wp:effectExtent l="19050" t="22225" r="22225" b="15875"/>
                <wp:wrapNone/>
                <wp:docPr id="2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1525" cy="91440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8BDAA9" w14:textId="77777777" w:rsidR="002C2024" w:rsidRDefault="002C2024">
                            <w:r>
                              <w:t>Recuerda: puedes ver tus otras guías como material de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381AE" id="AutoShape 62" o:spid="_x0000_s1034" style="position:absolute;left:0;text-align:left;margin-left:21pt;margin-top:777.25pt;width:260.75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PiXAIAAPUEAAAOAAAAZHJzL2Uyb0RvYy54bWysVF9v0zAQf0fiO1h+Z0m6tR3R0mnaGEIa&#10;MDH4AFfbaQyObWy3afn0nC9t6eANLQ+R7873uz+/O19db3vDNipE7WzDq7OSM2WFk9quGv7t6/2b&#10;S85iAivBOKsavlORXy9ev7oafK0mrnNGqsAQxMZ68A3vUvJ1UUTRqR7imfPKorF1oYeEYlgVMsCA&#10;6L0pJmU5KwYXpA9OqBhRezca+YLw21aJ9Llto0rMNBxzS/QP9F/mf7G4gnoVwHda7NOA/8iiB20x&#10;6BHqDhKwddD/QPVaBBddm86E6wvXtlooqgGrqcq/qnnqwCuqBZsT/bFN8eVgxafNY2BaNnwy5cxC&#10;jxzdrJOj0Gw2yQ0afKzx3pN/DLnE6B+c+BGZdbcd2JW6CcENnQKJaVX5fvHMIQsRXdly+OgkwgPC&#10;U6+2begzIHaBbYmS3ZEStU1MoPL8vKqmOTWBtrfVxUVJnBVQH7x9iOm9cj3Lh4YHt7byC/JOIWDz&#10;EBPxIvfFgfzOWdsbZHkDhlWz2WxOSUO9v4zYB0wq1xkt77UxJOS5VLcmMHRuuEkVhTHrHmsbdVWZ&#10;v3GwUI/jN+oPedNoZwhsFDbzFN1YNmDJ1XxaEuwz49FvhAMhlE2zlwxPraOFyGy+s5LOCbQZz5iu&#10;sbkLihYLO3sgO/M7zknaLrc0TpeHyVk6uUP2gxt3D98KPHQu/OJswL1rePy5hqA4Mx8sThBxjItK&#10;wsV0PsGtDaeW5akFrECohifOxuNtGpd77YNedRhpJMi6PNStPmY8ZrWfVdwtImP/DuTlPZXp1p/X&#10;avEbAAD//wMAUEsDBBQABgAIAAAAIQCcf82y4gAAAAwBAAAPAAAAZHJzL2Rvd25yZXYueG1sTI/B&#10;TsMwEETvSPyDtUhcEHUItdWGOFVVqUJwQGrLBzj2koTGdhS7beDrWU5w250dzb4pV5Pr2RnH2AWv&#10;4GGWAUNvgu18o+D9sL1fAItJe6v74FHBF0ZYVddXpS5suPgdnvepYRTiY6EVtCkNBefRtOh0nIUB&#10;Pd0+wuh0onVsuB31hcJdz/Msk9zpztOHVg+4adEc9ydHKebudfdyNOZzuc2fUzrIt/pbKnV7M62f&#10;gCWc0p8ZfvEJHSpiqsPJ28h6BfOcqiTShZgLYOQQ8pGGmiS5XAjgVcn/l6h+AAAA//8DAFBLAQIt&#10;ABQABgAIAAAAIQC2gziS/gAAAOEBAAATAAAAAAAAAAAAAAAAAAAAAABbQ29udGVudF9UeXBlc10u&#10;eG1sUEsBAi0AFAAGAAgAAAAhADj9If/WAAAAlAEAAAsAAAAAAAAAAAAAAAAALwEAAF9yZWxzLy5y&#10;ZWxzUEsBAi0AFAAGAAgAAAAhAFAy4+JcAgAA9QQAAA4AAAAAAAAAAAAAAAAALgIAAGRycy9lMm9E&#10;b2MueG1sUEsBAi0AFAAGAAgAAAAhAJx/zbLiAAAADAEAAA8AAAAAAAAAAAAAAAAAtgQAAGRycy9k&#10;b3ducmV2LnhtbFBLBQYAAAAABAAEAPMAAADFBQAAAAA=&#10;" fillcolor="white [3201]" strokecolor="#f79646 [3209]" strokeweight="2.5pt">
                <v:shadow color="#868686"/>
                <v:textbox>
                  <w:txbxContent>
                    <w:p w14:paraId="6A8BDAA9" w14:textId="77777777" w:rsidR="002C2024" w:rsidRDefault="002C2024">
                      <w:r>
                        <w:t>Recuerda: puedes ver tus otras guías como material de apoyo.</w:t>
                      </w:r>
                    </w:p>
                  </w:txbxContent>
                </v:textbox>
              </v:roundrect>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87936" behindDoc="0" locked="0" layoutInCell="1" allowOverlap="1" wp14:anchorId="54F2B3B8" wp14:editId="6EDB9D63">
                <wp:simplePos x="0" y="0"/>
                <wp:positionH relativeFrom="column">
                  <wp:posOffset>453390</wp:posOffset>
                </wp:positionH>
                <wp:positionV relativeFrom="paragraph">
                  <wp:posOffset>7997825</wp:posOffset>
                </wp:positionV>
                <wp:extent cx="1553210" cy="240030"/>
                <wp:effectExtent l="5715" t="6350" r="12700" b="10795"/>
                <wp:wrapNone/>
                <wp:docPr id="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40030"/>
                        </a:xfrm>
                        <a:prstGeom prst="rect">
                          <a:avLst/>
                        </a:prstGeom>
                        <a:solidFill>
                          <a:srgbClr val="FFFFFF"/>
                        </a:solidFill>
                        <a:ln w="9525">
                          <a:solidFill>
                            <a:schemeClr val="bg1">
                              <a:lumMod val="100000"/>
                              <a:lumOff val="0"/>
                            </a:schemeClr>
                          </a:solidFill>
                          <a:miter lim="800000"/>
                          <a:headEnd/>
                          <a:tailEnd/>
                        </a:ln>
                      </wps:spPr>
                      <wps:txbx>
                        <w:txbxContent>
                          <w:p w14:paraId="356458CA" w14:textId="77777777" w:rsidR="002C2024" w:rsidRDefault="002C2024">
                            <w:r>
                              <w:t>Tipo de Narrador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2B3B8" id="Text Box 61" o:spid="_x0000_s1035" type="#_x0000_t202" style="position:absolute;left:0;text-align:left;margin-left:35.7pt;margin-top:629.75pt;width:122.3pt;height:1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CESQIAAJAEAAAOAAAAZHJzL2Uyb0RvYy54bWysVG1v2yAQ/j5p/wHxfbHjJl0b1am6dJ0m&#10;dS9Sux+AMbbRgGNAYne/vgckWbp+m+YPCLjjubvnufPV9aQV2QnnJZiazmclJcJwaKXpa/rj8e7d&#10;BSU+MNMyBUbU9El4er1+++ZqtCtRwQCqFY4giPGr0dZ0CMGuisLzQWjmZ2CFQWMHTrOAR9cXrWMj&#10;omtVVGV5XozgWuuAC+/x9jYb6Trhd53g4VvXeRGIqinmFtLq0trEtVhfsVXvmB0k36fB/iELzaTB&#10;oEeoWxYY2Tr5CkpL7sBDF2YcdAFdJ7lINWA18/Kvah4GZkWqBcnx9kiT/3+w/OvuuyOyrWm1oMQw&#10;jRo9iimQDzCR83nkZ7R+hW4PFh3DhPeoc6rV23vgPz0xsBmY6cWNczAOgrWYX3pZnDzNOD6CNOMX&#10;aDEO2wZIQFPndCQP6SCIjjo9HbWJufAYcrk8q+Zo4mirFmV5lsQr2Orw2jofPgnQJG5q6lD7hM52&#10;9z5gHeh6cInBPCjZ3kml0sH1zUY5smPYJ3fpi6XjkxduypCxppfLapkJeAERW1YcQZo+k6S2GqvN&#10;wPMyfrnn8B47M98fKkldHyFeR9Yy4JwoqWt6cYIS2f5o2tTFgUmV95i2MogR6Y+MZ+7D1ExJ6cuD&#10;qg20T6iHgzwWOMa4GcD9pmTEkaip/7VlTlCiPhvU9HK+WMQZSofF8n2FB3dqaU4tzHCEqmmgJG83&#10;Ic/d1jrZDxgpE2TgBvugk0mimHHOap8+tn0iYz+ica5Oz8nrz49k/QwAAP//AwBQSwMEFAAGAAgA&#10;AAAhAMGvvR7gAAAADAEAAA8AAABkcnMvZG93bnJldi54bWxMj01Pg0AQhu8m/ofNmHizC/2ggiyN&#10;0dibaURTPS7sCER2lrDbFv31Tk96nHeevB/5ZrK9OOLoO0cK4lkEAql2pqNGwdvr080tCB80Gd07&#10;QgXf6GFTXF7kOjPuRC94LEMj2IR8phW0IQyZlL5u0Wo/cwMS/z7daHXgc2ykGfWJzW0v51GUSKs7&#10;4oRWD/jQYv1VHqwCX0fJfrcs9++V3OJPaszjx/ZZqeur6f4ORMAp/MFwrs/VoeBOlTuQ8aJXsI6X&#10;TLI+X6UrEEws4oTXVWcpXS9AFrn8P6L4BQAA//8DAFBLAQItABQABgAIAAAAIQC2gziS/gAAAOEB&#10;AAATAAAAAAAAAAAAAAAAAAAAAABbQ29udGVudF9UeXBlc10ueG1sUEsBAi0AFAAGAAgAAAAhADj9&#10;If/WAAAAlAEAAAsAAAAAAAAAAAAAAAAALwEAAF9yZWxzLy5yZWxzUEsBAi0AFAAGAAgAAAAhABrU&#10;UIRJAgAAkAQAAA4AAAAAAAAAAAAAAAAALgIAAGRycy9lMm9Eb2MueG1sUEsBAi0AFAAGAAgAAAAh&#10;AMGvvR7gAAAADAEAAA8AAAAAAAAAAAAAAAAAowQAAGRycy9kb3ducmV2LnhtbFBLBQYAAAAABAAE&#10;APMAAACwBQAAAAA=&#10;" strokecolor="white [3212]">
                <v:textbox>
                  <w:txbxContent>
                    <w:p w14:paraId="356458CA" w14:textId="77777777" w:rsidR="002C2024" w:rsidRDefault="002C2024">
                      <w:r>
                        <w:t>Tipo de Narrador</w:t>
                      </w:r>
                    </w:p>
                  </w:txbxContent>
                </v:textbox>
              </v:shape>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81792" behindDoc="0" locked="0" layoutInCell="1" allowOverlap="1" wp14:anchorId="7DE58CEE" wp14:editId="2AB9C331">
                <wp:simplePos x="0" y="0"/>
                <wp:positionH relativeFrom="column">
                  <wp:posOffset>-283845</wp:posOffset>
                </wp:positionH>
                <wp:positionV relativeFrom="paragraph">
                  <wp:posOffset>2545715</wp:posOffset>
                </wp:positionV>
                <wp:extent cx="2122170" cy="230505"/>
                <wp:effectExtent l="11430" t="12065" r="9525" b="5080"/>
                <wp:wrapNone/>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230505"/>
                        </a:xfrm>
                        <a:prstGeom prst="rect">
                          <a:avLst/>
                        </a:prstGeom>
                        <a:solidFill>
                          <a:srgbClr val="FFFFFF"/>
                        </a:solidFill>
                        <a:ln w="9525">
                          <a:solidFill>
                            <a:schemeClr val="bg1">
                              <a:lumMod val="100000"/>
                              <a:lumOff val="0"/>
                            </a:schemeClr>
                          </a:solidFill>
                          <a:miter lim="800000"/>
                          <a:headEnd/>
                          <a:tailEnd/>
                        </a:ln>
                      </wps:spPr>
                      <wps:txbx>
                        <w:txbxContent>
                          <w:p w14:paraId="098DB236" w14:textId="77777777" w:rsidR="002C2024" w:rsidRDefault="002C20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8CEE" id="Text Box 56" o:spid="_x0000_s1036" type="#_x0000_t202" style="position:absolute;left:0;text-align:left;margin-left:-22.35pt;margin-top:200.45pt;width:167.1pt;height:1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GSSQIAAJEEAAAOAAAAZHJzL2Uyb0RvYy54bWysVNtu3CAQfa/Uf0C8d31JnIsVb5Qm3apS&#10;epGSfgDG2EYFhgK7dvr1HfBms2nfqvoBMRfOzJyZ8dX1rBXZCeclmIYWq5wSYTh00gwN/f64eXdB&#10;iQ/MdEyBEQ19Ep5er9++uZpsLUoYQXXCEQQxvp5sQ8cQbJ1lno9CM78CKwwae3CaBRTdkHWOTYiu&#10;VVbm+Vk2geusAy68R+3dYqTrhN/3goevfe9FIKqhmFtIp0tnG89sfcXqwTE7Sr5Pg/1DFppJg0EP&#10;UHcsMLJ18i8oLbkDD31YcdAZ9L3kItWA1RT5H9U8jMyKVAuS4+2BJv//YPmX3TdHZNfQ8oQSwzT2&#10;6FHMgbyHmVRnkZ/J+hrdHiw6hhn12OdUq7f3wH94YuB2ZGYQN87BNArWYX5FfJkdPV1wfARpp8/Q&#10;YRy2DZCA5t7pSB7SQRAd+/R06E3MhaOyLMqyOEcTR1t5kld5lUKw+vm1dT58FKBJvDTUYe8TOtvd&#10;+xCzYfWzSwzmQcluI5VKghvaW+XIjuGcbNK3R3/lpgyZGnpZldVCwCuIOLLiANIOC0lqq7HaBbjI&#10;4xeBWY16nMxFn1SYXpr6CJGSfRVZy4B7oqRu6MURSmT7g+kSYmBSLXeEUmZPf2R84T7M7Zw6XaR4&#10;sTctdE/YEAfLXuAe42UE94uSCXeiof7nljlBifpksKmXxelpXKIknFbnJQru2NIeW5jhCNXQQMly&#10;vQ3L4m2tk8OIkRaGDNzgIPQy9eglq33+OPeJjf2OxsU6lpPXy59k/RsAAP//AwBQSwMEFAAGAAgA&#10;AAAhAM1VDEfhAAAACwEAAA8AAABkcnMvZG93bnJldi54bWxMj8FOwzAMhu9IvENkJG5bQinbWppO&#10;CMRuaKKgwTFtTDvROFWTbYWnx5zgaPvT7+8v1pPrxRHHsPek4WquQCA13u6p1fD68jhbgQjRkDW9&#10;J9TwhQHW5flZYXLrT/SMxyq2gkMo5EZDF+OQSxmaDp0Jcz8g8e3Dj85EHsdW2tGcONz1MlFqIZ3Z&#10;E3/ozID3HTaf1cFpCI1a7LZptXur5Qa/M2sf3jdPWl9eTHe3ICJO8Q+GX31Wh5Kdan8gG0SvYZam&#10;S0Y1pEplIJhIVtkNiJo318sEZFnI/x3KHwAAAP//AwBQSwECLQAUAAYACAAAACEAtoM4kv4AAADh&#10;AQAAEwAAAAAAAAAAAAAAAAAAAAAAW0NvbnRlbnRfVHlwZXNdLnhtbFBLAQItABQABgAIAAAAIQA4&#10;/SH/1gAAAJQBAAALAAAAAAAAAAAAAAAAAC8BAABfcmVscy8ucmVsc1BLAQItABQABgAIAAAAIQBM&#10;ZAGSSQIAAJEEAAAOAAAAAAAAAAAAAAAAAC4CAABkcnMvZTJvRG9jLnhtbFBLAQItABQABgAIAAAA&#10;IQDNVQxH4QAAAAsBAAAPAAAAAAAAAAAAAAAAAKMEAABkcnMvZG93bnJldi54bWxQSwUGAAAAAAQA&#10;BADzAAAAsQUAAAAA&#10;" strokecolor="white [3212]">
                <v:textbox>
                  <w:txbxContent>
                    <w:p w14:paraId="098DB236" w14:textId="77777777" w:rsidR="002C2024" w:rsidRDefault="002C2024"/>
                  </w:txbxContent>
                </v:textbox>
              </v:shape>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680768" behindDoc="0" locked="0" layoutInCell="1" allowOverlap="1" wp14:anchorId="6A5C86A9" wp14:editId="19CC0C27">
                <wp:simplePos x="0" y="0"/>
                <wp:positionH relativeFrom="column">
                  <wp:posOffset>-283845</wp:posOffset>
                </wp:positionH>
                <wp:positionV relativeFrom="paragraph">
                  <wp:posOffset>2599055</wp:posOffset>
                </wp:positionV>
                <wp:extent cx="90805" cy="123825"/>
                <wp:effectExtent l="11430" t="8255" r="12065" b="10795"/>
                <wp:wrapNone/>
                <wp:docPr id="2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03E44" id="Rectangle 55" o:spid="_x0000_s1026" style="position:absolute;margin-left:-22.35pt;margin-top:204.65pt;width:7.15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ZIHQIAADwEAAAOAAAAZHJzL2Uyb0RvYy54bWysU9uO0zAQfUfiHyy/06ShhW7UdLXqUoS0&#10;wIqFD5g6TmLh2GbsNi1fv2OnW8pFPCD8YHk84+MzZ2aW14des71Er6yp+HSScyaNsLUybcW/fN68&#10;WHDmA5gatDWy4kfp+fXq+bPl4EpZ2M7qWiIjEOPLwVW8C8GVWeZFJ3vwE+ukIWdjsYdAJrZZjTAQ&#10;eq+zIs9fZYPF2qEV0nu6vR2dfJXwm0aK8LFpvAxMV5y4hbRj2rdxz1ZLKFsE1ylxogH/wKIHZejT&#10;M9QtBGA7VL9B9Uqg9bYJE2H7zDaNEjLlQNlM81+yeejAyZQLiePdWSb//2DFh/09MlVXvCg4M9BT&#10;jT6RamBaLdl8HgUanC8p7sHdY0zRuzsrvnpm7LqjMHmDaIdOQk20pjE+++lBNDw9Zdvhva0JHnbB&#10;Jq0ODfYRkFRgh1SS47kk8hCYoMurfJHPORPkmRYvF0UilEH59NahD2+l7Vk8VByJesKG/Z0PkQuU&#10;TyGJu9Wq3iitk4Htdq2R7YGaY5NWok8pXoZpwwYiMqe//w6Rp/UniF4F6nKt+oovzkFQRtHemDr1&#10;YAClxzNR1uakYhRuLMDW1kcSEe3YwjRydOgsfudsoPatuP+2A5Sc6XeGCnE1nc1ivydjNn9dkIGX&#10;nu2lB4wgqIoHzsbjOowzsnOo2o5+mqbcjb2h4jUqKRsLO7I6kaUWTYKfxinOwKWdon4M/eoRAAD/&#10;/wMAUEsDBBQABgAIAAAAIQBjPmrH4AAAAAsBAAAPAAAAZHJzL2Rvd25yZXYueG1sTI/BToNAEIbv&#10;Jr7DZky80V2BKKUsjdHUxGNLL94WdgUqO0vYpUWf3vFUjzPz5Z/vL7aLHdjZTL53KOFhJYAZbJzu&#10;sZVwrHZRBswHhVoNDo2Eb+NhW97eFCrX7oJ7cz6EllEI+lxJ6EIYc8590xmr/MqNBun26SarAo1T&#10;y/WkLhRuBx4L8cit6pE+dGo0L51pvg6zlVD38VH97Ks3Yde7JLwv1Wn+eJXy/m553gALZglXGP70&#10;SR1KcqrdjNqzQUKUpk+ESkjFOgFGRJSIFFhNmzjLgJcF/9+h/AUAAP//AwBQSwECLQAUAAYACAAA&#10;ACEAtoM4kv4AAADhAQAAEwAAAAAAAAAAAAAAAAAAAAAAW0NvbnRlbnRfVHlwZXNdLnhtbFBLAQIt&#10;ABQABgAIAAAAIQA4/SH/1gAAAJQBAAALAAAAAAAAAAAAAAAAAC8BAABfcmVscy8ucmVsc1BLAQIt&#10;ABQABgAIAAAAIQAtqiZIHQIAADwEAAAOAAAAAAAAAAAAAAAAAC4CAABkcnMvZTJvRG9jLnhtbFBL&#10;AQItABQABgAIAAAAIQBjPmrH4AAAAAsBAAAPAAAAAAAAAAAAAAAAAHcEAABkcnMvZG93bnJldi54&#10;bWxQSwUGAAAAAAQABADzAAAAhAUAAAAA&#10;"/>
            </w:pict>
          </mc:Fallback>
        </mc:AlternateContent>
      </w:r>
      <w:r w:rsidR="00E86DD6" w:rsidRPr="00D50126">
        <w:rPr>
          <w:rFonts w:ascii="Calibri Light" w:hAnsi="Calibri Light"/>
          <w:sz w:val="28"/>
          <w:szCs w:val="28"/>
          <w:u w:val="single"/>
          <w:lang w:val="es-ES"/>
        </w:rPr>
        <w:t>Conflicto Narrativo</w:t>
      </w:r>
    </w:p>
    <w:p w14:paraId="2C91D800" w14:textId="77777777" w:rsidR="00D50126" w:rsidRPr="00D50126" w:rsidRDefault="00D50126" w:rsidP="00D50126">
      <w:pPr>
        <w:rPr>
          <w:rFonts w:ascii="Calibri Light" w:hAnsi="Calibri Light"/>
          <w:sz w:val="28"/>
          <w:szCs w:val="28"/>
          <w:lang w:val="es-ES"/>
        </w:rPr>
      </w:pPr>
    </w:p>
    <w:p w14:paraId="721835D0" w14:textId="77777777" w:rsidR="00D50126" w:rsidRPr="00D50126" w:rsidRDefault="00D50126" w:rsidP="00D50126">
      <w:pPr>
        <w:rPr>
          <w:rFonts w:ascii="Calibri Light" w:hAnsi="Calibri Light"/>
          <w:sz w:val="28"/>
          <w:szCs w:val="28"/>
          <w:lang w:val="es-ES"/>
        </w:rPr>
      </w:pPr>
    </w:p>
    <w:p w14:paraId="25D56726" w14:textId="77777777" w:rsidR="00D50126" w:rsidRPr="00D50126" w:rsidRDefault="00D50126" w:rsidP="00D50126">
      <w:pPr>
        <w:rPr>
          <w:rFonts w:ascii="Calibri Light" w:hAnsi="Calibri Light"/>
          <w:sz w:val="28"/>
          <w:szCs w:val="28"/>
          <w:lang w:val="es-ES"/>
        </w:rPr>
      </w:pPr>
    </w:p>
    <w:p w14:paraId="06E2D694" w14:textId="77777777" w:rsidR="00D50126" w:rsidRPr="00D50126" w:rsidRDefault="00D50126" w:rsidP="00D50126">
      <w:pPr>
        <w:rPr>
          <w:rFonts w:ascii="Calibri Light" w:hAnsi="Calibri Light"/>
          <w:sz w:val="28"/>
          <w:szCs w:val="28"/>
          <w:lang w:val="es-ES"/>
        </w:rPr>
      </w:pPr>
    </w:p>
    <w:p w14:paraId="474EA0F7" w14:textId="77777777" w:rsidR="00D50126" w:rsidRPr="00D50126" w:rsidRDefault="00D50126" w:rsidP="00D50126">
      <w:pPr>
        <w:rPr>
          <w:rFonts w:ascii="Calibri Light" w:hAnsi="Calibri Light"/>
          <w:sz w:val="28"/>
          <w:szCs w:val="28"/>
          <w:lang w:val="es-ES"/>
        </w:rPr>
      </w:pPr>
    </w:p>
    <w:p w14:paraId="2E81FC39" w14:textId="77777777" w:rsidR="00D50126" w:rsidRPr="00D50126" w:rsidRDefault="00D50126" w:rsidP="00D50126">
      <w:pPr>
        <w:rPr>
          <w:rFonts w:ascii="Calibri Light" w:hAnsi="Calibri Light"/>
          <w:sz w:val="28"/>
          <w:szCs w:val="28"/>
          <w:lang w:val="es-ES"/>
        </w:rPr>
      </w:pPr>
    </w:p>
    <w:p w14:paraId="4BB5DE0A" w14:textId="77777777" w:rsidR="00D50126" w:rsidRPr="00D50126" w:rsidRDefault="00D50126" w:rsidP="00D50126">
      <w:pPr>
        <w:rPr>
          <w:rFonts w:ascii="Calibri Light" w:hAnsi="Calibri Light"/>
          <w:sz w:val="28"/>
          <w:szCs w:val="28"/>
          <w:lang w:val="es-ES"/>
        </w:rPr>
      </w:pPr>
    </w:p>
    <w:p w14:paraId="1B13FC7A" w14:textId="77777777" w:rsidR="00D50126" w:rsidRPr="00D50126" w:rsidRDefault="00D50126" w:rsidP="00D50126">
      <w:pPr>
        <w:rPr>
          <w:rFonts w:ascii="Calibri Light" w:hAnsi="Calibri Light"/>
          <w:sz w:val="28"/>
          <w:szCs w:val="28"/>
          <w:lang w:val="es-ES"/>
        </w:rPr>
      </w:pPr>
    </w:p>
    <w:p w14:paraId="68C99BCD" w14:textId="77777777" w:rsidR="00D50126" w:rsidRDefault="00D50126" w:rsidP="00D50126">
      <w:pPr>
        <w:rPr>
          <w:rFonts w:ascii="Calibri Light" w:hAnsi="Calibri Light"/>
          <w:sz w:val="28"/>
          <w:szCs w:val="28"/>
          <w:lang w:val="es-ES"/>
        </w:rPr>
      </w:pPr>
    </w:p>
    <w:p w14:paraId="196AEC41" w14:textId="77777777" w:rsidR="00D50126" w:rsidRDefault="00D50126" w:rsidP="00D50126">
      <w:pPr>
        <w:rPr>
          <w:rFonts w:ascii="Calibri Light" w:hAnsi="Calibri Light"/>
          <w:sz w:val="28"/>
          <w:szCs w:val="28"/>
          <w:lang w:val="es-ES"/>
        </w:rPr>
      </w:pPr>
    </w:p>
    <w:p w14:paraId="35F638DB" w14:textId="77777777" w:rsidR="00574D52" w:rsidRDefault="00D50126" w:rsidP="00D50126">
      <w:pPr>
        <w:tabs>
          <w:tab w:val="left" w:pos="3719"/>
        </w:tabs>
        <w:rPr>
          <w:rFonts w:ascii="Calibri Light" w:hAnsi="Calibri Light"/>
          <w:sz w:val="28"/>
          <w:szCs w:val="28"/>
          <w:lang w:val="es-ES"/>
        </w:rPr>
      </w:pPr>
      <w:r>
        <w:rPr>
          <w:rFonts w:ascii="Calibri Light" w:hAnsi="Calibri Light"/>
          <w:sz w:val="28"/>
          <w:szCs w:val="28"/>
          <w:lang w:val="es-ES"/>
        </w:rPr>
        <w:tab/>
      </w:r>
    </w:p>
    <w:p w14:paraId="41EFE8B9" w14:textId="77777777" w:rsidR="00D50126" w:rsidRDefault="00D50126" w:rsidP="00D50126">
      <w:pPr>
        <w:tabs>
          <w:tab w:val="left" w:pos="3719"/>
        </w:tabs>
        <w:rPr>
          <w:rFonts w:ascii="Calibri Light" w:hAnsi="Calibri Light"/>
          <w:sz w:val="28"/>
          <w:szCs w:val="28"/>
          <w:lang w:val="es-ES"/>
        </w:rPr>
      </w:pPr>
    </w:p>
    <w:p w14:paraId="2BBFDFC5" w14:textId="77777777" w:rsidR="00D50126" w:rsidRDefault="00D50126" w:rsidP="00D50126">
      <w:pPr>
        <w:tabs>
          <w:tab w:val="left" w:pos="3719"/>
        </w:tabs>
        <w:rPr>
          <w:rFonts w:ascii="Calibri Light" w:hAnsi="Calibri Light"/>
          <w:sz w:val="28"/>
          <w:szCs w:val="28"/>
          <w:lang w:val="es-ES"/>
        </w:rPr>
      </w:pPr>
    </w:p>
    <w:p w14:paraId="7AF844E1" w14:textId="77777777" w:rsidR="00D50126" w:rsidRDefault="00D50126" w:rsidP="00D50126">
      <w:pPr>
        <w:tabs>
          <w:tab w:val="left" w:pos="3719"/>
        </w:tabs>
        <w:rPr>
          <w:rFonts w:ascii="Calibri Light" w:hAnsi="Calibri Light"/>
          <w:sz w:val="28"/>
          <w:szCs w:val="28"/>
          <w:lang w:val="es-ES"/>
        </w:rPr>
      </w:pPr>
    </w:p>
    <w:p w14:paraId="21777469" w14:textId="77777777" w:rsidR="00D50126" w:rsidRDefault="00D50126" w:rsidP="00D50126">
      <w:pPr>
        <w:tabs>
          <w:tab w:val="left" w:pos="3719"/>
        </w:tabs>
        <w:rPr>
          <w:rFonts w:ascii="Calibri Light" w:hAnsi="Calibri Light"/>
          <w:sz w:val="28"/>
          <w:szCs w:val="28"/>
          <w:lang w:val="es-ES"/>
        </w:rPr>
      </w:pPr>
    </w:p>
    <w:p w14:paraId="7EB99F9B" w14:textId="77777777" w:rsidR="00D50126" w:rsidRDefault="00D50126" w:rsidP="00D50126">
      <w:pPr>
        <w:tabs>
          <w:tab w:val="left" w:pos="3719"/>
        </w:tabs>
        <w:rPr>
          <w:rFonts w:ascii="Calibri Light" w:hAnsi="Calibri Light"/>
          <w:sz w:val="28"/>
          <w:szCs w:val="28"/>
          <w:lang w:val="es-ES"/>
        </w:rPr>
      </w:pPr>
    </w:p>
    <w:p w14:paraId="322CF7BE" w14:textId="77777777" w:rsidR="00D50126" w:rsidRDefault="00D50126" w:rsidP="00D50126">
      <w:pPr>
        <w:tabs>
          <w:tab w:val="left" w:pos="3719"/>
        </w:tabs>
        <w:rPr>
          <w:rFonts w:ascii="Calibri Light" w:hAnsi="Calibri Light"/>
          <w:sz w:val="28"/>
          <w:szCs w:val="28"/>
          <w:lang w:val="es-ES"/>
        </w:rPr>
      </w:pPr>
    </w:p>
    <w:p w14:paraId="02290660" w14:textId="77777777" w:rsidR="00D50126" w:rsidRDefault="00D50126" w:rsidP="00D50126">
      <w:pPr>
        <w:tabs>
          <w:tab w:val="left" w:pos="3719"/>
        </w:tabs>
        <w:rPr>
          <w:rFonts w:ascii="Calibri Light" w:hAnsi="Calibri Light"/>
          <w:sz w:val="28"/>
          <w:szCs w:val="28"/>
          <w:lang w:val="es-ES"/>
        </w:rPr>
      </w:pPr>
    </w:p>
    <w:p w14:paraId="7AE635E3" w14:textId="77777777" w:rsidR="00D50126" w:rsidRDefault="00D50126" w:rsidP="00D50126">
      <w:pPr>
        <w:tabs>
          <w:tab w:val="left" w:pos="3719"/>
        </w:tabs>
        <w:rPr>
          <w:rFonts w:ascii="Calibri Light" w:hAnsi="Calibri Light"/>
          <w:sz w:val="28"/>
          <w:szCs w:val="28"/>
          <w:lang w:val="es-ES"/>
        </w:rPr>
      </w:pPr>
    </w:p>
    <w:p w14:paraId="6CAE3B54" w14:textId="77777777" w:rsidR="00D50126" w:rsidRDefault="00D50126" w:rsidP="00D50126">
      <w:pPr>
        <w:tabs>
          <w:tab w:val="left" w:pos="3719"/>
        </w:tabs>
        <w:rPr>
          <w:rFonts w:ascii="Calibri Light" w:hAnsi="Calibri Light"/>
          <w:sz w:val="28"/>
          <w:szCs w:val="28"/>
          <w:lang w:val="es-ES"/>
        </w:rPr>
      </w:pPr>
    </w:p>
    <w:p w14:paraId="7326EBA4" w14:textId="77777777" w:rsidR="00D50126" w:rsidRDefault="00D50126" w:rsidP="00D50126">
      <w:pPr>
        <w:tabs>
          <w:tab w:val="left" w:pos="3719"/>
        </w:tabs>
        <w:rPr>
          <w:rFonts w:ascii="Calibri Light" w:hAnsi="Calibri Light"/>
          <w:sz w:val="28"/>
          <w:szCs w:val="28"/>
          <w:lang w:val="es-ES"/>
        </w:rPr>
      </w:pPr>
    </w:p>
    <w:p w14:paraId="372AE299" w14:textId="77777777" w:rsidR="00D50126" w:rsidRDefault="00D50126" w:rsidP="00D50126">
      <w:pPr>
        <w:tabs>
          <w:tab w:val="left" w:pos="3719"/>
        </w:tabs>
        <w:rPr>
          <w:rFonts w:ascii="Calibri Light" w:hAnsi="Calibri Light"/>
          <w:sz w:val="28"/>
          <w:szCs w:val="28"/>
          <w:lang w:val="es-ES"/>
        </w:rPr>
      </w:pPr>
    </w:p>
    <w:p w14:paraId="0343D057" w14:textId="77777777" w:rsidR="00D50126" w:rsidRDefault="00D50126" w:rsidP="00D50126">
      <w:pPr>
        <w:tabs>
          <w:tab w:val="left" w:pos="3719"/>
        </w:tabs>
        <w:rPr>
          <w:rFonts w:ascii="Calibri Light" w:hAnsi="Calibri Light"/>
          <w:sz w:val="28"/>
          <w:szCs w:val="28"/>
          <w:lang w:val="es-ES"/>
        </w:rPr>
      </w:pPr>
    </w:p>
    <w:p w14:paraId="5B9C5B64" w14:textId="77777777" w:rsidR="00D50126" w:rsidRDefault="00D50126" w:rsidP="00D50126">
      <w:pPr>
        <w:tabs>
          <w:tab w:val="left" w:pos="3719"/>
        </w:tabs>
        <w:rPr>
          <w:rFonts w:ascii="Calibri Light" w:hAnsi="Calibri Light"/>
          <w:sz w:val="28"/>
          <w:szCs w:val="28"/>
          <w:lang w:val="es-ES"/>
        </w:rPr>
      </w:pPr>
    </w:p>
    <w:p w14:paraId="186AF79B" w14:textId="77777777" w:rsidR="00D50126" w:rsidRDefault="00D50126" w:rsidP="00D50126">
      <w:pPr>
        <w:tabs>
          <w:tab w:val="left" w:pos="3719"/>
        </w:tabs>
        <w:rPr>
          <w:rFonts w:ascii="Calibri Light" w:hAnsi="Calibri Light"/>
          <w:sz w:val="28"/>
          <w:szCs w:val="28"/>
          <w:lang w:val="es-ES"/>
        </w:rPr>
      </w:pPr>
    </w:p>
    <w:p w14:paraId="5AA9AB7B" w14:textId="77777777" w:rsidR="00D50126" w:rsidRDefault="00D50126" w:rsidP="00D50126">
      <w:pPr>
        <w:tabs>
          <w:tab w:val="left" w:pos="3719"/>
        </w:tabs>
        <w:rPr>
          <w:rFonts w:ascii="Calibri Light" w:hAnsi="Calibri Light"/>
          <w:sz w:val="28"/>
          <w:szCs w:val="28"/>
          <w:lang w:val="es-ES"/>
        </w:rPr>
      </w:pPr>
    </w:p>
    <w:p w14:paraId="3A247409" w14:textId="77777777" w:rsidR="00D50126" w:rsidRDefault="00D50126" w:rsidP="00D50126">
      <w:pPr>
        <w:tabs>
          <w:tab w:val="left" w:pos="3719"/>
        </w:tabs>
        <w:rPr>
          <w:rFonts w:ascii="Calibri Light" w:hAnsi="Calibri Light"/>
          <w:sz w:val="28"/>
          <w:szCs w:val="28"/>
          <w:lang w:val="es-ES"/>
        </w:rPr>
      </w:pPr>
    </w:p>
    <w:p w14:paraId="23845BC2" w14:textId="77777777" w:rsidR="00D50126" w:rsidRDefault="00D50126" w:rsidP="00D50126">
      <w:pPr>
        <w:tabs>
          <w:tab w:val="left" w:pos="3719"/>
        </w:tabs>
        <w:rPr>
          <w:rFonts w:ascii="Calibri Light" w:hAnsi="Calibri Light"/>
          <w:sz w:val="28"/>
          <w:szCs w:val="28"/>
          <w:lang w:val="es-ES"/>
        </w:rPr>
      </w:pPr>
    </w:p>
    <w:p w14:paraId="27C0D6D4" w14:textId="77777777" w:rsidR="00D50126" w:rsidRDefault="00D50126" w:rsidP="00D50126">
      <w:pPr>
        <w:tabs>
          <w:tab w:val="left" w:pos="3719"/>
        </w:tabs>
        <w:rPr>
          <w:rFonts w:ascii="Calibri Light" w:hAnsi="Calibri Light"/>
          <w:sz w:val="28"/>
          <w:szCs w:val="28"/>
          <w:lang w:val="es-ES"/>
        </w:rPr>
      </w:pPr>
    </w:p>
    <w:p w14:paraId="2BFE4315" w14:textId="77777777" w:rsidR="00D50126" w:rsidRDefault="00D50126" w:rsidP="00D50126">
      <w:pPr>
        <w:tabs>
          <w:tab w:val="left" w:pos="3719"/>
        </w:tabs>
        <w:rPr>
          <w:rFonts w:ascii="Calibri Light" w:hAnsi="Calibri Light"/>
          <w:sz w:val="28"/>
          <w:szCs w:val="28"/>
          <w:lang w:val="es-ES"/>
        </w:rPr>
      </w:pPr>
    </w:p>
    <w:p w14:paraId="54603BB8" w14:textId="77777777" w:rsidR="00D50126" w:rsidRDefault="00D50126" w:rsidP="00D50126">
      <w:pPr>
        <w:tabs>
          <w:tab w:val="left" w:pos="3719"/>
        </w:tabs>
        <w:rPr>
          <w:rFonts w:ascii="Calibri Light" w:hAnsi="Calibri Light"/>
          <w:sz w:val="28"/>
          <w:szCs w:val="28"/>
          <w:lang w:val="es-ES"/>
        </w:rPr>
      </w:pPr>
    </w:p>
    <w:p w14:paraId="0ADFD970" w14:textId="2C104EE6" w:rsidR="00D50126" w:rsidRDefault="0035190D" w:rsidP="00D50126">
      <w:pPr>
        <w:tabs>
          <w:tab w:val="left" w:pos="3719"/>
        </w:tabs>
        <w:rPr>
          <w:rFonts w:ascii="Calibri Light" w:hAnsi="Calibri Light"/>
          <w:sz w:val="28"/>
          <w:szCs w:val="28"/>
          <w:lang w:val="es-ES"/>
        </w:rPr>
      </w:pPr>
      <w:r>
        <w:rPr>
          <w:rFonts w:ascii="Calibri Light" w:hAnsi="Calibri Light"/>
          <w:noProof/>
          <w:sz w:val="28"/>
          <w:szCs w:val="28"/>
          <w:lang w:val="es-ES"/>
        </w:rPr>
        <mc:AlternateContent>
          <mc:Choice Requires="wps">
            <w:drawing>
              <wp:anchor distT="0" distB="0" distL="114300" distR="114300" simplePos="0" relativeHeight="251704320" behindDoc="0" locked="0" layoutInCell="1" allowOverlap="1" wp14:anchorId="7AA6F980" wp14:editId="0D9519ED">
                <wp:simplePos x="0" y="0"/>
                <wp:positionH relativeFrom="column">
                  <wp:posOffset>45085</wp:posOffset>
                </wp:positionH>
                <wp:positionV relativeFrom="paragraph">
                  <wp:posOffset>198755</wp:posOffset>
                </wp:positionV>
                <wp:extent cx="3098165" cy="399415"/>
                <wp:effectExtent l="35560" t="36830" r="38100" b="40005"/>
                <wp:wrapNone/>
                <wp:docPr id="2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39941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A4BFD2" w14:textId="77777777" w:rsidR="002C2024" w:rsidRDefault="002C2024">
                            <w:r>
                              <w:t xml:space="preserve">Importancia del conflicto Narrativo: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6F980" id="Rectangle 79" o:spid="_x0000_s1037" style="position:absolute;margin-left:3.55pt;margin-top:15.65pt;width:243.95pt;height:3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gE4VgIAAOMEAAAOAAAAZHJzL2Uyb0RvYy54bWysVMlu2zAQvRfoPxC815K8xRYsB4HTFAXS&#10;NmjSD6ApyiLCrUPasvv1GVK247S3IjoQnO1xljdaXO+1IjsBXlpT0WKQUyIMt7U0m4r+err7NKPE&#10;B2ZqpqwRFT0IT6+XHz8sOleKoW2tqgUQBDG+7FxF2xBcmWWet0IzP7BOGDQ2FjQLKMImq4F1iK5V&#10;NszzadZZqB1YLrxH7W1vpMuE3zSChx9N40UgqqKYW0gnpHMdz2y5YOUGmGslP6bB/iMLzaTBR89Q&#10;tywwsgX5D5SWHKy3TRhwqzPbNJKLVANWU+R/VfPYMidSLdgc785t8u8Hy7/vHoDIuqLDghLDNM7o&#10;J3aNmY0S5GoeG9Q5X6Lfo3uAWKJ395Y/e2LsqkU3cQNgu1awGtMqon/2JiAKHkPJuvtma4Rn22BT&#10;r/YN6AiIXSD7NJLDeSRiHwhH5Sifz4rphBKOttF8Pi4m6QlWnqId+PBFWE3ipaKAySd0trv3IWbD&#10;ypNLyt4qWd9JpZIQaSZWCsiOIUFUKFKo2mpMtdcVefx6nqAe2dTrkwqxE1MjRHrJX6IrQ7qKTkcT&#10;jCdcO2xyQJo9P7VHsrzxPgP1+IxzYcLkPfPRMuCuKakrOruoKo7us6nTJgQmVX/H0pSJPRJpi469&#10;PA2zJ0XYr/eJO0WaezSubX3AWYPtNw3/DHhpLfyhpMMtq6j/vWUgKFFfDfJlXozHcS2TMJ5cDVGA&#10;S8v60sIMRyjsIiX9dRX6Vd46kJsWX+rnZ+wNcqyRafyvWR2ZiZuUZnXc+riql3Lyev03LV8AAAD/&#10;/wMAUEsDBBQABgAIAAAAIQBxHdxz3gAAAAcBAAAPAAAAZHJzL2Rvd25yZXYueG1sTI/NTsMwEITv&#10;SLyDtUjcqJO0/DTEqQCpF5CQKBVcnXibpMTrYLtt8vYsJziOZjTzTbEabS+O6EPnSEE6S0Ag1c50&#10;1CjYvq+v7kCEqMno3hEqmDDAqjw/K3Ru3Ine8LiJjeASCrlW0MY45FKGukWrw8wNSOztnLc6svSN&#10;NF6fuNz2MkuSG2l1R7zQ6gGfWqy/Nger4IPk6+S/p6r77HfZFtf7x5fnvVKXF+PDPYiIY/wLwy8+&#10;o0PJTJU7kAmiV3CbclDBPJ2DYHuxvOZrlYLlIgNZFvI/f/kDAAD//wMAUEsBAi0AFAAGAAgAAAAh&#10;ALaDOJL+AAAA4QEAABMAAAAAAAAAAAAAAAAAAAAAAFtDb250ZW50X1R5cGVzXS54bWxQSwECLQAU&#10;AAYACAAAACEAOP0h/9YAAACUAQAACwAAAAAAAAAAAAAAAAAvAQAAX3JlbHMvLnJlbHNQSwECLQAU&#10;AAYACAAAACEA9tYBOFYCAADjBAAADgAAAAAAAAAAAAAAAAAuAgAAZHJzL2Uyb0RvYy54bWxQSwEC&#10;LQAUAAYACAAAACEAcR3cc94AAAAHAQAADwAAAAAAAAAAAAAAAACwBAAAZHJzL2Rvd25yZXYueG1s&#10;UEsFBgAAAAAEAAQA8wAAALsFAAAAAA==&#10;" fillcolor="white [3201]" strokecolor="#4bacc6 [3208]" strokeweight="5pt">
                <v:stroke linestyle="thickThin"/>
                <v:shadow color="#868686"/>
                <v:textbox>
                  <w:txbxContent>
                    <w:p w14:paraId="70A4BFD2" w14:textId="77777777" w:rsidR="002C2024" w:rsidRDefault="002C2024">
                      <w:r>
                        <w:t xml:space="preserve">Importancia del conflicto Narrativo: </w:t>
                      </w:r>
                    </w:p>
                  </w:txbxContent>
                </v:textbox>
              </v:rect>
            </w:pict>
          </mc:Fallback>
        </mc:AlternateContent>
      </w:r>
    </w:p>
    <w:p w14:paraId="48A55E20" w14:textId="77777777" w:rsidR="00D50126" w:rsidRDefault="00D50126" w:rsidP="00D50126">
      <w:pPr>
        <w:tabs>
          <w:tab w:val="left" w:pos="3719"/>
        </w:tabs>
        <w:rPr>
          <w:rFonts w:ascii="Calibri Light" w:hAnsi="Calibri Light"/>
          <w:sz w:val="28"/>
          <w:szCs w:val="28"/>
          <w:lang w:val="es-ES"/>
        </w:rPr>
      </w:pPr>
    </w:p>
    <w:p w14:paraId="0B18D38F" w14:textId="71C62275" w:rsidR="00D50126" w:rsidRDefault="0035190D" w:rsidP="00D50126">
      <w:pPr>
        <w:tabs>
          <w:tab w:val="left" w:pos="3719"/>
        </w:tabs>
        <w:rPr>
          <w:rFonts w:ascii="Calibri Light" w:hAnsi="Calibri Light"/>
          <w:sz w:val="28"/>
          <w:szCs w:val="28"/>
          <w:lang w:val="es-ES"/>
        </w:rPr>
      </w:pPr>
      <w:r>
        <w:rPr>
          <w:rFonts w:ascii="Calibri Light" w:hAnsi="Calibri Light"/>
          <w:noProof/>
          <w:sz w:val="28"/>
          <w:szCs w:val="28"/>
          <w:lang w:val="es-ES"/>
        </w:rPr>
        <mc:AlternateContent>
          <mc:Choice Requires="wps">
            <w:drawing>
              <wp:anchor distT="0" distB="0" distL="114300" distR="114300" simplePos="0" relativeHeight="251706368" behindDoc="0" locked="0" layoutInCell="1" allowOverlap="1" wp14:anchorId="72BEAA38" wp14:editId="45BFFFD3">
                <wp:simplePos x="0" y="0"/>
                <wp:positionH relativeFrom="column">
                  <wp:posOffset>1518285</wp:posOffset>
                </wp:positionH>
                <wp:positionV relativeFrom="paragraph">
                  <wp:posOffset>189230</wp:posOffset>
                </wp:positionV>
                <wp:extent cx="8890" cy="266065"/>
                <wp:effectExtent l="70485" t="17780" r="82550" b="30480"/>
                <wp:wrapNone/>
                <wp:docPr id="2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6606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002A30" id="AutoShape 83" o:spid="_x0000_s1026" type="#_x0000_t32" style="position:absolute;margin-left:119.55pt;margin-top:14.9pt;width:.7pt;height:20.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O+AgIAAOwDAAAOAAAAZHJzL2Uyb0RvYy54bWysU9uO0zAQfUfiHyy/0yRdtZSo6Qp1WV4W&#10;qLTLB7j2pLGwPZbtNu3fM3YvsPCGyINlz+XMmZmT5f3RGnaAEDW6jjeTmjNwEpV2u45/f3l8t+As&#10;JuGUMOig4yeI/H719s1y9C1McUCjIDACcbEdfceHlHxbVVEOYEWcoAdHzh6DFYmeYVepIEZCt6aa&#10;1vW8GjEoH1BCjGR9ODv5quD3Pcj0re8jJGY6TtxSOUM5t/msVkvR7oLwg5YXGuIfWFihHRW9QT2I&#10;JNg+6L+grJYBI/ZpItFW2PdaQumBumnqP7p5HoSH0gsNJ/rbmOL/g5VfD5vAtOr4lMbjhKUdfdwn&#10;LKXZ4i4PaPSxpbi124Tcojy6Z/+E8kdkDteDcDso0S8nT8lNzqhepeRH9FRmO35BRTGCCpRpHftg&#10;MyTNgR3LUk63pcAxMUnGxeIDMZPkmM7n9XxW8EV7TfUhps+AluVLx2MKQu+GtEbnaPkYmlJIHJ5i&#10;ysREe03IdR0+amOKBoxjY8fvmvezumRENFplb44rcoS1CewgSEhCSnBpVuLM3lJTZ3tT5++sKbKT&#10;8s72YqLSN5hC5FWFgHunCpEBhPp0uSehDd1ZKqNNQdOwDfDM1ILizAD9dPl2bs24TBaK7C/9Xmd/&#10;3uIW1WkTcnC2k6QKkYv8s2Z/f5eoXz/p6icAAAD//wMAUEsDBBQABgAIAAAAIQDjLmQD4AAAAAkB&#10;AAAPAAAAZHJzL2Rvd25yZXYueG1sTI/LTsMwEEX3SPyDNUhsEHUSHm1DnKqKAKmbSH18gBsPSUQ8&#10;NrHbhr9nWMFuRnN059xiNdlBnHEMvSMF6SwBgdQ401Or4LB/u1+ACFGT0YMjVPCNAVbl9VWhc+Mu&#10;tMXzLraCQyjkWkEXo8+lDE2HVoeZ80h8+3Cj1ZHXsZVm1BcOt4PMkuRZWt0Tf+i0x6rD5nN3sgrq&#10;dfRVZuvwld1N797Xr5tqe1Dq9mZav4CIOMU/GH71WR1Kdjq6E5kgBgXZwzJllIclV2Age0yeQBwV&#10;zNM5yLKQ/xuUPwAAAP//AwBQSwECLQAUAAYACAAAACEAtoM4kv4AAADhAQAAEwAAAAAAAAAAAAAA&#10;AAAAAAAAW0NvbnRlbnRfVHlwZXNdLnhtbFBLAQItABQABgAIAAAAIQA4/SH/1gAAAJQBAAALAAAA&#10;AAAAAAAAAAAAAC8BAABfcmVscy8ucmVsc1BLAQItABQABgAIAAAAIQDHruO+AgIAAOwDAAAOAAAA&#10;AAAAAAAAAAAAAC4CAABkcnMvZTJvRG9jLnhtbFBLAQItABQABgAIAAAAIQDjLmQD4AAAAAkBAAAP&#10;AAAAAAAAAAAAAAAAAFwEAABkcnMvZG93bnJldi54bWxQSwUGAAAAAAQABADzAAAAaQUAAAAA&#10;" strokecolor="#4bacc6 [3208]" strokeweight="2.5pt">
                <v:stroke endarrow="block"/>
                <v:shadow color="#868686"/>
              </v:shape>
            </w:pict>
          </mc:Fallback>
        </mc:AlternateContent>
      </w:r>
    </w:p>
    <w:p w14:paraId="5278D7EF" w14:textId="77777777" w:rsidR="00D50126" w:rsidRDefault="00D50126" w:rsidP="00D50126">
      <w:pPr>
        <w:tabs>
          <w:tab w:val="left" w:pos="3719"/>
        </w:tabs>
        <w:rPr>
          <w:rFonts w:ascii="Calibri Light" w:hAnsi="Calibri Light"/>
          <w:sz w:val="28"/>
          <w:szCs w:val="28"/>
          <w:lang w:val="es-ES"/>
        </w:rPr>
      </w:pPr>
    </w:p>
    <w:p w14:paraId="0100D481" w14:textId="7D40F257" w:rsidR="00D50126" w:rsidRDefault="0035190D" w:rsidP="00D50126">
      <w:pPr>
        <w:tabs>
          <w:tab w:val="left" w:pos="3719"/>
        </w:tabs>
        <w:rPr>
          <w:rFonts w:ascii="Calibri Light" w:hAnsi="Calibri Light"/>
          <w:sz w:val="28"/>
          <w:szCs w:val="28"/>
          <w:lang w:val="es-ES"/>
        </w:rPr>
      </w:pPr>
      <w:r>
        <w:rPr>
          <w:rFonts w:ascii="Calibri Light" w:hAnsi="Calibri Light"/>
          <w:noProof/>
          <w:sz w:val="28"/>
          <w:szCs w:val="28"/>
          <w:lang w:val="es-ES"/>
        </w:rPr>
        <mc:AlternateContent>
          <mc:Choice Requires="wps">
            <w:drawing>
              <wp:anchor distT="0" distB="0" distL="114300" distR="114300" simplePos="0" relativeHeight="251707392" behindDoc="0" locked="0" layoutInCell="1" allowOverlap="1" wp14:anchorId="179516F7" wp14:editId="17E6686E">
                <wp:simplePos x="0" y="0"/>
                <wp:positionH relativeFrom="column">
                  <wp:posOffset>5797550</wp:posOffset>
                </wp:positionH>
                <wp:positionV relativeFrom="paragraph">
                  <wp:posOffset>1378585</wp:posOffset>
                </wp:positionV>
                <wp:extent cx="1198245" cy="789940"/>
                <wp:effectExtent l="34925" t="35560" r="33655" b="31750"/>
                <wp:wrapNone/>
                <wp:docPr id="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78994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3AC51C" w14:textId="77777777" w:rsidR="002C2024" w:rsidRDefault="002C2024">
                            <w:r>
                              <w:rPr>
                                <w:noProof/>
                                <w:lang w:val="es-ES"/>
                              </w:rPr>
                              <w:drawing>
                                <wp:inline distT="0" distB="0" distL="0" distR="0" wp14:anchorId="0FA471A8" wp14:editId="32A9045C">
                                  <wp:extent cx="993651" cy="701336"/>
                                  <wp:effectExtent l="19050" t="0" r="0" b="0"/>
                                  <wp:docPr id="3" name="Imagen 4" descr="▷ 7 libros que todo psicólogo en formación científica debe le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7 libros que todo psicólogo en formación científica debe leer ..."/>
                                          <pic:cNvPicPr>
                                            <a:picLocks noChangeAspect="1" noChangeArrowheads="1"/>
                                          </pic:cNvPicPr>
                                        </pic:nvPicPr>
                                        <pic:blipFill>
                                          <a:blip r:embed="rId11"/>
                                          <a:srcRect/>
                                          <a:stretch>
                                            <a:fillRect/>
                                          </a:stretch>
                                        </pic:blipFill>
                                        <pic:spPr bwMode="auto">
                                          <a:xfrm>
                                            <a:off x="0" y="0"/>
                                            <a:ext cx="989015" cy="6980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516F7" id="Text Box 84" o:spid="_x0000_s1038" type="#_x0000_t202" style="position:absolute;margin-left:456.5pt;margin-top:108.55pt;width:94.35pt;height:6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uSXQIAAOwEAAAOAAAAZHJzL2Uyb0RvYy54bWysVNtuGyEQfa/Uf0C81+t17cReeR2lTlNV&#10;Si9S3A/ALOtFAYYC9m769R3Adp32rco+IAaGM5dzZpc3g1bkIJyXYGpajsaUCMOhkWZX0x+b+3dz&#10;SnxgpmEKjKjps/D0ZvX2zbK3lZhAB6oRjiCI8VVva9qFYKui8LwTmvkRWGHwsgWnWUDT7YrGsR7R&#10;tSom4/FV0YNrrAMuvMfTu3xJVwm/bQUP39rWi0BUTTG3kFaX1m1ci9WSVTvHbCf5MQ32H1loJg0G&#10;PUPdscDI3sl/oLTkDjy0YcRBF9C2kotUA1ZTjv+q5rFjVqRasDnentvkXw+Wfz18d0Q2yN2CEsM0&#10;crQRQyAfYCDzaexPb32Fbo8WHcOA5+ibavX2AfiTJwbWHTM7cesc9J1gDeZXxpfFxdOM4yPItv8C&#10;DcZh+wAJaGidjs3DdhBER56ez9zEXHgMWS7mk+mMEo531/PFYprIK1h1em2dD58EaBI3NXXIfUJn&#10;hwcfYjasOrnEYB6UbO6lUsmIehNr5ciBoVJUyBWqvcZU81k5jl8WDJ6jrPL5KY0k2QiRIr1AV4b0&#10;Nb16P8P3hGuL3Q6ot6dNd1TNC+8zUMZnnAsTZqmUV8pHy4BDp6Su6fyiqkjdR9OkkQhMqrzHtikT&#10;eyTSOB17GZmNZGZaw7AdsogmJ8VsoXlGrh3kkcNfBG46cL8o6XHcaup/7pkTlKjPBvWyKKdIKAnJ&#10;mM6uJ2i4y5vt5Q0zHKGwi5Tk7Trkmd5bJ3cdRsr8GbhFjbUy0R9TzlkdlYkjlbg6jn+c2Us7ef35&#10;Sa1+AwAA//8DAFBLAwQUAAYACAAAACEA+B2g3d4AAAAMAQAADwAAAGRycy9kb3ducmV2LnhtbEyP&#10;zU7DMBCE70h9B2srcaOOU0hKiFMhJG699If7Nl6SqPE6xG4b3h73VI6jGc18U64n24sLjb5zrEEt&#10;EhDEtTMdNxoO+8+nFQgfkA32jknDL3lYV7OHEgvjrrylyy40IpawL1BDG8JQSOnrliz6hRuIo/ft&#10;RoshyrGRZsRrLLe9TJMkkxY7jgstDvTRUn3ana0GzjDNvdnT1yZkU25/Npk9rbR+nE/vbyACTeEe&#10;hht+RIcqMh3dmY0XvYZXtYxfgoZU5QrELaESlYM4alg+qxeQVSn/n6j+AAAA//8DAFBLAQItABQA&#10;BgAIAAAAIQC2gziS/gAAAOEBAAATAAAAAAAAAAAAAAAAAAAAAABbQ29udGVudF9UeXBlc10ueG1s&#10;UEsBAi0AFAAGAAgAAAAhADj9If/WAAAAlAEAAAsAAAAAAAAAAAAAAAAALwEAAF9yZWxzLy5yZWxz&#10;UEsBAi0AFAAGAAgAAAAhAK9su5JdAgAA7AQAAA4AAAAAAAAAAAAAAAAALgIAAGRycy9lMm9Eb2Mu&#10;eG1sUEsBAi0AFAAGAAgAAAAhAPgdoN3eAAAADAEAAA8AAAAAAAAAAAAAAAAAtwQAAGRycy9kb3du&#10;cmV2LnhtbFBLBQYAAAAABAAEAPMAAADCBQAAAAA=&#10;" fillcolor="white [3201]" strokecolor="#4bacc6 [3208]" strokeweight="5pt">
                <v:stroke linestyle="thickThin"/>
                <v:shadow color="#868686"/>
                <v:textbox>
                  <w:txbxContent>
                    <w:p w14:paraId="273AC51C" w14:textId="77777777" w:rsidR="002C2024" w:rsidRDefault="002C2024">
                      <w:r>
                        <w:rPr>
                          <w:noProof/>
                          <w:lang w:val="es-ES"/>
                        </w:rPr>
                        <w:drawing>
                          <wp:inline distT="0" distB="0" distL="0" distR="0" wp14:anchorId="0FA471A8" wp14:editId="32A9045C">
                            <wp:extent cx="993651" cy="701336"/>
                            <wp:effectExtent l="19050" t="0" r="0" b="0"/>
                            <wp:docPr id="3" name="Imagen 4" descr="▷ 7 libros que todo psicólogo en formación científica debe le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7 libros que todo psicólogo en formación científica debe leer ..."/>
                                    <pic:cNvPicPr>
                                      <a:picLocks noChangeAspect="1" noChangeArrowheads="1"/>
                                    </pic:cNvPicPr>
                                  </pic:nvPicPr>
                                  <pic:blipFill>
                                    <a:blip r:embed="rId11"/>
                                    <a:srcRect/>
                                    <a:stretch>
                                      <a:fillRect/>
                                    </a:stretch>
                                  </pic:blipFill>
                                  <pic:spPr bwMode="auto">
                                    <a:xfrm>
                                      <a:off x="0" y="0"/>
                                      <a:ext cx="989015" cy="698064"/>
                                    </a:xfrm>
                                    <a:prstGeom prst="rect">
                                      <a:avLst/>
                                    </a:prstGeom>
                                    <a:noFill/>
                                    <a:ln w="9525">
                                      <a:noFill/>
                                      <a:miter lim="800000"/>
                                      <a:headEnd/>
                                      <a:tailEnd/>
                                    </a:ln>
                                  </pic:spPr>
                                </pic:pic>
                              </a:graphicData>
                            </a:graphic>
                          </wp:inline>
                        </w:drawing>
                      </w:r>
                    </w:p>
                  </w:txbxContent>
                </v:textbox>
              </v:shape>
            </w:pict>
          </mc:Fallback>
        </mc:AlternateContent>
      </w:r>
      <w:r>
        <w:rPr>
          <w:rFonts w:ascii="Calibri Light" w:hAnsi="Calibri Light"/>
          <w:noProof/>
          <w:sz w:val="28"/>
          <w:szCs w:val="28"/>
          <w:lang w:val="es-ES"/>
        </w:rPr>
        <mc:AlternateContent>
          <mc:Choice Requires="wps">
            <w:drawing>
              <wp:anchor distT="0" distB="0" distL="114300" distR="114300" simplePos="0" relativeHeight="251705344" behindDoc="0" locked="0" layoutInCell="1" allowOverlap="1" wp14:anchorId="4D9EB581" wp14:editId="6DFA6BBC">
                <wp:simplePos x="0" y="0"/>
                <wp:positionH relativeFrom="column">
                  <wp:posOffset>45085</wp:posOffset>
                </wp:positionH>
                <wp:positionV relativeFrom="paragraph">
                  <wp:posOffset>46355</wp:posOffset>
                </wp:positionV>
                <wp:extent cx="6027420" cy="1828800"/>
                <wp:effectExtent l="35560" t="36830" r="33020" b="39370"/>
                <wp:wrapNone/>
                <wp:docPr id="1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420" cy="182880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B3FAC5" w14:textId="77777777" w:rsidR="002C2024" w:rsidRPr="00D50126" w:rsidRDefault="002C2024">
                            <w:pPr>
                              <w:rPr>
                                <w:i/>
                                <w:sz w:val="28"/>
                                <w:szCs w:val="28"/>
                              </w:rPr>
                            </w:pPr>
                            <w:r w:rsidRPr="00D50126">
                              <w:rPr>
                                <w:rFonts w:ascii="openSans-light" w:hAnsi="openSans-light"/>
                                <w:i/>
                                <w:color w:val="000000"/>
                                <w:sz w:val="28"/>
                                <w:szCs w:val="28"/>
                                <w:shd w:val="clear" w:color="auto" w:fill="FFFFFF"/>
                              </w:rPr>
                              <w:t>El conflicto narrativo es tal vez uno de los factores más importantes de la narración ya que justifica y motiva el hecho de contar algo. Conflicto quiere decir problema, combate, disputa, dificultad, complicación o pugna, y es justamente la función que cumple en el relato; romper con el orden y armonía. Generalmente, las narraciones no se tratan de la vida cotidiana común y corriente, al contrario, son sucesos fuera de lo normal que vienen a romper el equilibrio, de manera de crear una trama que justifique e inspire novelas y cuentos</w:t>
                            </w:r>
                            <w:r>
                              <w:rPr>
                                <w:rFonts w:ascii="openSans-light" w:hAnsi="openSans-light"/>
                                <w:i/>
                                <w:color w:val="000000"/>
                                <w:sz w:val="28"/>
                                <w:szCs w:val="28"/>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EB581" id="Rectangle 81" o:spid="_x0000_s1039" style="position:absolute;margin-left:3.55pt;margin-top:3.65pt;width:474.6pt;height:2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yWVwIAAOQEAAAOAAAAZHJzL2Uyb0RvYy54bWysVF1v2yAUfZ+0/4B4X2ynSZtZcaoqXadJ&#10;3Vat3Q8gGMeowGVA4mS/vhdIsnR7m+oHxMflcO8553p+vdOKbIXzEkxDq1FJiTAcWmnWDf35dPdh&#10;RokPzLRMgREN3QtPrxfv380HW4sx9KBa4QiCGF8PtqF9CLYuCs97oZkfgRUGDztwmgVcunXROjYg&#10;ulbFuCwviwFcax1w4T3u3uZDukj4XSd4+N51XgSiGoq5hTS6NK7iWCzmrF47ZnvJD2mw/8hCM2nw&#10;0RPULQuMbJz8B0pL7sBDF0YcdAFdJ7lINWA1VflXNY89syLVguR4e6LJvx0s/7Z9cES2qB0qZZhG&#10;jX4ga8yslSCzKhI0WF9j3KN9cLFEb++BP3tiYNljmLhxDoZesBbTSvHFqwtx4fEqWQ1foUV4tgmQ&#10;uNp1TkdAZIHskiT7kyRiFwjHzctyfDUZo3Icz6rZeDYrk2gFq4/XrfPhswBN4qShDrNP8Gx77wOm&#10;j6HHkJQ+KNneSaXSIvpMLJUjW4YOUaFKV9VGY655ryrjl42C+2invH9MI1k1QqSX/Dm6MmTAEi6m&#10;eJ9wbZHlgD57fuoPbnkVfQLK+IxzYcL0LfPRMmCzKakbijSeqorafTJtaoXApMpzpE2ZyJFIbXTg&#10;8qhmdkXYrXbZPBdHo6yg3aPYDnKr4a8BJz2435QM2GYN9b82zAlK1BeDhvlYTSaxL9NiMr2KUrvz&#10;k9X5CTMcoZBFSvJ0GXIvb6yT6x5fyvoZuEGTdTLJH1POWaFCcYGtlLQ6tH3s1fN1ivrzc1q8AAAA&#10;//8DAFBLAwQUAAYACAAAACEACCkFx94AAAAHAQAADwAAAGRycy9kb3ducmV2LnhtbEyOwU7DMBBE&#10;70j8g7VI3KjTVC1tiFMBUi8gIVGqcnWSbZJir4Pttsnfs5zgNDua0ezL14M14ow+dI4UTCcJCKTK&#10;1R01CnYfm7sliBA11do4QgUjBlgX11e5zmp3oXc8b2MjeIRCphW0MfaZlKFq0eowcT0SZwfnrY5s&#10;fSNrry88bo1Mk2Qhre6IP7S6x+cWq6/tySrYk3wb/fdYdp/mkO5wc3x6fTkqdXszPD6AiDjEvzL8&#10;4jM6FMxUuhPVQRgF91MussxAcLqaL/goFaSr+Qxkkcv//MUPAAAA//8DAFBLAQItABQABgAIAAAA&#10;IQC2gziS/gAAAOEBAAATAAAAAAAAAAAAAAAAAAAAAABbQ29udGVudF9UeXBlc10ueG1sUEsBAi0A&#10;FAAGAAgAAAAhADj9If/WAAAAlAEAAAsAAAAAAAAAAAAAAAAALwEAAF9yZWxzLy5yZWxzUEsBAi0A&#10;FAAGAAgAAAAhACFBvJZXAgAA5AQAAA4AAAAAAAAAAAAAAAAALgIAAGRycy9lMm9Eb2MueG1sUEsB&#10;Ai0AFAAGAAgAAAAhAAgpBcfeAAAABwEAAA8AAAAAAAAAAAAAAAAAsQQAAGRycy9kb3ducmV2Lnht&#10;bFBLBQYAAAAABAAEAPMAAAC8BQAAAAA=&#10;" fillcolor="white [3201]" strokecolor="#4bacc6 [3208]" strokeweight="5pt">
                <v:stroke linestyle="thickThin"/>
                <v:shadow color="#868686"/>
                <v:textbox>
                  <w:txbxContent>
                    <w:p w14:paraId="1FB3FAC5" w14:textId="77777777" w:rsidR="002C2024" w:rsidRPr="00D50126" w:rsidRDefault="002C2024">
                      <w:pPr>
                        <w:rPr>
                          <w:i/>
                          <w:sz w:val="28"/>
                          <w:szCs w:val="28"/>
                        </w:rPr>
                      </w:pPr>
                      <w:r w:rsidRPr="00D50126">
                        <w:rPr>
                          <w:rFonts w:ascii="openSans-light" w:hAnsi="openSans-light"/>
                          <w:i/>
                          <w:color w:val="000000"/>
                          <w:sz w:val="28"/>
                          <w:szCs w:val="28"/>
                          <w:shd w:val="clear" w:color="auto" w:fill="FFFFFF"/>
                        </w:rPr>
                        <w:t>El conflicto narrativo es tal vez uno de los factores más importantes de la narración ya que justifica y motiva el hecho de contar algo. Conflicto quiere decir problema, combate, disputa, dificultad, complicación o pugna, y es justamente la función que cumple en el relato; romper con el orden y armonía. Generalmente, las narraciones no se tratan de la vida cotidiana común y corriente, al contrario, son sucesos fuera de lo normal que vienen a romper el equilibrio, de manera de crear una trama que justifique e inspire novelas y cuentos</w:t>
                      </w:r>
                      <w:r>
                        <w:rPr>
                          <w:rFonts w:ascii="openSans-light" w:hAnsi="openSans-light"/>
                          <w:i/>
                          <w:color w:val="000000"/>
                          <w:sz w:val="28"/>
                          <w:szCs w:val="28"/>
                          <w:shd w:val="clear" w:color="auto" w:fill="FFFFFF"/>
                        </w:rPr>
                        <w:t>.</w:t>
                      </w:r>
                    </w:p>
                  </w:txbxContent>
                </v:textbox>
              </v:rect>
            </w:pict>
          </mc:Fallback>
        </mc:AlternateContent>
      </w:r>
    </w:p>
    <w:p w14:paraId="17E502D3" w14:textId="77777777" w:rsidR="00D50126" w:rsidRPr="00D50126" w:rsidRDefault="00D50126" w:rsidP="00D50126">
      <w:pPr>
        <w:rPr>
          <w:rFonts w:ascii="Calibri Light" w:hAnsi="Calibri Light"/>
          <w:sz w:val="28"/>
          <w:szCs w:val="28"/>
          <w:lang w:val="es-ES"/>
        </w:rPr>
      </w:pPr>
    </w:p>
    <w:p w14:paraId="47AA27B4" w14:textId="77777777" w:rsidR="00D50126" w:rsidRPr="00D50126" w:rsidRDefault="00D50126" w:rsidP="00D50126">
      <w:pPr>
        <w:rPr>
          <w:rFonts w:ascii="Calibri Light" w:hAnsi="Calibri Light"/>
          <w:sz w:val="28"/>
          <w:szCs w:val="28"/>
          <w:lang w:val="es-ES"/>
        </w:rPr>
      </w:pPr>
    </w:p>
    <w:p w14:paraId="65C1FB91" w14:textId="77777777" w:rsidR="00D50126" w:rsidRPr="00D50126" w:rsidRDefault="00D50126" w:rsidP="00D50126">
      <w:pPr>
        <w:rPr>
          <w:rFonts w:ascii="Calibri Light" w:hAnsi="Calibri Light"/>
          <w:sz w:val="28"/>
          <w:szCs w:val="28"/>
          <w:lang w:val="es-ES"/>
        </w:rPr>
      </w:pPr>
    </w:p>
    <w:p w14:paraId="5DDCE3A8" w14:textId="77777777" w:rsidR="00D50126" w:rsidRPr="00D50126" w:rsidRDefault="00D50126" w:rsidP="00D50126">
      <w:pPr>
        <w:rPr>
          <w:rFonts w:ascii="Calibri Light" w:hAnsi="Calibri Light"/>
          <w:sz w:val="28"/>
          <w:szCs w:val="28"/>
          <w:lang w:val="es-ES"/>
        </w:rPr>
      </w:pPr>
    </w:p>
    <w:p w14:paraId="7E169924" w14:textId="77777777" w:rsidR="00D50126" w:rsidRPr="00D50126" w:rsidRDefault="00D50126" w:rsidP="00D50126">
      <w:pPr>
        <w:rPr>
          <w:rFonts w:ascii="Calibri Light" w:hAnsi="Calibri Light"/>
          <w:sz w:val="28"/>
          <w:szCs w:val="28"/>
          <w:lang w:val="es-ES"/>
        </w:rPr>
      </w:pPr>
    </w:p>
    <w:p w14:paraId="43FDF69C" w14:textId="77777777" w:rsidR="00D50126" w:rsidRPr="00D50126" w:rsidRDefault="00D50126" w:rsidP="00D50126">
      <w:pPr>
        <w:rPr>
          <w:rFonts w:ascii="Calibri Light" w:hAnsi="Calibri Light"/>
          <w:sz w:val="28"/>
          <w:szCs w:val="28"/>
          <w:lang w:val="es-ES"/>
        </w:rPr>
      </w:pPr>
    </w:p>
    <w:p w14:paraId="00EA9452" w14:textId="77777777" w:rsidR="00D50126" w:rsidRPr="00D50126" w:rsidRDefault="00D50126" w:rsidP="00D50126">
      <w:pPr>
        <w:rPr>
          <w:rFonts w:ascii="Calibri Light" w:hAnsi="Calibri Light"/>
          <w:sz w:val="28"/>
          <w:szCs w:val="28"/>
          <w:lang w:val="es-ES"/>
        </w:rPr>
      </w:pPr>
    </w:p>
    <w:p w14:paraId="4248B281" w14:textId="77777777" w:rsidR="00D50126" w:rsidRPr="00D50126" w:rsidRDefault="00D50126" w:rsidP="00D50126">
      <w:pPr>
        <w:rPr>
          <w:rFonts w:ascii="Calibri Light" w:hAnsi="Calibri Light"/>
          <w:sz w:val="28"/>
          <w:szCs w:val="28"/>
          <w:lang w:val="es-ES"/>
        </w:rPr>
      </w:pPr>
    </w:p>
    <w:p w14:paraId="79F4D8DA" w14:textId="77777777" w:rsidR="00D50126" w:rsidRPr="00D50126" w:rsidRDefault="00D50126" w:rsidP="00D50126">
      <w:pPr>
        <w:rPr>
          <w:rFonts w:ascii="Calibri Light" w:hAnsi="Calibri Light"/>
          <w:sz w:val="28"/>
          <w:szCs w:val="28"/>
          <w:lang w:val="es-ES"/>
        </w:rPr>
      </w:pPr>
    </w:p>
    <w:p w14:paraId="41300E45" w14:textId="77777777" w:rsidR="00D50126" w:rsidRDefault="00D50126" w:rsidP="00D50126">
      <w:pPr>
        <w:rPr>
          <w:rFonts w:ascii="Calibri Light" w:hAnsi="Calibri Light"/>
          <w:sz w:val="28"/>
          <w:szCs w:val="28"/>
          <w:lang w:val="es-ES"/>
        </w:rPr>
      </w:pPr>
    </w:p>
    <w:p w14:paraId="6BA03645" w14:textId="77777777" w:rsidR="00D50126" w:rsidRDefault="00D50126" w:rsidP="00D50126">
      <w:pPr>
        <w:rPr>
          <w:rFonts w:ascii="Calibri Light" w:hAnsi="Calibri Light"/>
          <w:sz w:val="28"/>
          <w:szCs w:val="28"/>
          <w:lang w:val="es-ES"/>
        </w:rPr>
      </w:pPr>
    </w:p>
    <w:p w14:paraId="7C4EE0A9" w14:textId="77777777" w:rsidR="00D50126" w:rsidRDefault="00D50126" w:rsidP="00D50126">
      <w:pPr>
        <w:rPr>
          <w:rFonts w:ascii="Calibri Light" w:hAnsi="Calibri Light"/>
          <w:sz w:val="28"/>
          <w:szCs w:val="28"/>
          <w:lang w:val="es-ES"/>
        </w:rPr>
      </w:pPr>
      <w:r>
        <w:rPr>
          <w:rFonts w:ascii="Calibri Light" w:hAnsi="Calibri Light"/>
          <w:sz w:val="28"/>
          <w:szCs w:val="28"/>
          <w:lang w:val="es-ES"/>
        </w:rPr>
        <w:t>Actividad N ° 1:</w:t>
      </w:r>
    </w:p>
    <w:p w14:paraId="790DAD4D" w14:textId="77777777" w:rsidR="00D50126" w:rsidRDefault="00D50126" w:rsidP="00D50126">
      <w:pPr>
        <w:rPr>
          <w:rFonts w:ascii="Calibri Light" w:hAnsi="Calibri Light"/>
          <w:sz w:val="28"/>
          <w:szCs w:val="28"/>
          <w:lang w:val="es-ES"/>
        </w:rPr>
      </w:pPr>
    </w:p>
    <w:p w14:paraId="1CBE5132" w14:textId="77777777" w:rsidR="00D50126" w:rsidRDefault="00D50126" w:rsidP="00D50126">
      <w:pPr>
        <w:rPr>
          <w:rFonts w:ascii="Calibri Light" w:hAnsi="Calibri Light"/>
          <w:sz w:val="28"/>
          <w:szCs w:val="28"/>
          <w:lang w:val="es-ES"/>
        </w:rPr>
      </w:pPr>
      <w:r>
        <w:rPr>
          <w:rFonts w:ascii="Calibri Light" w:hAnsi="Calibri Light"/>
          <w:sz w:val="28"/>
          <w:szCs w:val="28"/>
          <w:lang w:val="es-ES"/>
        </w:rPr>
        <w:t xml:space="preserve">Según la información leída contesta la siguiente pregunta: </w:t>
      </w:r>
    </w:p>
    <w:p w14:paraId="4C3DA622" w14:textId="77777777" w:rsidR="00D50126" w:rsidRDefault="00D50126" w:rsidP="00D50126">
      <w:pPr>
        <w:rPr>
          <w:rFonts w:ascii="Calibri Light" w:hAnsi="Calibri Light"/>
          <w:sz w:val="28"/>
          <w:szCs w:val="28"/>
          <w:lang w:val="es-ES"/>
        </w:rPr>
      </w:pPr>
    </w:p>
    <w:p w14:paraId="741B3E51" w14:textId="77777777" w:rsidR="00D50126" w:rsidRDefault="00D50126" w:rsidP="00D50126">
      <w:pPr>
        <w:rPr>
          <w:rFonts w:ascii="Calibri Light" w:hAnsi="Calibri Light"/>
          <w:sz w:val="28"/>
          <w:szCs w:val="28"/>
          <w:lang w:val="es-ES"/>
        </w:rPr>
      </w:pPr>
      <w:r>
        <w:rPr>
          <w:rFonts w:ascii="Calibri Light" w:hAnsi="Calibri Light"/>
          <w:sz w:val="28"/>
          <w:szCs w:val="28"/>
          <w:lang w:val="es-ES"/>
        </w:rPr>
        <w:t>a) ¿Qué es el conflicto narrativo?</w:t>
      </w:r>
    </w:p>
    <w:p w14:paraId="54328CB4" w14:textId="77777777" w:rsidR="00D50126" w:rsidRDefault="00D50126" w:rsidP="00D50126">
      <w:pPr>
        <w:rPr>
          <w:rFonts w:ascii="Calibri Light" w:hAnsi="Calibri Light"/>
          <w:sz w:val="28"/>
          <w:szCs w:val="28"/>
          <w:lang w:val="es-ES"/>
        </w:rPr>
      </w:pPr>
    </w:p>
    <w:p w14:paraId="324CC928" w14:textId="77777777" w:rsidR="00D50126" w:rsidRDefault="00D50126" w:rsidP="00D50126">
      <w:pPr>
        <w:rPr>
          <w:rFonts w:ascii="Calibri Light" w:hAnsi="Calibri Light"/>
          <w:sz w:val="28"/>
          <w:szCs w:val="28"/>
          <w:lang w:val="es-ES"/>
        </w:rPr>
      </w:pPr>
      <w:r>
        <w:rPr>
          <w:rFonts w:ascii="Calibri Light" w:hAnsi="Calibri Light"/>
          <w:sz w:val="28"/>
          <w:szCs w:val="28"/>
          <w:lang w:val="es-ES"/>
        </w:rPr>
        <w:t xml:space="preserve">--------------------------------------------------------------------------------------------------------------------------------------------------------------------------------------------------------------------------------------------------------------------------------------------------------------------------------------- </w:t>
      </w:r>
    </w:p>
    <w:p w14:paraId="46CDCF5C" w14:textId="77777777" w:rsidR="00D50126" w:rsidRDefault="00D50126" w:rsidP="00D50126">
      <w:pPr>
        <w:rPr>
          <w:rFonts w:ascii="Calibri Light" w:hAnsi="Calibri Light"/>
          <w:sz w:val="28"/>
          <w:szCs w:val="28"/>
          <w:lang w:val="es-ES"/>
        </w:rPr>
      </w:pPr>
    </w:p>
    <w:p w14:paraId="6098CF5E" w14:textId="77777777" w:rsidR="002C2024" w:rsidRDefault="002C2024" w:rsidP="00D50126">
      <w:pPr>
        <w:rPr>
          <w:rFonts w:ascii="Calibri Light" w:hAnsi="Calibri Light"/>
          <w:sz w:val="28"/>
          <w:szCs w:val="28"/>
          <w:u w:val="single"/>
          <w:lang w:val="es-ES"/>
        </w:rPr>
      </w:pPr>
      <w:r>
        <w:rPr>
          <w:rFonts w:ascii="Calibri Light" w:hAnsi="Calibri Light"/>
          <w:sz w:val="28"/>
          <w:szCs w:val="28"/>
          <w:u w:val="single"/>
          <w:lang w:val="es-ES"/>
        </w:rPr>
        <w:t>Tipos de conflicto narrativo:</w:t>
      </w:r>
    </w:p>
    <w:p w14:paraId="615825E8" w14:textId="77777777" w:rsidR="002C2024" w:rsidRDefault="002C2024" w:rsidP="00D50126">
      <w:pPr>
        <w:rPr>
          <w:rFonts w:ascii="Calibri Light" w:hAnsi="Calibri Light"/>
          <w:sz w:val="28"/>
          <w:szCs w:val="28"/>
          <w:u w:val="single"/>
          <w:lang w:val="es-ES"/>
        </w:rPr>
      </w:pPr>
    </w:p>
    <w:p w14:paraId="0DB3308B" w14:textId="1AE42CBA" w:rsidR="002C2024" w:rsidRDefault="0035190D" w:rsidP="00D50126">
      <w:pPr>
        <w:rPr>
          <w:rFonts w:ascii="Calibri Light" w:hAnsi="Calibri Light"/>
          <w:sz w:val="28"/>
          <w:szCs w:val="28"/>
          <w:u w:val="single"/>
          <w:lang w:val="es-ES"/>
        </w:rPr>
      </w:pPr>
      <w:r>
        <w:rPr>
          <w:rFonts w:ascii="Calibri Light" w:hAnsi="Calibri Light"/>
          <w:noProof/>
          <w:sz w:val="28"/>
          <w:szCs w:val="28"/>
          <w:u w:val="single"/>
          <w:lang w:val="es-ES"/>
        </w:rPr>
        <mc:AlternateContent>
          <mc:Choice Requires="wps">
            <w:drawing>
              <wp:anchor distT="0" distB="0" distL="114300" distR="114300" simplePos="0" relativeHeight="251708416" behindDoc="0" locked="0" layoutInCell="1" allowOverlap="1" wp14:anchorId="5CA60368" wp14:editId="52EE4BF1">
                <wp:simplePos x="0" y="0"/>
                <wp:positionH relativeFrom="column">
                  <wp:posOffset>-106045</wp:posOffset>
                </wp:positionH>
                <wp:positionV relativeFrom="paragraph">
                  <wp:posOffset>5080</wp:posOffset>
                </wp:positionV>
                <wp:extent cx="4119245" cy="1260475"/>
                <wp:effectExtent l="8255" t="5080" r="6350" b="10795"/>
                <wp:wrapNone/>
                <wp:docPr id="1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9245" cy="1260475"/>
                        </a:xfrm>
                        <a:prstGeom prst="roundRect">
                          <a:avLst>
                            <a:gd name="adj" fmla="val 16667"/>
                          </a:avLst>
                        </a:prstGeom>
                        <a:solidFill>
                          <a:srgbClr val="FFFFFF"/>
                        </a:solidFill>
                        <a:ln w="9525">
                          <a:solidFill>
                            <a:srgbClr val="000000"/>
                          </a:solidFill>
                          <a:round/>
                          <a:headEnd/>
                          <a:tailEnd/>
                        </a:ln>
                      </wps:spPr>
                      <wps:txbx>
                        <w:txbxContent>
                          <w:p w14:paraId="09DE9E1A" w14:textId="77777777" w:rsidR="002C2024" w:rsidRPr="002C2024" w:rsidRDefault="002C2024">
                            <w:pPr>
                              <w:rPr>
                                <w:i/>
                              </w:rPr>
                            </w:pPr>
                            <w:r w:rsidRPr="002C2024">
                              <w:rPr>
                                <w:rFonts w:ascii="Muli" w:hAnsi="Muli"/>
                                <w:i/>
                                <w:color w:val="676767"/>
                                <w:shd w:val="clear" w:color="auto" w:fill="FFFFFF" w:themeFill="background1"/>
                              </w:rPr>
                              <w:t>El </w:t>
                            </w:r>
                            <w:r w:rsidRPr="002C2024">
                              <w:rPr>
                                <w:rFonts w:ascii="Muli" w:hAnsi="Muli"/>
                                <w:b/>
                                <w:bCs/>
                                <w:i/>
                                <w:color w:val="676767"/>
                                <w:bdr w:val="none" w:sz="0" w:space="0" w:color="auto" w:frame="1"/>
                                <w:shd w:val="clear" w:color="auto" w:fill="FFFFFF" w:themeFill="background1"/>
                              </w:rPr>
                              <w:t>conflicto interno</w:t>
                            </w:r>
                            <w:r w:rsidRPr="002C2024">
                              <w:rPr>
                                <w:rFonts w:ascii="Muli" w:hAnsi="Muli"/>
                                <w:i/>
                                <w:color w:val="676767"/>
                                <w:shd w:val="clear" w:color="auto" w:fill="FFFFFF" w:themeFill="background1"/>
                              </w:rPr>
                              <w:t>, que se da cuando las fuerzas que se enfrentan —pero también la resolución— residen en el interior del personaje protagonista. Y de ambas participa en una intensidad suficiente como para que se pueda plantear un conflicto entre ellas sin que se entrevea la supremacía de la una o de la otra</w:t>
                            </w:r>
                            <w:r w:rsidRPr="002C2024">
                              <w:rPr>
                                <w:rFonts w:ascii="Muli" w:hAnsi="Muli"/>
                                <w:i/>
                                <w:color w:val="676767"/>
                                <w:shd w:val="clear" w:color="auto" w:fill="F8F8F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60368" id="AutoShape 86" o:spid="_x0000_s1040" style="position:absolute;margin-left:-8.35pt;margin-top:.4pt;width:324.35pt;height:9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G9OgIAAHYEAAAOAAAAZHJzL2Uyb0RvYy54bWysVFFv1DAMfkfiP0R5Z72eendbtd40bQwh&#10;DZgY/IBckl4DaRyc3PXGr5+TduMGPCH6ENmx/dn+7PT84tBbttcYDLiGlyczzrSToIzbNvzrl5s3&#10;p5yFKJwSFpxu+IMO/GL9+tX54Gs9hw6s0sgIxIV68A3vYvR1UQTZ6V6EE/DakbEF7EUkFbeFQjEQ&#10;em+L+Wy2LAZA5RGkDoFur0cjX2f8ttUyfmrboCOzDafaYj4xn5t0FutzUW9R+M7IqQzxD1X0wjhK&#10;+gx1LaJgOzR/QPVGIgRo44mEvoC2NVLnHqibcvZbN/ed8Dr3QuQE/0xT+H+w8uP+DplRNLsVZ070&#10;NKPLXYScmp0uE0GDDzX53fs7TC0Gfwvye2AOrjrhtvoSEYZOC0Vllcm/eBGQlEChbDN8AEXwguAz&#10;V4cW+wRILLBDHsnD80j0ITJJl1VZns2rBWeSbOV8OatWi5xD1E/hHkN8p6FnSWg4ws6pzzT4nEPs&#10;b0PMg1FTd0J946ztLY15Lywrl8vlakKcnAtRP2HmfsEadWOszQpuN1cWGYU2/CZ/U3A4drOODQ0/&#10;W8wXuYoXtnAMMcvf3yByH3k9E7dvncpyFMaOMlVp3UR24necUzxsDuM4qwSayN+AeiD6Ecblp8dK&#10;Qgf4k7OBFr/h4cdOoObMvnc0wrOyqtJLyUq1WM1JwWPL5tginCSohkfORvEqjq9r59FsO8pUZgYc&#10;pK1qTXzaj7GqqX5abpJevJ5jPXv9+l2sHwEAAP//AwBQSwMEFAAGAAgAAAAhAHrz1vDcAAAACAEA&#10;AA8AAABkcnMvZG93bnJldi54bWxMj8FOwzAQRO9I/IO1SNxap60IJI1TISS4IlIOHJ14m0TE69R2&#10;0sDXs5zguJrR7HvFYbGDmNGH3pGCzToBgdQ401Or4P34vHoAEaImowdHqOALAxzK66tC58Zd6A3n&#10;KraCRyjkWkEX45hLGZoOrQ5rNyJxdnLe6sinb6Xx+sLjdpDbJEml1T3xh06P+NRh81lNVkFjkinx&#10;H/NrVt/F6nueziRfzkrd3iyPexARl/hXhl98RoeSmWo3kQliULDapPdcVcACHKe7LavV3MuyHciy&#10;kP8Fyh8AAAD//wMAUEsBAi0AFAAGAAgAAAAhALaDOJL+AAAA4QEAABMAAAAAAAAAAAAAAAAAAAAA&#10;AFtDb250ZW50X1R5cGVzXS54bWxQSwECLQAUAAYACAAAACEAOP0h/9YAAACUAQAACwAAAAAAAAAA&#10;AAAAAAAvAQAAX3JlbHMvLnJlbHNQSwECLQAUAAYACAAAACEA3YWBvToCAAB2BAAADgAAAAAAAAAA&#10;AAAAAAAuAgAAZHJzL2Uyb0RvYy54bWxQSwECLQAUAAYACAAAACEAevPW8NwAAAAIAQAADwAAAAAA&#10;AAAAAAAAAACUBAAAZHJzL2Rvd25yZXYueG1sUEsFBgAAAAAEAAQA8wAAAJ0FAAAAAA==&#10;">
                <v:textbox>
                  <w:txbxContent>
                    <w:p w14:paraId="09DE9E1A" w14:textId="77777777" w:rsidR="002C2024" w:rsidRPr="002C2024" w:rsidRDefault="002C2024">
                      <w:pPr>
                        <w:rPr>
                          <w:i/>
                        </w:rPr>
                      </w:pPr>
                      <w:r w:rsidRPr="002C2024">
                        <w:rPr>
                          <w:rFonts w:ascii="Muli" w:hAnsi="Muli"/>
                          <w:i/>
                          <w:color w:val="676767"/>
                          <w:shd w:val="clear" w:color="auto" w:fill="FFFFFF" w:themeFill="background1"/>
                        </w:rPr>
                        <w:t>El </w:t>
                      </w:r>
                      <w:r w:rsidRPr="002C2024">
                        <w:rPr>
                          <w:rFonts w:ascii="Muli" w:hAnsi="Muli"/>
                          <w:b/>
                          <w:bCs/>
                          <w:i/>
                          <w:color w:val="676767"/>
                          <w:bdr w:val="none" w:sz="0" w:space="0" w:color="auto" w:frame="1"/>
                          <w:shd w:val="clear" w:color="auto" w:fill="FFFFFF" w:themeFill="background1"/>
                        </w:rPr>
                        <w:t>conflicto interno</w:t>
                      </w:r>
                      <w:r w:rsidRPr="002C2024">
                        <w:rPr>
                          <w:rFonts w:ascii="Muli" w:hAnsi="Muli"/>
                          <w:i/>
                          <w:color w:val="676767"/>
                          <w:shd w:val="clear" w:color="auto" w:fill="FFFFFF" w:themeFill="background1"/>
                        </w:rPr>
                        <w:t>, que se da cuando las fuerzas que se enfrentan —pero también la resolución— residen en el interior del personaje protagonista. Y de ambas participa en una intensidad suficiente como para que se pueda plantear un conflicto entre ellas sin que se entrevea la supremacía de la una o de la otra</w:t>
                      </w:r>
                      <w:r w:rsidRPr="002C2024">
                        <w:rPr>
                          <w:rFonts w:ascii="Muli" w:hAnsi="Muli"/>
                          <w:i/>
                          <w:color w:val="676767"/>
                          <w:shd w:val="clear" w:color="auto" w:fill="F8F8F8"/>
                        </w:rPr>
                        <w:t>.</w:t>
                      </w:r>
                    </w:p>
                  </w:txbxContent>
                </v:textbox>
              </v:roundrect>
            </w:pict>
          </mc:Fallback>
        </mc:AlternateContent>
      </w:r>
    </w:p>
    <w:p w14:paraId="2E59F041" w14:textId="5A7073BF" w:rsidR="002C2024" w:rsidRDefault="0035190D" w:rsidP="00D50126">
      <w:pPr>
        <w:rPr>
          <w:rFonts w:ascii="Calibri Light" w:hAnsi="Calibri Light"/>
          <w:sz w:val="28"/>
          <w:szCs w:val="28"/>
          <w:u w:val="single"/>
          <w:lang w:val="es-ES"/>
        </w:rPr>
      </w:pPr>
      <w:r>
        <w:rPr>
          <w:rFonts w:ascii="Calibri Light" w:hAnsi="Calibri Light"/>
          <w:noProof/>
          <w:sz w:val="28"/>
          <w:szCs w:val="28"/>
          <w:u w:val="single"/>
          <w:lang w:val="es-ES"/>
        </w:rPr>
        <mc:AlternateContent>
          <mc:Choice Requires="wps">
            <w:drawing>
              <wp:anchor distT="0" distB="0" distL="114300" distR="114300" simplePos="0" relativeHeight="251710464" behindDoc="0" locked="0" layoutInCell="1" allowOverlap="1" wp14:anchorId="67DD9C0C" wp14:editId="693CBECB">
                <wp:simplePos x="0" y="0"/>
                <wp:positionH relativeFrom="column">
                  <wp:posOffset>-26035</wp:posOffset>
                </wp:positionH>
                <wp:positionV relativeFrom="paragraph">
                  <wp:posOffset>2366010</wp:posOffset>
                </wp:positionV>
                <wp:extent cx="4039235" cy="1216660"/>
                <wp:effectExtent l="12065" t="13335" r="6350" b="8255"/>
                <wp:wrapNone/>
                <wp:docPr id="1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9235" cy="1216660"/>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14:paraId="60CA9157" w14:textId="77777777" w:rsidR="002C2024" w:rsidRDefault="002C2024" w:rsidP="002C2024">
                            <w:pPr>
                              <w:shd w:val="clear" w:color="auto" w:fill="FFFFFF" w:themeFill="background1"/>
                            </w:pPr>
                            <w:r w:rsidRPr="002C2024">
                              <w:rPr>
                                <w:rFonts w:ascii="Muli" w:hAnsi="Muli"/>
                                <w:i/>
                                <w:color w:val="676767"/>
                                <w:shd w:val="clear" w:color="auto" w:fill="F8F8F8"/>
                              </w:rPr>
                              <w:t>El </w:t>
                            </w:r>
                            <w:r w:rsidRPr="002C2024">
                              <w:rPr>
                                <w:rFonts w:ascii="Muli" w:hAnsi="Muli"/>
                                <w:b/>
                                <w:bCs/>
                                <w:i/>
                                <w:color w:val="676767"/>
                                <w:bdr w:val="none" w:sz="0" w:space="0" w:color="auto" w:frame="1"/>
                                <w:shd w:val="clear" w:color="auto" w:fill="F8F8F8"/>
                              </w:rPr>
                              <w:t>conflicto superior</w:t>
                            </w:r>
                            <w:r w:rsidRPr="002C2024">
                              <w:rPr>
                                <w:rFonts w:ascii="Muli" w:hAnsi="Muli"/>
                                <w:i/>
                                <w:color w:val="676767"/>
                                <w:shd w:val="clear" w:color="auto" w:fill="F8F8F8"/>
                              </w:rPr>
                              <w:t>, que se da cuando las fuerzas en lucha son el protagonista —y todo cuanto este represente— y las fuerzas superiores al individuo, como las de la naturaleza, el tiempo, la muerte o el destino</w:t>
                            </w:r>
                            <w:r w:rsidRPr="002C2024">
                              <w:rPr>
                                <w:rFonts w:ascii="Muli" w:hAnsi="Muli"/>
                                <w:color w:val="676767"/>
                                <w:sz w:val="20"/>
                                <w:szCs w:val="20"/>
                                <w:shd w:val="clear" w:color="auto" w:fill="F8F8F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D9C0C" id="AutoShape 88" o:spid="_x0000_s1041" style="position:absolute;margin-left:-2.05pt;margin-top:186.3pt;width:318.05pt;height:9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hSVAIAAOQEAAAOAAAAZHJzL2Uyb0RvYy54bWysVF9v0zAQf0fiO1h+p2m6tmujptPUMYQ0&#10;YGLwAVzbaQyOz9huk+7Tc3bS0sEbWh4s353vd39+d1nddI0mB+m8AlPSfDSmRBoOQpldSb9/u3+3&#10;oMQHZgTTYGRJj9LTm/XbN6vWFnICNWghHUEQ44vWlrQOwRZZ5nktG+ZHYKVBYwWuYQFFt8uEYy2i&#10;NzqbjMfzrAUnrAMuvUftXW+k64RfVZKHL1XlZSC6pJhbSKdL5zae2XrFip1jtlZ8SIP9RxYNUwaD&#10;nqHuWGBk79Q/UI3iDjxUYcShyaCqFJepBqwmH/9VzVPNrEy1YHO8PbfJvx4s/3x4dEQJ5G5GiWEN&#10;cnS7D5BCk8UiNqi1vsB3T/bRxRK9fQD+0xMDm5qZnbx1DtpaMoFp5fF99sIhCh5dybb9BALhGcKn&#10;XnWVayIgdoF0iZLjmRLZBcJROR1fLSdXmBpHWz7J5/N5Ii1jxcndOh8+SGhIvJTUwd6Ir0h8isEO&#10;Dz4kYsRQHRM/KKkajTQfmCYR8TplzYrhMWKfMFO9oJW4V1onIQ6m3GhH0Lmk212ewuh9g8X1unwc&#10;v36yUI/z1+tPeafZjhDYKezmJbo2pC3pcjaZJdQXtrNbjxa6V42cupaWITL53oh0D0zp/o6ZajNQ&#10;G9nspyJ02+40PMOgbEEckWwH/arhrwEvNbhnSlpcs5L6X3vmJCX6o8GBWebTadzLJExn1xMU3KVl&#10;e2lhhiNUSQMl/XUT+l3eW6d2NUbqm2IgznClwmka+6yG/HGVUuuHtY+7eimnV39+TuvfAAAA//8D&#10;AFBLAwQUAAYACAAAACEAekcJSeEAAAAKAQAADwAAAGRycy9kb3ducmV2LnhtbEyPwU7DMBBE70j8&#10;g7VI3FqnaRpQyKZCSIgLlxSQ6M2NTRI1XpvYTQNfz3KC42qfZt6U29kOYjJj6B0hrJYJCEON0z21&#10;CK8vj4tbECEq0mpwZBC+TIBtdXlRqkK7M9Vm2sVWcAiFQiF0MfpCytB0xqqwdN4Q/z7caFXkc2yl&#10;HtWZw+0g0yTJpVU9cUOnvHnoTHPcnSyC8nXt02yantx7Mz9/7zfHt8894vXVfH8HIpo5/sHwq8/q&#10;ULHTwZ1IBzEgLLIVkwjrmzQHwUC+TnncAWGTZynIqpT/J1Q/AAAA//8DAFBLAQItABQABgAIAAAA&#10;IQC2gziS/gAAAOEBAAATAAAAAAAAAAAAAAAAAAAAAABbQ29udGVudF9UeXBlc10ueG1sUEsBAi0A&#10;FAAGAAgAAAAhADj9If/WAAAAlAEAAAsAAAAAAAAAAAAAAAAALwEAAF9yZWxzLy5yZWxzUEsBAi0A&#10;FAAGAAgAAAAhAPPLOFJUAgAA5AQAAA4AAAAAAAAAAAAAAAAALgIAAGRycy9lMm9Eb2MueG1sUEsB&#10;Ai0AFAAGAAgAAAAhAHpHCUnhAAAACgEAAA8AAAAAAAAAAAAAAAAArgQAAGRycy9kb3ducmV2Lnht&#10;bFBLBQYAAAAABAAEAPMAAAC8BQAAAAA=&#10;" fillcolor="white [3212]" strokecolor="black [3213]">
                <v:textbox>
                  <w:txbxContent>
                    <w:p w14:paraId="60CA9157" w14:textId="77777777" w:rsidR="002C2024" w:rsidRDefault="002C2024" w:rsidP="002C2024">
                      <w:pPr>
                        <w:shd w:val="clear" w:color="auto" w:fill="FFFFFF" w:themeFill="background1"/>
                      </w:pPr>
                      <w:r w:rsidRPr="002C2024">
                        <w:rPr>
                          <w:rFonts w:ascii="Muli" w:hAnsi="Muli"/>
                          <w:i/>
                          <w:color w:val="676767"/>
                          <w:shd w:val="clear" w:color="auto" w:fill="F8F8F8"/>
                        </w:rPr>
                        <w:t>El </w:t>
                      </w:r>
                      <w:r w:rsidRPr="002C2024">
                        <w:rPr>
                          <w:rFonts w:ascii="Muli" w:hAnsi="Muli"/>
                          <w:b/>
                          <w:bCs/>
                          <w:i/>
                          <w:color w:val="676767"/>
                          <w:bdr w:val="none" w:sz="0" w:space="0" w:color="auto" w:frame="1"/>
                          <w:shd w:val="clear" w:color="auto" w:fill="F8F8F8"/>
                        </w:rPr>
                        <w:t>conflicto superior</w:t>
                      </w:r>
                      <w:r w:rsidRPr="002C2024">
                        <w:rPr>
                          <w:rFonts w:ascii="Muli" w:hAnsi="Muli"/>
                          <w:i/>
                          <w:color w:val="676767"/>
                          <w:shd w:val="clear" w:color="auto" w:fill="F8F8F8"/>
                        </w:rPr>
                        <w:t>, que se da cuando las fuerzas en lucha son el protagonista —y todo cuanto este represente— y las fuerzas superiores al individuo, como las de la naturaleza, el tiempo, la muerte o el destino</w:t>
                      </w:r>
                      <w:r w:rsidRPr="002C2024">
                        <w:rPr>
                          <w:rFonts w:ascii="Muli" w:hAnsi="Muli"/>
                          <w:color w:val="676767"/>
                          <w:sz w:val="20"/>
                          <w:szCs w:val="20"/>
                          <w:shd w:val="clear" w:color="auto" w:fill="F8F8F8"/>
                        </w:rPr>
                        <w:t>.</w:t>
                      </w:r>
                    </w:p>
                  </w:txbxContent>
                </v:textbox>
              </v:roundrect>
            </w:pict>
          </mc:Fallback>
        </mc:AlternateContent>
      </w:r>
      <w:r>
        <w:rPr>
          <w:rFonts w:ascii="Calibri Light" w:hAnsi="Calibri Light"/>
          <w:noProof/>
          <w:sz w:val="28"/>
          <w:szCs w:val="28"/>
          <w:u w:val="single"/>
          <w:lang w:val="es-ES"/>
        </w:rPr>
        <mc:AlternateContent>
          <mc:Choice Requires="wps">
            <w:drawing>
              <wp:anchor distT="0" distB="0" distL="114300" distR="114300" simplePos="0" relativeHeight="251709440" behindDoc="0" locked="0" layoutInCell="1" allowOverlap="1" wp14:anchorId="3BB86E72" wp14:editId="2E29B8F7">
                <wp:simplePos x="0" y="0"/>
                <wp:positionH relativeFrom="column">
                  <wp:posOffset>-26035</wp:posOffset>
                </wp:positionH>
                <wp:positionV relativeFrom="paragraph">
                  <wp:posOffset>1265555</wp:posOffset>
                </wp:positionV>
                <wp:extent cx="4039235" cy="887730"/>
                <wp:effectExtent l="12065" t="8255" r="6350" b="8890"/>
                <wp:wrapNone/>
                <wp:docPr id="1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9235" cy="887730"/>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14:paraId="0769EA6A" w14:textId="77777777" w:rsidR="002C2024" w:rsidRPr="002C2024" w:rsidRDefault="002C2024" w:rsidP="002C2024">
                            <w:pPr>
                              <w:shd w:val="clear" w:color="auto" w:fill="FFFFFF" w:themeFill="background1"/>
                              <w:rPr>
                                <w:i/>
                              </w:rPr>
                            </w:pPr>
                            <w:r w:rsidRPr="002C2024">
                              <w:rPr>
                                <w:rFonts w:ascii="Muli" w:hAnsi="Muli"/>
                                <w:i/>
                                <w:color w:val="676767"/>
                                <w:shd w:val="clear" w:color="auto" w:fill="F8F8F8"/>
                              </w:rPr>
                              <w:t>El </w:t>
                            </w:r>
                            <w:r w:rsidRPr="002C2024">
                              <w:rPr>
                                <w:rFonts w:ascii="Muli" w:hAnsi="Muli"/>
                                <w:b/>
                                <w:bCs/>
                                <w:i/>
                                <w:color w:val="676767"/>
                                <w:bdr w:val="none" w:sz="0" w:space="0" w:color="auto" w:frame="1"/>
                                <w:shd w:val="clear" w:color="auto" w:fill="F8F8F8"/>
                              </w:rPr>
                              <w:t>conflicto social</w:t>
                            </w:r>
                            <w:r w:rsidRPr="002C2024">
                              <w:rPr>
                                <w:rFonts w:ascii="Muli" w:hAnsi="Muli"/>
                                <w:i/>
                                <w:color w:val="676767"/>
                                <w:shd w:val="clear" w:color="auto" w:fill="F8F8F8"/>
                              </w:rPr>
                              <w:t>, que se da cuando las fuerzas que se enfrentan son, de un lado, el protagonista y, de otro, un antagonista, que puede ser otro individuo o un grupo social o toda la sociedad.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B86E72" id="AutoShape 87" o:spid="_x0000_s1042" style="position:absolute;margin-left:-2.05pt;margin-top:99.65pt;width:318.05pt;height:6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KKVQIAAOMEAAAOAAAAZHJzL2Uyb0RvYy54bWysVNtuEzEQfUfiHyy/k82muTXKpqpSipAK&#10;VBQ+wLG9WYPXY2wnu+nXM7aTkMIb6j5YMx7PmcuZ2eVN32qyl84rMBUtB0NKpOEglNlW9Pu3+3dz&#10;SnxgRjANRlb0ID29Wb19s+zsQo6gAS2kIwhi/KKzFW1CsIui8LyRLfMDsNKgsQbXsoCq2xbCsQ7R&#10;W12MhsNp0YET1gGX3uPtXTbSVcKva8nDl7r2MhBdUcwtpNOlcxPPYrVki61jtlH8mAb7jyxapgwG&#10;PUPdscDIzql/oFrFHXiow4BDW0BdKy5TDVhNOfyrmqeGWZlqweZ4e26Tfz1Y/nn/6IgSyN2YEsNa&#10;5Oh2FyCFJvNZbFBn/QLfPdlHF0v09gH4T08MrBtmtvLWOegayQSmVcb3xQuHqHh0JZvuEwiEZwif&#10;etXXro2A2AXSJ0oOZ0pkHwjHy/Hw6np0NaGEo20+n82uEmcFW5y8rfPhg4SWRKGiDnZGfEXeUwi2&#10;f/Ah8SKOxTHxg5K61cjynmlSTqfTVCQiHh+jdMJM5YJW4l5pnZQ4l3KtHUHnim62ZQqjdy3Wlu/K&#10;YfzyYOE9jl++P+WdRjtCYKOwmZfo2pCuoteT0SShvrCd3TJa6F81cupa2oVI5HsjkhyY0lnGTLU5&#10;MhvJzEMR+k2fZ2d6mpMNiANy7SBvGv4ZUGjAPVPS4ZZV1P/aMScp0R8Nzst1OR7HtUzKeDIboeIu&#10;LZtLCzMcoSoaKMniOuRV3lmntg1Gyk0xEEe4VuE0jDmrY/64San1x62Pq3qpp1d//k2r3wAAAP//&#10;AwBQSwMEFAAGAAgAAAAhAHnrklfgAAAACgEAAA8AAABkcnMvZG93bnJldi54bWxMj8tOw0AMRfdI&#10;/MPISOzayaNUJM2kQkiIDZsUkOjOTdwkauZBZpoGvh6zgqXto+tzi+2sBzHR6HtrFMTLCASZ2ja9&#10;aRW8vT4t7kH4gKbBwRpS8EUetuX1VYF5Yy+momkXWsEhxueooAvB5VL6uiONfmkdGb4d7agx8Di2&#10;shnxwuF6kEkUraXG3vCHDh09dlSfdmetAF1VuWQ1Tc/2o55fvvd3p/fPvVK3N/PDBkSgOfzB8KvP&#10;6lCy08GeTePFoGCxipnkfZalIBhYpwmXOyhI0ywGWRbyf4XyBwAA//8DAFBLAQItABQABgAIAAAA&#10;IQC2gziS/gAAAOEBAAATAAAAAAAAAAAAAAAAAAAAAABbQ29udGVudF9UeXBlc10ueG1sUEsBAi0A&#10;FAAGAAgAAAAhADj9If/WAAAAlAEAAAsAAAAAAAAAAAAAAAAALwEAAF9yZWxzLy5yZWxzUEsBAi0A&#10;FAAGAAgAAAAhAJkWUopVAgAA4wQAAA4AAAAAAAAAAAAAAAAALgIAAGRycy9lMm9Eb2MueG1sUEsB&#10;Ai0AFAAGAAgAAAAhAHnrklfgAAAACgEAAA8AAAAAAAAAAAAAAAAArwQAAGRycy9kb3ducmV2Lnht&#10;bFBLBQYAAAAABAAEAPMAAAC8BQAAAAA=&#10;" fillcolor="white [3212]" strokecolor="black [3213]">
                <v:textbox>
                  <w:txbxContent>
                    <w:p w14:paraId="0769EA6A" w14:textId="77777777" w:rsidR="002C2024" w:rsidRPr="002C2024" w:rsidRDefault="002C2024" w:rsidP="002C2024">
                      <w:pPr>
                        <w:shd w:val="clear" w:color="auto" w:fill="FFFFFF" w:themeFill="background1"/>
                        <w:rPr>
                          <w:i/>
                        </w:rPr>
                      </w:pPr>
                      <w:r w:rsidRPr="002C2024">
                        <w:rPr>
                          <w:rFonts w:ascii="Muli" w:hAnsi="Muli"/>
                          <w:i/>
                          <w:color w:val="676767"/>
                          <w:shd w:val="clear" w:color="auto" w:fill="F8F8F8"/>
                        </w:rPr>
                        <w:t>El </w:t>
                      </w:r>
                      <w:r w:rsidRPr="002C2024">
                        <w:rPr>
                          <w:rFonts w:ascii="Muli" w:hAnsi="Muli"/>
                          <w:b/>
                          <w:bCs/>
                          <w:i/>
                          <w:color w:val="676767"/>
                          <w:bdr w:val="none" w:sz="0" w:space="0" w:color="auto" w:frame="1"/>
                          <w:shd w:val="clear" w:color="auto" w:fill="F8F8F8"/>
                        </w:rPr>
                        <w:t>conflicto social</w:t>
                      </w:r>
                      <w:r w:rsidRPr="002C2024">
                        <w:rPr>
                          <w:rFonts w:ascii="Muli" w:hAnsi="Muli"/>
                          <w:i/>
                          <w:color w:val="676767"/>
                          <w:shd w:val="clear" w:color="auto" w:fill="F8F8F8"/>
                        </w:rPr>
                        <w:t>, que se da cuando las fuerzas que se enfrentan son, de un lado, el protagonista y, de otro, un antagonista, que puede ser otro individuo o un grupo social o toda la sociedad.</w:t>
                      </w:r>
                    </w:p>
                  </w:txbxContent>
                </v:textbox>
              </v:roundrect>
            </w:pict>
          </mc:Fallback>
        </mc:AlternateContent>
      </w:r>
    </w:p>
    <w:p w14:paraId="4B62CA73" w14:textId="77777777" w:rsidR="002C2024" w:rsidRPr="002C2024" w:rsidRDefault="002C2024" w:rsidP="002C2024">
      <w:pPr>
        <w:rPr>
          <w:rFonts w:ascii="Calibri Light" w:hAnsi="Calibri Light"/>
          <w:sz w:val="28"/>
          <w:szCs w:val="28"/>
          <w:lang w:val="es-ES"/>
        </w:rPr>
      </w:pPr>
    </w:p>
    <w:p w14:paraId="27FD79A4" w14:textId="77777777" w:rsidR="002C2024" w:rsidRPr="002C2024" w:rsidRDefault="002C2024" w:rsidP="002C2024">
      <w:pPr>
        <w:rPr>
          <w:rFonts w:ascii="Calibri Light" w:hAnsi="Calibri Light"/>
          <w:sz w:val="28"/>
          <w:szCs w:val="28"/>
          <w:lang w:val="es-ES"/>
        </w:rPr>
      </w:pPr>
    </w:p>
    <w:p w14:paraId="42305694" w14:textId="77777777" w:rsidR="002C2024" w:rsidRPr="002C2024" w:rsidRDefault="002C2024" w:rsidP="002C2024">
      <w:pPr>
        <w:rPr>
          <w:rFonts w:ascii="Calibri Light" w:hAnsi="Calibri Light"/>
          <w:sz w:val="28"/>
          <w:szCs w:val="28"/>
          <w:lang w:val="es-ES"/>
        </w:rPr>
      </w:pPr>
    </w:p>
    <w:p w14:paraId="537648FA" w14:textId="77777777" w:rsidR="002C2024" w:rsidRPr="002C2024" w:rsidRDefault="002C2024" w:rsidP="002C2024">
      <w:pPr>
        <w:rPr>
          <w:rFonts w:ascii="Calibri Light" w:hAnsi="Calibri Light"/>
          <w:sz w:val="28"/>
          <w:szCs w:val="28"/>
          <w:lang w:val="es-ES"/>
        </w:rPr>
      </w:pPr>
    </w:p>
    <w:p w14:paraId="7BDA7728" w14:textId="77777777" w:rsidR="002C2024" w:rsidRPr="002C2024" w:rsidRDefault="002C2024" w:rsidP="002C2024">
      <w:pPr>
        <w:rPr>
          <w:rFonts w:ascii="Calibri Light" w:hAnsi="Calibri Light"/>
          <w:sz w:val="28"/>
          <w:szCs w:val="28"/>
          <w:lang w:val="es-ES"/>
        </w:rPr>
      </w:pPr>
    </w:p>
    <w:p w14:paraId="071A3FA8" w14:textId="77777777" w:rsidR="002C2024" w:rsidRPr="002C2024" w:rsidRDefault="002C2024" w:rsidP="002C2024">
      <w:pPr>
        <w:rPr>
          <w:rFonts w:ascii="Calibri Light" w:hAnsi="Calibri Light"/>
          <w:sz w:val="28"/>
          <w:szCs w:val="28"/>
          <w:lang w:val="es-ES"/>
        </w:rPr>
      </w:pPr>
    </w:p>
    <w:p w14:paraId="1508C8E8" w14:textId="77777777" w:rsidR="002C2024" w:rsidRPr="002C2024" w:rsidRDefault="002C2024" w:rsidP="002C2024">
      <w:pPr>
        <w:rPr>
          <w:rFonts w:ascii="Calibri Light" w:hAnsi="Calibri Light"/>
          <w:sz w:val="28"/>
          <w:szCs w:val="28"/>
          <w:lang w:val="es-ES"/>
        </w:rPr>
      </w:pPr>
    </w:p>
    <w:p w14:paraId="0D101A97" w14:textId="77777777" w:rsidR="002C2024" w:rsidRPr="002C2024" w:rsidRDefault="002C2024" w:rsidP="002C2024">
      <w:pPr>
        <w:rPr>
          <w:rFonts w:ascii="Calibri Light" w:hAnsi="Calibri Light"/>
          <w:sz w:val="28"/>
          <w:szCs w:val="28"/>
          <w:lang w:val="es-ES"/>
        </w:rPr>
      </w:pPr>
    </w:p>
    <w:p w14:paraId="3DD8D013" w14:textId="77777777" w:rsidR="002C2024" w:rsidRPr="002C2024" w:rsidRDefault="002C2024" w:rsidP="002C2024">
      <w:pPr>
        <w:rPr>
          <w:rFonts w:ascii="Calibri Light" w:hAnsi="Calibri Light"/>
          <w:sz w:val="28"/>
          <w:szCs w:val="28"/>
          <w:lang w:val="es-ES"/>
        </w:rPr>
      </w:pPr>
    </w:p>
    <w:p w14:paraId="41B32BBD" w14:textId="77777777" w:rsidR="002C2024" w:rsidRPr="002C2024" w:rsidRDefault="002C2024" w:rsidP="002C2024">
      <w:pPr>
        <w:rPr>
          <w:rFonts w:ascii="Calibri Light" w:hAnsi="Calibri Light"/>
          <w:sz w:val="28"/>
          <w:szCs w:val="28"/>
          <w:lang w:val="es-ES"/>
        </w:rPr>
      </w:pPr>
    </w:p>
    <w:p w14:paraId="11A1CC67" w14:textId="77777777" w:rsidR="002C2024" w:rsidRPr="002C2024" w:rsidRDefault="002C2024" w:rsidP="002C2024">
      <w:pPr>
        <w:rPr>
          <w:rFonts w:ascii="Calibri Light" w:hAnsi="Calibri Light"/>
          <w:sz w:val="28"/>
          <w:szCs w:val="28"/>
          <w:lang w:val="es-ES"/>
        </w:rPr>
      </w:pPr>
    </w:p>
    <w:p w14:paraId="072B3DA0" w14:textId="77777777" w:rsidR="002C2024" w:rsidRPr="002C2024" w:rsidRDefault="002C2024" w:rsidP="002C2024">
      <w:pPr>
        <w:rPr>
          <w:rFonts w:ascii="Calibri Light" w:hAnsi="Calibri Light"/>
          <w:sz w:val="28"/>
          <w:szCs w:val="28"/>
          <w:lang w:val="es-ES"/>
        </w:rPr>
      </w:pPr>
    </w:p>
    <w:p w14:paraId="20E7CB10" w14:textId="77777777" w:rsidR="002C2024" w:rsidRPr="002C2024" w:rsidRDefault="002C2024" w:rsidP="002C2024">
      <w:pPr>
        <w:rPr>
          <w:rFonts w:ascii="Calibri Light" w:hAnsi="Calibri Light"/>
          <w:sz w:val="28"/>
          <w:szCs w:val="28"/>
          <w:lang w:val="es-ES"/>
        </w:rPr>
      </w:pPr>
    </w:p>
    <w:p w14:paraId="7765F788" w14:textId="77777777" w:rsidR="002C2024" w:rsidRDefault="002C2024" w:rsidP="002C2024">
      <w:pPr>
        <w:rPr>
          <w:rFonts w:ascii="Calibri Light" w:hAnsi="Calibri Light"/>
          <w:sz w:val="28"/>
          <w:szCs w:val="28"/>
          <w:lang w:val="es-ES"/>
        </w:rPr>
      </w:pPr>
    </w:p>
    <w:p w14:paraId="1DD60AA1" w14:textId="77777777" w:rsidR="002C2024" w:rsidRDefault="002C2024" w:rsidP="002C2024">
      <w:pPr>
        <w:rPr>
          <w:rFonts w:ascii="Calibri Light" w:hAnsi="Calibri Light"/>
          <w:sz w:val="28"/>
          <w:szCs w:val="28"/>
          <w:lang w:val="es-ES"/>
        </w:rPr>
      </w:pPr>
    </w:p>
    <w:p w14:paraId="37627D75" w14:textId="77777777" w:rsidR="002C2024" w:rsidRDefault="002C2024" w:rsidP="002C2024">
      <w:pPr>
        <w:tabs>
          <w:tab w:val="left" w:pos="7731"/>
        </w:tabs>
        <w:rPr>
          <w:rFonts w:ascii="Calibri Light" w:hAnsi="Calibri Light"/>
          <w:sz w:val="28"/>
          <w:szCs w:val="28"/>
          <w:lang w:val="es-ES"/>
        </w:rPr>
      </w:pPr>
      <w:r>
        <w:rPr>
          <w:rFonts w:ascii="Calibri Light" w:hAnsi="Calibri Light"/>
          <w:sz w:val="28"/>
          <w:szCs w:val="28"/>
          <w:lang w:val="es-ES"/>
        </w:rPr>
        <w:lastRenderedPageBreak/>
        <w:tab/>
      </w:r>
    </w:p>
    <w:p w14:paraId="5873C978" w14:textId="77777777" w:rsidR="002C2024" w:rsidRDefault="002C2024" w:rsidP="002C2024">
      <w:pPr>
        <w:tabs>
          <w:tab w:val="left" w:pos="7731"/>
        </w:tabs>
        <w:rPr>
          <w:rFonts w:ascii="Calibri Light" w:hAnsi="Calibri Light"/>
          <w:sz w:val="28"/>
          <w:szCs w:val="28"/>
          <w:lang w:val="es-ES"/>
        </w:rPr>
      </w:pPr>
    </w:p>
    <w:p w14:paraId="6D04E3DF" w14:textId="77777777" w:rsidR="002C2024" w:rsidRDefault="002C2024" w:rsidP="002C2024">
      <w:pPr>
        <w:tabs>
          <w:tab w:val="left" w:pos="7731"/>
        </w:tabs>
        <w:rPr>
          <w:rFonts w:ascii="Calibri Light" w:hAnsi="Calibri Light"/>
          <w:sz w:val="28"/>
          <w:szCs w:val="28"/>
          <w:lang w:val="es-ES"/>
        </w:rPr>
      </w:pPr>
    </w:p>
    <w:p w14:paraId="6FA6D5B3" w14:textId="77777777" w:rsidR="002C2024" w:rsidRDefault="002C2024" w:rsidP="002C2024">
      <w:pPr>
        <w:tabs>
          <w:tab w:val="left" w:pos="7731"/>
        </w:tabs>
        <w:rPr>
          <w:rFonts w:ascii="Calibri Light" w:hAnsi="Calibri Light"/>
          <w:sz w:val="28"/>
          <w:szCs w:val="28"/>
          <w:lang w:val="es-ES"/>
        </w:rPr>
      </w:pPr>
    </w:p>
    <w:p w14:paraId="6E611F3F" w14:textId="77777777" w:rsidR="002C2024" w:rsidRDefault="002C2024" w:rsidP="002C2024">
      <w:pPr>
        <w:tabs>
          <w:tab w:val="left" w:pos="7731"/>
        </w:tabs>
        <w:rPr>
          <w:rFonts w:ascii="Calibri Light" w:hAnsi="Calibri Light"/>
          <w:sz w:val="28"/>
          <w:szCs w:val="28"/>
          <w:lang w:val="es-ES"/>
        </w:rPr>
      </w:pPr>
    </w:p>
    <w:p w14:paraId="1EF8B165" w14:textId="77777777" w:rsidR="002C2024" w:rsidRDefault="002C2024" w:rsidP="002C2024">
      <w:pPr>
        <w:tabs>
          <w:tab w:val="left" w:pos="7731"/>
        </w:tabs>
        <w:rPr>
          <w:rFonts w:ascii="Calibri Light" w:hAnsi="Calibri Light"/>
          <w:sz w:val="28"/>
          <w:szCs w:val="28"/>
          <w:lang w:val="es-ES"/>
        </w:rPr>
      </w:pPr>
    </w:p>
    <w:p w14:paraId="45BA2CC2" w14:textId="77777777" w:rsidR="002C2024" w:rsidRDefault="002C2024" w:rsidP="002C2024">
      <w:pPr>
        <w:tabs>
          <w:tab w:val="left" w:pos="7731"/>
        </w:tabs>
        <w:rPr>
          <w:rFonts w:ascii="Calibri Light" w:hAnsi="Calibri Light"/>
          <w:sz w:val="28"/>
          <w:szCs w:val="28"/>
          <w:lang w:val="es-ES"/>
        </w:rPr>
      </w:pPr>
    </w:p>
    <w:p w14:paraId="1253E9BE" w14:textId="77777777" w:rsidR="002C2024" w:rsidRDefault="002C2024" w:rsidP="002C2024">
      <w:pPr>
        <w:tabs>
          <w:tab w:val="left" w:pos="7731"/>
        </w:tabs>
        <w:rPr>
          <w:rFonts w:ascii="Calibri Light" w:hAnsi="Calibri Light"/>
          <w:sz w:val="28"/>
          <w:szCs w:val="28"/>
          <w:lang w:val="es-ES"/>
        </w:rPr>
      </w:pPr>
    </w:p>
    <w:p w14:paraId="383ADAA4" w14:textId="77777777" w:rsidR="002C2024" w:rsidRDefault="002C2024" w:rsidP="002C2024">
      <w:pPr>
        <w:tabs>
          <w:tab w:val="left" w:pos="7731"/>
        </w:tabs>
        <w:rPr>
          <w:rFonts w:ascii="Calibri Light" w:hAnsi="Calibri Light"/>
          <w:sz w:val="28"/>
          <w:szCs w:val="28"/>
          <w:lang w:val="es-ES"/>
        </w:rPr>
      </w:pPr>
      <w:r>
        <w:rPr>
          <w:rFonts w:ascii="Calibri Light" w:hAnsi="Calibri Light"/>
          <w:sz w:val="28"/>
          <w:szCs w:val="28"/>
          <w:lang w:val="es-ES"/>
        </w:rPr>
        <w:t>Actividad N° 2</w:t>
      </w:r>
    </w:p>
    <w:p w14:paraId="44E29D65" w14:textId="77777777" w:rsidR="002C2024" w:rsidRDefault="002C2024" w:rsidP="002C2024">
      <w:pPr>
        <w:tabs>
          <w:tab w:val="left" w:pos="7731"/>
        </w:tabs>
        <w:rPr>
          <w:rFonts w:ascii="Calibri Light" w:hAnsi="Calibri Light"/>
          <w:sz w:val="28"/>
          <w:szCs w:val="28"/>
          <w:lang w:val="es-ES"/>
        </w:rPr>
      </w:pPr>
    </w:p>
    <w:p w14:paraId="44BD0109" w14:textId="77777777" w:rsidR="000C2F26" w:rsidRDefault="000C2F26" w:rsidP="002C2024">
      <w:pPr>
        <w:tabs>
          <w:tab w:val="left" w:pos="7731"/>
        </w:tabs>
        <w:rPr>
          <w:rFonts w:ascii="Calibri Light" w:hAnsi="Calibri Light"/>
          <w:sz w:val="28"/>
          <w:szCs w:val="28"/>
          <w:lang w:val="es-ES"/>
        </w:rPr>
      </w:pPr>
      <w:r>
        <w:rPr>
          <w:rFonts w:ascii="Calibri Light" w:hAnsi="Calibri Light"/>
          <w:sz w:val="28"/>
          <w:szCs w:val="28"/>
          <w:lang w:val="es-ES"/>
        </w:rPr>
        <w:t>Lee los siguientes textos e identifica que tipo de conflicto presenta:</w:t>
      </w:r>
    </w:p>
    <w:p w14:paraId="21DD8BD7" w14:textId="77777777" w:rsidR="000C2F26" w:rsidRDefault="000C2F26" w:rsidP="002C2024">
      <w:pPr>
        <w:tabs>
          <w:tab w:val="left" w:pos="7731"/>
        </w:tabs>
        <w:rPr>
          <w:rFonts w:ascii="Calibri Light" w:hAnsi="Calibri Light"/>
          <w:sz w:val="28"/>
          <w:szCs w:val="28"/>
          <w:lang w:val="es-ES"/>
        </w:rPr>
      </w:pPr>
    </w:p>
    <w:p w14:paraId="4B4A7B37" w14:textId="77777777" w:rsidR="000C2F26" w:rsidRDefault="000C2F26" w:rsidP="002C2024">
      <w:pPr>
        <w:tabs>
          <w:tab w:val="left" w:pos="7731"/>
        </w:tabs>
        <w:rPr>
          <w:rFonts w:ascii="Calibri Light" w:hAnsi="Calibri Light"/>
          <w:sz w:val="28"/>
          <w:szCs w:val="28"/>
          <w:lang w:val="es-ES"/>
        </w:rPr>
      </w:pPr>
      <w:r>
        <w:rPr>
          <w:rFonts w:ascii="Calibri Light" w:hAnsi="Calibri Light"/>
          <w:sz w:val="28"/>
          <w:szCs w:val="28"/>
          <w:lang w:val="es-ES"/>
        </w:rPr>
        <w:t>Texto 1</w:t>
      </w:r>
    </w:p>
    <w:p w14:paraId="0365CB18" w14:textId="602AA863" w:rsidR="000C2F26" w:rsidRDefault="0035190D" w:rsidP="002C2024">
      <w:pPr>
        <w:tabs>
          <w:tab w:val="left" w:pos="7731"/>
        </w:tabs>
        <w:rPr>
          <w:rFonts w:ascii="Calibri Light" w:hAnsi="Calibri Light"/>
          <w:sz w:val="28"/>
          <w:szCs w:val="28"/>
          <w:lang w:val="es-ES"/>
        </w:rPr>
      </w:pPr>
      <w:r>
        <w:rPr>
          <w:rFonts w:ascii="Calibri Light" w:hAnsi="Calibri Light"/>
          <w:noProof/>
          <w:sz w:val="28"/>
          <w:szCs w:val="28"/>
          <w:lang w:val="es-ES"/>
        </w:rPr>
        <mc:AlternateContent>
          <mc:Choice Requires="wps">
            <w:drawing>
              <wp:anchor distT="0" distB="0" distL="114300" distR="114300" simplePos="0" relativeHeight="251711488" behindDoc="0" locked="0" layoutInCell="1" allowOverlap="1" wp14:anchorId="2D71EF72" wp14:editId="737B66FB">
                <wp:simplePos x="0" y="0"/>
                <wp:positionH relativeFrom="column">
                  <wp:posOffset>18415</wp:posOffset>
                </wp:positionH>
                <wp:positionV relativeFrom="paragraph">
                  <wp:posOffset>90805</wp:posOffset>
                </wp:positionV>
                <wp:extent cx="5388610" cy="2795905"/>
                <wp:effectExtent l="18415" t="24130" r="22225" b="18415"/>
                <wp:wrapNone/>
                <wp:docPr id="1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8610" cy="279590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43D1B2" w14:textId="77777777" w:rsidR="000C2F26" w:rsidRPr="000C2F26" w:rsidRDefault="000C2F26">
                            <w:pPr>
                              <w:rPr>
                                <w:i/>
                                <w:sz w:val="28"/>
                                <w:szCs w:val="28"/>
                              </w:rPr>
                            </w:pPr>
                            <w:r w:rsidRPr="000C2F26">
                              <w:rPr>
                                <w:i/>
                                <w:sz w:val="28"/>
                                <w:szCs w:val="28"/>
                              </w:rPr>
                              <w:t xml:space="preserve">Asalto en </w:t>
                            </w:r>
                            <w:proofErr w:type="spellStart"/>
                            <w:r w:rsidRPr="000C2F26">
                              <w:rPr>
                                <w:i/>
                                <w:sz w:val="28"/>
                                <w:szCs w:val="28"/>
                              </w:rPr>
                              <w:t>Lomitón</w:t>
                            </w:r>
                            <w:proofErr w:type="spellEnd"/>
                            <w:r w:rsidRPr="000C2F26">
                              <w:rPr>
                                <w:i/>
                                <w:sz w:val="28"/>
                                <w:szCs w:val="28"/>
                              </w:rPr>
                              <w:t xml:space="preserve"> </w:t>
                            </w:r>
                          </w:p>
                          <w:p w14:paraId="77D08BED" w14:textId="77777777" w:rsidR="000C2F26" w:rsidRPr="000C2F26" w:rsidRDefault="000C2F26">
                            <w:pPr>
                              <w:rPr>
                                <w:i/>
                                <w:sz w:val="28"/>
                                <w:szCs w:val="28"/>
                              </w:rPr>
                            </w:pPr>
                            <w:r w:rsidRPr="000C2F26">
                              <w:rPr>
                                <w:i/>
                                <w:sz w:val="28"/>
                                <w:szCs w:val="28"/>
                              </w:rPr>
                              <w:t xml:space="preserve">Estaba comiendo un churrasco cuando entró un hombrecito sucio y harapiento al local. Nervioso, sacó una pistola y apuntó a la cajera. No le exigió dinero, solo le gritó tembloroso: “¡Deme un churrasco con papas fritas, ahora!”. Enseguida tenía su pedido listo. El hombrecillo contempló la comida con ojos brillantes. Dio las gracias y salió del local rompiendo en llanto y tirando el arma al suelo. Un caballero se acercó a ver la pistola. Era de juguete. Nadie llamó a los carabineros. El otro día lo vi en Pedro de Valdivia pidiendo monedas y lo saludé. </w:t>
                            </w:r>
                          </w:p>
                          <w:p w14:paraId="16950361" w14:textId="77777777" w:rsidR="000C2F26" w:rsidRPr="000C2F26" w:rsidRDefault="000C2F26">
                            <w:pPr>
                              <w:rPr>
                                <w:i/>
                                <w:sz w:val="28"/>
                                <w:szCs w:val="28"/>
                              </w:rPr>
                            </w:pPr>
                          </w:p>
                          <w:p w14:paraId="6DAF5283" w14:textId="77777777" w:rsidR="000C2F26" w:rsidRPr="000C2F26" w:rsidRDefault="000C2F26">
                            <w:pPr>
                              <w:rPr>
                                <w:i/>
                                <w:sz w:val="28"/>
                                <w:szCs w:val="28"/>
                              </w:rPr>
                            </w:pPr>
                            <w:r w:rsidRPr="000C2F26">
                              <w:rPr>
                                <w:i/>
                                <w:sz w:val="28"/>
                                <w:szCs w:val="28"/>
                              </w:rPr>
                              <w:t>Pino, C. (2011). En Santiago en 100 palabras: Los mejores 100 cuentos IV. Santiago de Chile: Metro de Santiago, Minera Escondida y Plagio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1EF72" id="Rectangle 89" o:spid="_x0000_s1043" style="position:absolute;margin-left:1.45pt;margin-top:7.15pt;width:424.3pt;height:22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NLSwIAAM8EAAAOAAAAZHJzL2Uyb0RvYy54bWysVMlu2zAQvRfoPxC815K8xLZgOQicpiiQ&#10;tkHTfgBNUhYRbiVpS+nXZ0jartPeiuhAcGY4b7Y3Wl0PSqIDd14Y3eBqVGLENTVM6F2Df/64+7DA&#10;yAeiGZFG8wY/c4+v1+/frXpb87HpjGTcIQDRvu5tg7sQbF0UnnZcET8ylmswtsYpEkB0u4I50gO6&#10;ksW4LK+K3jhmnaHce9DeZiNeJ/y25TR8a1vPA5INhtxCOl06t/Es1itS7xyxnaDHNMh/ZKGI0BD0&#10;DHVLAkF7J/6BUoI6400bRtSowrStoDzVANVU5V/VPHbE8lQLNMfbc5v828HSr4cHhwSD2U0w0kTB&#10;jL5D14jeSY4Wy9ig3voa3j3aBxdL9Pbe0CePtNl08IzfOGf6jhMGaVXxffHKIQoeXNG2/2IYwJN9&#10;MKlXQ+tUBIQuoCGN5Pk8Ej4EREE5mywWVxVMjoJtPF/OluUsxSD1yd06Hz5xo1C8NNhB9gmeHO59&#10;iOmQ+vQkpW+kYHdCyiREnvGNdOhAgCEyVMlV7hXkmnVVGb9MFNADnbI+qQA7UTVCpEj+El1q1Dd4&#10;Us1nZYJ9ZTz7ZTj29KahlQiwV1KoBi8uCohj+qhZYn0gQuY7VCF1bAdPG3Ns22lwmQBh2A6ZJ/MT&#10;J7aGPcNcnclbBX8BuHTG/caoh41qsP+1J45jJD9r4Maymk7jCiZhOpuPQXCXlu2lhWgKUA0OGOXr&#10;JuS13Vsndh1Eyv3S5gb41Io06ZhyzurIQtiaNJbjhse1vJTTqz//ofULAAAA//8DAFBLAwQUAAYA&#10;CAAAACEACXTMceAAAAAIAQAADwAAAGRycy9kb3ducmV2LnhtbEyPwU7DMBBE70j8g7VIXBB1WpKq&#10;hDgVQq0E4oAoleC4sZckIrZD7LbJ37Oc4Dg7o5m3xXq0nTjSEFrvFMxnCQhy2pvW1Qr2b9vrFYgQ&#10;0RnsvCMFEwVYl+dnBebGn9wrHXexFlziQo4Kmhj7XMqgG7IYZr4nx96nHyxGlkMtzYAnLredXCTJ&#10;UlpsHS802NNDQ/prd7AK3p+2dKU3j9/TfqMJP16aanoelbq8GO/vQEQa418YfvEZHUpmqvzBmSA6&#10;BYtbDvI5vQHB9iqbZyAqBWmWLkGWhfz/QPkDAAD//wMAUEsBAi0AFAAGAAgAAAAhALaDOJL+AAAA&#10;4QEAABMAAAAAAAAAAAAAAAAAAAAAAFtDb250ZW50X1R5cGVzXS54bWxQSwECLQAUAAYACAAAACEA&#10;OP0h/9YAAACUAQAACwAAAAAAAAAAAAAAAAAvAQAAX3JlbHMvLnJlbHNQSwECLQAUAAYACAAAACEA&#10;xjwzS0sCAADPBAAADgAAAAAAAAAAAAAAAAAuAgAAZHJzL2Uyb0RvYy54bWxQSwECLQAUAAYACAAA&#10;ACEACXTMceAAAAAIAQAADwAAAAAAAAAAAAAAAAClBAAAZHJzL2Rvd25yZXYueG1sUEsFBgAAAAAE&#10;AAQA8wAAALIFAAAAAA==&#10;" fillcolor="white [3201]" strokecolor="black [3200]" strokeweight="2.5pt">
                <v:shadow color="#868686"/>
                <v:textbox>
                  <w:txbxContent>
                    <w:p w14:paraId="4F43D1B2" w14:textId="77777777" w:rsidR="000C2F26" w:rsidRPr="000C2F26" w:rsidRDefault="000C2F26">
                      <w:pPr>
                        <w:rPr>
                          <w:i/>
                          <w:sz w:val="28"/>
                          <w:szCs w:val="28"/>
                        </w:rPr>
                      </w:pPr>
                      <w:r w:rsidRPr="000C2F26">
                        <w:rPr>
                          <w:i/>
                          <w:sz w:val="28"/>
                          <w:szCs w:val="28"/>
                        </w:rPr>
                        <w:t xml:space="preserve">Asalto en </w:t>
                      </w:r>
                      <w:proofErr w:type="spellStart"/>
                      <w:r w:rsidRPr="000C2F26">
                        <w:rPr>
                          <w:i/>
                          <w:sz w:val="28"/>
                          <w:szCs w:val="28"/>
                        </w:rPr>
                        <w:t>Lomitón</w:t>
                      </w:r>
                      <w:proofErr w:type="spellEnd"/>
                      <w:r w:rsidRPr="000C2F26">
                        <w:rPr>
                          <w:i/>
                          <w:sz w:val="28"/>
                          <w:szCs w:val="28"/>
                        </w:rPr>
                        <w:t xml:space="preserve"> </w:t>
                      </w:r>
                    </w:p>
                    <w:p w14:paraId="77D08BED" w14:textId="77777777" w:rsidR="000C2F26" w:rsidRPr="000C2F26" w:rsidRDefault="000C2F26">
                      <w:pPr>
                        <w:rPr>
                          <w:i/>
                          <w:sz w:val="28"/>
                          <w:szCs w:val="28"/>
                        </w:rPr>
                      </w:pPr>
                      <w:r w:rsidRPr="000C2F26">
                        <w:rPr>
                          <w:i/>
                          <w:sz w:val="28"/>
                          <w:szCs w:val="28"/>
                        </w:rPr>
                        <w:t xml:space="preserve">Estaba comiendo un churrasco cuando entró un hombrecito sucio y harapiento al local. Nervioso, sacó una pistola y apuntó a la cajera. No le exigió dinero, solo le gritó tembloroso: “¡Deme un churrasco con papas fritas, ahora!”. Enseguida tenía su pedido listo. El hombrecillo contempló la comida con ojos brillantes. Dio las gracias y salió del local rompiendo en llanto y tirando el arma al suelo. Un caballero se acercó a ver la pistola. Era de juguete. Nadie llamó a los carabineros. El otro día lo vi en Pedro de Valdivia pidiendo monedas y lo saludé. </w:t>
                      </w:r>
                    </w:p>
                    <w:p w14:paraId="16950361" w14:textId="77777777" w:rsidR="000C2F26" w:rsidRPr="000C2F26" w:rsidRDefault="000C2F26">
                      <w:pPr>
                        <w:rPr>
                          <w:i/>
                          <w:sz w:val="28"/>
                          <w:szCs w:val="28"/>
                        </w:rPr>
                      </w:pPr>
                    </w:p>
                    <w:p w14:paraId="6DAF5283" w14:textId="77777777" w:rsidR="000C2F26" w:rsidRPr="000C2F26" w:rsidRDefault="000C2F26">
                      <w:pPr>
                        <w:rPr>
                          <w:i/>
                          <w:sz w:val="28"/>
                          <w:szCs w:val="28"/>
                        </w:rPr>
                      </w:pPr>
                      <w:r w:rsidRPr="000C2F26">
                        <w:rPr>
                          <w:i/>
                          <w:sz w:val="28"/>
                          <w:szCs w:val="28"/>
                        </w:rPr>
                        <w:t>Pino, C. (2011). En Santiago en 100 palabras: Los mejores 100 cuentos IV. Santiago de Chile: Metro de Santiago, Minera Escondida y Plagio</w:t>
                      </w:r>
                    </w:p>
                  </w:txbxContent>
                </v:textbox>
              </v:rect>
            </w:pict>
          </mc:Fallback>
        </mc:AlternateContent>
      </w:r>
    </w:p>
    <w:p w14:paraId="732D1096" w14:textId="77777777" w:rsidR="000C2F26" w:rsidRDefault="000C2F26" w:rsidP="002C2024">
      <w:pPr>
        <w:tabs>
          <w:tab w:val="left" w:pos="7731"/>
        </w:tabs>
        <w:rPr>
          <w:rFonts w:ascii="Calibri Light" w:hAnsi="Calibri Light"/>
          <w:sz w:val="28"/>
          <w:szCs w:val="28"/>
          <w:lang w:val="es-ES"/>
        </w:rPr>
      </w:pPr>
    </w:p>
    <w:p w14:paraId="22E24587" w14:textId="77777777" w:rsidR="000C2F26" w:rsidRDefault="000C2F26" w:rsidP="002C2024">
      <w:pPr>
        <w:tabs>
          <w:tab w:val="left" w:pos="7731"/>
        </w:tabs>
        <w:rPr>
          <w:rFonts w:ascii="Calibri Light" w:hAnsi="Calibri Light"/>
          <w:sz w:val="28"/>
          <w:szCs w:val="28"/>
          <w:lang w:val="es-ES"/>
        </w:rPr>
      </w:pPr>
    </w:p>
    <w:p w14:paraId="5D920968" w14:textId="77777777" w:rsidR="000C2F26" w:rsidRDefault="000C2F26" w:rsidP="002C2024">
      <w:pPr>
        <w:tabs>
          <w:tab w:val="left" w:pos="7731"/>
        </w:tabs>
        <w:rPr>
          <w:rFonts w:ascii="Calibri Light" w:hAnsi="Calibri Light"/>
          <w:sz w:val="28"/>
          <w:szCs w:val="28"/>
          <w:lang w:val="es-ES"/>
        </w:rPr>
      </w:pPr>
    </w:p>
    <w:p w14:paraId="467FD1EB" w14:textId="77777777" w:rsidR="000C2F26" w:rsidRDefault="000C2F26" w:rsidP="002C2024">
      <w:pPr>
        <w:tabs>
          <w:tab w:val="left" w:pos="7731"/>
        </w:tabs>
        <w:rPr>
          <w:rFonts w:ascii="Calibri Light" w:hAnsi="Calibri Light"/>
          <w:sz w:val="28"/>
          <w:szCs w:val="28"/>
          <w:lang w:val="es-ES"/>
        </w:rPr>
      </w:pPr>
    </w:p>
    <w:p w14:paraId="30A4F6DE" w14:textId="77777777" w:rsidR="000C2F26" w:rsidRDefault="000C2F26" w:rsidP="002C2024">
      <w:pPr>
        <w:tabs>
          <w:tab w:val="left" w:pos="7731"/>
        </w:tabs>
        <w:rPr>
          <w:rFonts w:ascii="Calibri Light" w:hAnsi="Calibri Light"/>
          <w:sz w:val="28"/>
          <w:szCs w:val="28"/>
          <w:lang w:val="es-ES"/>
        </w:rPr>
      </w:pPr>
    </w:p>
    <w:p w14:paraId="439F7BF7" w14:textId="77777777" w:rsidR="000C2F26" w:rsidRDefault="000C2F26" w:rsidP="002C2024">
      <w:pPr>
        <w:tabs>
          <w:tab w:val="left" w:pos="7731"/>
        </w:tabs>
        <w:rPr>
          <w:rFonts w:ascii="Calibri Light" w:hAnsi="Calibri Light"/>
          <w:sz w:val="28"/>
          <w:szCs w:val="28"/>
          <w:lang w:val="es-ES"/>
        </w:rPr>
      </w:pPr>
    </w:p>
    <w:p w14:paraId="586379FC" w14:textId="77777777" w:rsidR="000C2F26" w:rsidRDefault="000C2F26" w:rsidP="002C2024">
      <w:pPr>
        <w:tabs>
          <w:tab w:val="left" w:pos="7731"/>
        </w:tabs>
        <w:rPr>
          <w:rFonts w:ascii="Calibri Light" w:hAnsi="Calibri Light"/>
          <w:sz w:val="28"/>
          <w:szCs w:val="28"/>
          <w:lang w:val="es-ES"/>
        </w:rPr>
      </w:pPr>
    </w:p>
    <w:p w14:paraId="7B4BAEC8" w14:textId="77777777" w:rsidR="000C2F26" w:rsidRDefault="000C2F26" w:rsidP="002C2024">
      <w:pPr>
        <w:tabs>
          <w:tab w:val="left" w:pos="7731"/>
        </w:tabs>
        <w:rPr>
          <w:rFonts w:ascii="Calibri Light" w:hAnsi="Calibri Light"/>
          <w:sz w:val="28"/>
          <w:szCs w:val="28"/>
          <w:lang w:val="es-ES"/>
        </w:rPr>
      </w:pPr>
    </w:p>
    <w:p w14:paraId="217D20A0" w14:textId="77777777" w:rsidR="000C2F26" w:rsidRDefault="000C2F26" w:rsidP="002C2024">
      <w:pPr>
        <w:tabs>
          <w:tab w:val="left" w:pos="7731"/>
        </w:tabs>
        <w:rPr>
          <w:rFonts w:ascii="Calibri Light" w:hAnsi="Calibri Light"/>
          <w:sz w:val="28"/>
          <w:szCs w:val="28"/>
          <w:lang w:val="es-ES"/>
        </w:rPr>
      </w:pPr>
    </w:p>
    <w:p w14:paraId="5859583D" w14:textId="77777777" w:rsidR="000C2F26" w:rsidRDefault="000C2F26" w:rsidP="002C2024">
      <w:pPr>
        <w:tabs>
          <w:tab w:val="left" w:pos="7731"/>
        </w:tabs>
        <w:rPr>
          <w:rFonts w:ascii="Calibri Light" w:hAnsi="Calibri Light"/>
          <w:sz w:val="28"/>
          <w:szCs w:val="28"/>
          <w:lang w:val="es-ES"/>
        </w:rPr>
      </w:pPr>
    </w:p>
    <w:p w14:paraId="769B0C40" w14:textId="77777777" w:rsidR="000C2F26" w:rsidRDefault="000C2F26" w:rsidP="002C2024">
      <w:pPr>
        <w:tabs>
          <w:tab w:val="left" w:pos="7731"/>
        </w:tabs>
        <w:rPr>
          <w:rFonts w:ascii="Calibri Light" w:hAnsi="Calibri Light"/>
          <w:sz w:val="28"/>
          <w:szCs w:val="28"/>
          <w:lang w:val="es-ES"/>
        </w:rPr>
      </w:pPr>
    </w:p>
    <w:p w14:paraId="3531E943" w14:textId="77777777" w:rsidR="000C2F26" w:rsidRDefault="000C2F26" w:rsidP="002C2024">
      <w:pPr>
        <w:tabs>
          <w:tab w:val="left" w:pos="7731"/>
        </w:tabs>
        <w:rPr>
          <w:rFonts w:ascii="Calibri Light" w:hAnsi="Calibri Light"/>
          <w:sz w:val="28"/>
          <w:szCs w:val="28"/>
          <w:lang w:val="es-ES"/>
        </w:rPr>
      </w:pPr>
    </w:p>
    <w:p w14:paraId="56CE8C7A" w14:textId="77777777" w:rsidR="000C2F26" w:rsidRDefault="000C2F26" w:rsidP="002C2024">
      <w:pPr>
        <w:tabs>
          <w:tab w:val="left" w:pos="7731"/>
        </w:tabs>
        <w:rPr>
          <w:rFonts w:ascii="Calibri Light" w:hAnsi="Calibri Light"/>
          <w:sz w:val="28"/>
          <w:szCs w:val="28"/>
          <w:lang w:val="es-ES"/>
        </w:rPr>
      </w:pPr>
    </w:p>
    <w:p w14:paraId="4CEFF5B1" w14:textId="77777777" w:rsidR="000C2F26" w:rsidRDefault="000C2F26" w:rsidP="002C2024">
      <w:pPr>
        <w:tabs>
          <w:tab w:val="left" w:pos="7731"/>
        </w:tabs>
        <w:rPr>
          <w:rFonts w:ascii="Calibri Light" w:hAnsi="Calibri Light"/>
          <w:sz w:val="28"/>
          <w:szCs w:val="28"/>
          <w:lang w:val="es-ES"/>
        </w:rPr>
      </w:pPr>
    </w:p>
    <w:p w14:paraId="2CB16B2F" w14:textId="4FCF2F77" w:rsidR="000C2F26" w:rsidRDefault="0035190D" w:rsidP="002C2024">
      <w:pPr>
        <w:tabs>
          <w:tab w:val="left" w:pos="7731"/>
        </w:tabs>
        <w:rPr>
          <w:rFonts w:ascii="Calibri Light" w:hAnsi="Calibri Light"/>
          <w:sz w:val="28"/>
          <w:szCs w:val="28"/>
          <w:lang w:val="es-ES"/>
        </w:rPr>
      </w:pPr>
      <w:r>
        <w:rPr>
          <w:rFonts w:ascii="Calibri Light" w:hAnsi="Calibri Light"/>
          <w:noProof/>
          <w:sz w:val="28"/>
          <w:szCs w:val="28"/>
          <w:lang w:val="es-ES"/>
        </w:rPr>
        <mc:AlternateContent>
          <mc:Choice Requires="wps">
            <w:drawing>
              <wp:anchor distT="0" distB="0" distL="114300" distR="114300" simplePos="0" relativeHeight="251712512" behindDoc="0" locked="0" layoutInCell="1" allowOverlap="1" wp14:anchorId="06FBAEB3" wp14:editId="6625B64A">
                <wp:simplePos x="0" y="0"/>
                <wp:positionH relativeFrom="column">
                  <wp:posOffset>18415</wp:posOffset>
                </wp:positionH>
                <wp:positionV relativeFrom="paragraph">
                  <wp:posOffset>33655</wp:posOffset>
                </wp:positionV>
                <wp:extent cx="5832475" cy="718820"/>
                <wp:effectExtent l="8890" t="5080" r="6985" b="9525"/>
                <wp:wrapNone/>
                <wp:docPr id="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718820"/>
                        </a:xfrm>
                        <a:prstGeom prst="rect">
                          <a:avLst/>
                        </a:prstGeom>
                        <a:solidFill>
                          <a:srgbClr val="FFFFFF"/>
                        </a:solidFill>
                        <a:ln w="9525">
                          <a:solidFill>
                            <a:srgbClr val="000000"/>
                          </a:solidFill>
                          <a:miter lim="800000"/>
                          <a:headEnd/>
                          <a:tailEnd/>
                        </a:ln>
                      </wps:spPr>
                      <wps:txbx>
                        <w:txbxContent>
                          <w:p w14:paraId="096DC476" w14:textId="77777777" w:rsidR="000C2F26" w:rsidRDefault="00A07F87">
                            <w:r>
                              <w:t xml:space="preserve">1. </w:t>
                            </w:r>
                            <w:r w:rsidR="000C2F26">
                              <w:t xml:space="preserve">Tipo de </w:t>
                            </w:r>
                            <w:proofErr w:type="gramStart"/>
                            <w:r w:rsidR="000C2F26">
                              <w:t>conflicto:…</w:t>
                            </w:r>
                            <w:proofErr w:type="gramEnd"/>
                            <w:r w:rsidR="000C2F26">
                              <w:t>……………………………………………………………………………………………………………………………………………………………………………………….</w:t>
                            </w:r>
                          </w:p>
                          <w:p w14:paraId="531692BF" w14:textId="77777777" w:rsidR="000C2F26" w:rsidRDefault="000C2F26"/>
                          <w:p w14:paraId="240885DA" w14:textId="77777777" w:rsidR="000C2F26" w:rsidRDefault="000C2F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BAEB3" id="Text Box 90" o:spid="_x0000_s1044" type="#_x0000_t202" style="position:absolute;margin-left:1.45pt;margin-top:2.65pt;width:459.25pt;height:5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LMAIAAFoEAAAOAAAAZHJzL2Uyb0RvYy54bWysVNtu2zAMfR+wfxD0vjjxktUx4hRdugwD&#10;ugvQ7gNkWY6FSaImKbGzry8lp2nQbS/D/CBIInVInkN6dT1oRQ7CeQmmorPJlBJhODTS7Cr6/WH7&#10;pqDEB2YapsCIih6Fp9fr169WvS1FDh2oRjiCIMaXva1oF4Its8zzTmjmJ2CFQWMLTrOAR7fLGsd6&#10;RNcqy6fTd1kPrrEOuPAeb29HI10n/LYVPHxtWy8CURXF3EJaXVrruGbrFSt3jtlO8lMa7B+y0Ewa&#10;DHqGumWBkb2Tv0FpyR14aMOEg86gbSUXqQasZjZ9Uc19x6xItSA53p5p8v8Pln85fHNENqhdTolh&#10;GjV6EEMg72Egy8RPb32JbvcWHcOA9+ibavX2DvgPTwxsOmZ24sY56DvBGsxvFpnNLp5GRXzpI0jd&#10;f4YG47B9gAQ0tE5H8pAOguio0/GsTcyF4+WieJvPrxaUcLRdzYoiT8llrHx6bZ0PHwVoEjcVdah9&#10;QmeHOx9iNqx8conBPCjZbKVS6eB29UY5cmDYJ9v0pQJeuClD+oouF/liJOCvENP0/QlCy4ANr6Su&#10;aHF2YmWk7YNpUjsGJtW4x5SVOfEYqRtJDEM9jJIVMULktYbmiMw6GBscBxI3HbhflPTY3BX1P/fM&#10;CUrUJ4PqLGfzeZyGdJgvrpBL4i4t9aWFGY5QFQ2UjNtNGCdob53cdRhp7AcDN6hoKxPZz1md8scG&#10;Thqchi1OyOU5eT3/EtaPAAAA//8DAFBLAwQUAAYACAAAACEAo4LmqN4AAAAHAQAADwAAAGRycy9k&#10;b3ducmV2LnhtbEyOy07DMBRE90j8g3WR2KDWSfogCXEqhASiO2gRbN3YTSLs62C7afh7LitYjuZo&#10;5lSbyRo2ah96hwLSeQJMY+NUj62At/3jLAcWokQljUMt4FsH2NSXF5UslTvjqx53sWU0gqGUAroY&#10;h5Lz0HTayjB3g0bqjs5bGSn6lisvzzRuDc+SZM2t7JEeOjnoh043n7uTFZAvn8ePsF28vDfroyni&#10;ze349OWFuL6a7u+ART3FPxh+9UkdanI6uBOqwIyArCBQwGoBjNoiS5fADoSl+Qp4XfH//vUPAAAA&#10;//8DAFBLAQItABQABgAIAAAAIQC2gziS/gAAAOEBAAATAAAAAAAAAAAAAAAAAAAAAABbQ29udGVu&#10;dF9UeXBlc10ueG1sUEsBAi0AFAAGAAgAAAAhADj9If/WAAAAlAEAAAsAAAAAAAAAAAAAAAAALwEA&#10;AF9yZWxzLy5yZWxzUEsBAi0AFAAGAAgAAAAhABP2H4swAgAAWgQAAA4AAAAAAAAAAAAAAAAALgIA&#10;AGRycy9lMm9Eb2MueG1sUEsBAi0AFAAGAAgAAAAhAKOC5qjeAAAABwEAAA8AAAAAAAAAAAAAAAAA&#10;igQAAGRycy9kb3ducmV2LnhtbFBLBQYAAAAABAAEAPMAAACVBQAAAAA=&#10;">
                <v:textbox>
                  <w:txbxContent>
                    <w:p w14:paraId="096DC476" w14:textId="77777777" w:rsidR="000C2F26" w:rsidRDefault="00A07F87">
                      <w:r>
                        <w:t xml:space="preserve">1. </w:t>
                      </w:r>
                      <w:r w:rsidR="000C2F26">
                        <w:t xml:space="preserve">Tipo de </w:t>
                      </w:r>
                      <w:proofErr w:type="gramStart"/>
                      <w:r w:rsidR="000C2F26">
                        <w:t>conflicto:…</w:t>
                      </w:r>
                      <w:proofErr w:type="gramEnd"/>
                      <w:r w:rsidR="000C2F26">
                        <w:t>……………………………………………………………………………………………………………………………………………………………………………………….</w:t>
                      </w:r>
                    </w:p>
                    <w:p w14:paraId="531692BF" w14:textId="77777777" w:rsidR="000C2F26" w:rsidRDefault="000C2F26"/>
                    <w:p w14:paraId="240885DA" w14:textId="77777777" w:rsidR="000C2F26" w:rsidRDefault="000C2F26"/>
                  </w:txbxContent>
                </v:textbox>
              </v:shape>
            </w:pict>
          </mc:Fallback>
        </mc:AlternateContent>
      </w:r>
    </w:p>
    <w:p w14:paraId="2D69A26C" w14:textId="77777777" w:rsidR="000C2F26" w:rsidRDefault="000C2F26" w:rsidP="002C2024">
      <w:pPr>
        <w:tabs>
          <w:tab w:val="left" w:pos="7731"/>
        </w:tabs>
        <w:rPr>
          <w:rFonts w:ascii="Calibri Light" w:hAnsi="Calibri Light"/>
          <w:sz w:val="28"/>
          <w:szCs w:val="28"/>
          <w:lang w:val="es-ES"/>
        </w:rPr>
      </w:pPr>
    </w:p>
    <w:p w14:paraId="4888D37D" w14:textId="77777777" w:rsidR="000C2F26" w:rsidRDefault="000C2F26" w:rsidP="002C2024">
      <w:pPr>
        <w:tabs>
          <w:tab w:val="left" w:pos="7731"/>
        </w:tabs>
        <w:rPr>
          <w:rFonts w:ascii="Calibri Light" w:hAnsi="Calibri Light"/>
          <w:sz w:val="28"/>
          <w:szCs w:val="28"/>
          <w:lang w:val="es-ES"/>
        </w:rPr>
      </w:pPr>
    </w:p>
    <w:p w14:paraId="44263C79" w14:textId="77777777" w:rsidR="000C2F26" w:rsidRDefault="000C2F26" w:rsidP="002C2024">
      <w:pPr>
        <w:tabs>
          <w:tab w:val="left" w:pos="7731"/>
        </w:tabs>
        <w:rPr>
          <w:rFonts w:ascii="Calibri Light" w:hAnsi="Calibri Light"/>
          <w:sz w:val="28"/>
          <w:szCs w:val="28"/>
          <w:lang w:val="es-ES"/>
        </w:rPr>
      </w:pPr>
    </w:p>
    <w:p w14:paraId="09EAD48A" w14:textId="0CDBA28A" w:rsidR="000C2F26" w:rsidRPr="000C2F26" w:rsidRDefault="0035190D" w:rsidP="002C2024">
      <w:pPr>
        <w:tabs>
          <w:tab w:val="left" w:pos="7731"/>
        </w:tabs>
        <w:rPr>
          <w:sz w:val="28"/>
          <w:szCs w:val="28"/>
          <w:lang w:val="es-ES"/>
        </w:rPr>
      </w:pPr>
      <w:r>
        <w:rPr>
          <w:noProof/>
          <w:sz w:val="28"/>
          <w:szCs w:val="28"/>
          <w:lang w:val="es-ES"/>
        </w:rPr>
        <mc:AlternateContent>
          <mc:Choice Requires="wps">
            <w:drawing>
              <wp:anchor distT="0" distB="0" distL="114300" distR="114300" simplePos="0" relativeHeight="251720704" behindDoc="0" locked="0" layoutInCell="1" allowOverlap="1" wp14:anchorId="0069CB0B" wp14:editId="1ED5D867">
                <wp:simplePos x="0" y="0"/>
                <wp:positionH relativeFrom="column">
                  <wp:posOffset>18415</wp:posOffset>
                </wp:positionH>
                <wp:positionV relativeFrom="paragraph">
                  <wp:posOffset>94615</wp:posOffset>
                </wp:positionV>
                <wp:extent cx="5868035" cy="807720"/>
                <wp:effectExtent l="8890" t="8890" r="9525" b="12065"/>
                <wp:wrapNone/>
                <wp:docPr id="1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807720"/>
                        </a:xfrm>
                        <a:prstGeom prst="rect">
                          <a:avLst/>
                        </a:prstGeom>
                        <a:solidFill>
                          <a:srgbClr val="FFFFFF"/>
                        </a:solidFill>
                        <a:ln w="9525">
                          <a:solidFill>
                            <a:srgbClr val="000000"/>
                          </a:solidFill>
                          <a:miter lim="800000"/>
                          <a:headEnd/>
                          <a:tailEnd/>
                        </a:ln>
                      </wps:spPr>
                      <wps:txbx>
                        <w:txbxContent>
                          <w:p w14:paraId="074BE197" w14:textId="77777777" w:rsidR="00A07F87" w:rsidRDefault="00A07F87" w:rsidP="00A07F87">
                            <w:pPr>
                              <w:tabs>
                                <w:tab w:val="left" w:pos="7731"/>
                              </w:tabs>
                              <w:rPr>
                                <w:i/>
                                <w:sz w:val="28"/>
                                <w:szCs w:val="28"/>
                                <w:lang w:val="es-ES"/>
                              </w:rPr>
                            </w:pPr>
                            <w:r>
                              <w:rPr>
                                <w:i/>
                                <w:sz w:val="28"/>
                                <w:szCs w:val="28"/>
                                <w:lang w:val="es-ES"/>
                              </w:rPr>
                              <w:t xml:space="preserve">2. </w:t>
                            </w:r>
                            <w:r w:rsidRPr="000C2F26">
                              <w:rPr>
                                <w:i/>
                                <w:sz w:val="28"/>
                                <w:szCs w:val="28"/>
                                <w:lang w:val="es-ES"/>
                              </w:rPr>
                              <w:t>¿Cómo lo sabes?</w:t>
                            </w:r>
                          </w:p>
                          <w:p w14:paraId="051A12D5" w14:textId="77777777" w:rsidR="00A07F87" w:rsidRDefault="00A07F87" w:rsidP="00A07F87">
                            <w:pPr>
                              <w:tabs>
                                <w:tab w:val="left" w:pos="7731"/>
                              </w:tabs>
                              <w:rPr>
                                <w:i/>
                                <w:sz w:val="28"/>
                                <w:szCs w:val="28"/>
                                <w:lang w:val="es-ES"/>
                              </w:rPr>
                            </w:pPr>
                            <w:r>
                              <w:rPr>
                                <w:i/>
                                <w:sz w:val="28"/>
                                <w:szCs w:val="28"/>
                                <w:lang w:val="es-ES"/>
                              </w:rPr>
                              <w:t xml:space="preserve">………………………………………………………………………………………………………………………………………………………………………………………………………………………………………………………………………………………………………………………………………  </w:t>
                            </w:r>
                          </w:p>
                          <w:p w14:paraId="545138F7" w14:textId="77777777" w:rsidR="00A07F87" w:rsidRDefault="00A07F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CB0B" id="Text Box 99" o:spid="_x0000_s1045" type="#_x0000_t202" style="position:absolute;margin-left:1.45pt;margin-top:7.45pt;width:462.05pt;height:6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uxLQIAAFoEAAAOAAAAZHJzL2Uyb0RvYy54bWysVNtu2zAMfR+wfxD0vtjJkjYx4hRdugwD&#10;ugvQ7gNkWbaFSaImKbGzry8lp1nQbS/D/CBQInVEnkN6fTNoRQ7CeQmmpNNJTokwHGpp2pJ+e9y9&#10;WVLiAzM1U2BESY/C05vN61fr3hZiBh2oWjiCIMYXvS1pF4ItsszzTmjmJ2CFQWcDTrOAW9dmtWM9&#10;omuVzfL8KuvB1dYBF97j6d3opJuE3zSChy9N40UgqqSYW0irS2sV12yzZkXrmO0kP6XB/iELzaTB&#10;R89QdywwsnfyNygtuQMPTZhw0Bk0jeQi1YDVTPMX1Tx0zIpUC5Lj7Zkm//9g+efDV0dkjdpNKTFM&#10;o0aPYgjkHQxktYr89NYXGPZgMTAMeI6xqVZv74F/98TAtmOmFbfOQd8JVmN+03gzu7g64vgIUvWf&#10;oMZ32D5AAhoapyN5SAdBdNTpeNYm5sLxcLG8WuZvF5Rw9C3z6+tZEi9jxfNt63z4IECTaJTUofYJ&#10;nR3ufYjZsOI5JD7mQcl6J5VKG9dWW+XIgWGf7NKXCngRpgzpS7pazBYjAX+FyNP3JwgtAza8kjpW&#10;Eb8YxIpI23tTJzswqUYbU1bmxGOkbiQxDNUwSnbWp4L6iMw6GBscBxKNDtxPSnps7pL6H3vmBCXq&#10;o0F1VtP5PE5D2swXkUviLj3VpYcZjlAlDZSM5jaME7S3TrYdvjT2g4FbVLSRiewo/ZjVKX9s4KTB&#10;adjihFzuU9SvX8LmCQAA//8DAFBLAwQUAAYACAAAACEAS2fTtNwAAAAIAQAADwAAAGRycy9kb3du&#10;cmV2LnhtbExPy07DMBC8I/EP1iJxQdRpqNomxKkQEghuUBBc3XibRNjrYLtp+Hu2Jzit5qHZmWoz&#10;OStGDLH3pGA+y0AgNd701Cp4f3u4XoOISZPR1hMq+MEIm/r8rNKl8Ud6xXGbWsEhFEutoEtpKKWM&#10;TYdOx5kfkFjb++B0YhhaaYI+crizMs+ypXS6J/7Q6QHvO2y+tgenYL14Gj/j883LR7Pc2yJdrcbH&#10;76DU5cV0dwsi4ZT+zHCqz9Wh5k47fyAThVWQF2xkesGX5SJf8bTdicjnIOtK/h9Q/wIAAP//AwBQ&#10;SwECLQAUAAYACAAAACEAtoM4kv4AAADhAQAAEwAAAAAAAAAAAAAAAAAAAAAAW0NvbnRlbnRfVHlw&#10;ZXNdLnhtbFBLAQItABQABgAIAAAAIQA4/SH/1gAAAJQBAAALAAAAAAAAAAAAAAAAAC8BAABfcmVs&#10;cy8ucmVsc1BLAQItABQABgAIAAAAIQAXbguxLQIAAFoEAAAOAAAAAAAAAAAAAAAAAC4CAABkcnMv&#10;ZTJvRG9jLnhtbFBLAQItABQABgAIAAAAIQBLZ9O03AAAAAgBAAAPAAAAAAAAAAAAAAAAAIcEAABk&#10;cnMvZG93bnJldi54bWxQSwUGAAAAAAQABADzAAAAkAUAAAAA&#10;">
                <v:textbox>
                  <w:txbxContent>
                    <w:p w14:paraId="074BE197" w14:textId="77777777" w:rsidR="00A07F87" w:rsidRDefault="00A07F87" w:rsidP="00A07F87">
                      <w:pPr>
                        <w:tabs>
                          <w:tab w:val="left" w:pos="7731"/>
                        </w:tabs>
                        <w:rPr>
                          <w:i/>
                          <w:sz w:val="28"/>
                          <w:szCs w:val="28"/>
                          <w:lang w:val="es-ES"/>
                        </w:rPr>
                      </w:pPr>
                      <w:r>
                        <w:rPr>
                          <w:i/>
                          <w:sz w:val="28"/>
                          <w:szCs w:val="28"/>
                          <w:lang w:val="es-ES"/>
                        </w:rPr>
                        <w:t xml:space="preserve">2. </w:t>
                      </w:r>
                      <w:r w:rsidRPr="000C2F26">
                        <w:rPr>
                          <w:i/>
                          <w:sz w:val="28"/>
                          <w:szCs w:val="28"/>
                          <w:lang w:val="es-ES"/>
                        </w:rPr>
                        <w:t>¿Cómo lo sabes?</w:t>
                      </w:r>
                    </w:p>
                    <w:p w14:paraId="051A12D5" w14:textId="77777777" w:rsidR="00A07F87" w:rsidRDefault="00A07F87" w:rsidP="00A07F87">
                      <w:pPr>
                        <w:tabs>
                          <w:tab w:val="left" w:pos="7731"/>
                        </w:tabs>
                        <w:rPr>
                          <w:i/>
                          <w:sz w:val="28"/>
                          <w:szCs w:val="28"/>
                          <w:lang w:val="es-ES"/>
                        </w:rPr>
                      </w:pPr>
                      <w:r>
                        <w:rPr>
                          <w:i/>
                          <w:sz w:val="28"/>
                          <w:szCs w:val="28"/>
                          <w:lang w:val="es-ES"/>
                        </w:rPr>
                        <w:t xml:space="preserve">………………………………………………………………………………………………………………………………………………………………………………………………………………………………………………………………………………………………………………………………………  </w:t>
                      </w:r>
                    </w:p>
                    <w:p w14:paraId="545138F7" w14:textId="77777777" w:rsidR="00A07F87" w:rsidRDefault="00A07F87"/>
                  </w:txbxContent>
                </v:textbox>
              </v:shape>
            </w:pict>
          </mc:Fallback>
        </mc:AlternateContent>
      </w:r>
    </w:p>
    <w:p w14:paraId="10E858CD" w14:textId="77777777" w:rsidR="00440630" w:rsidRDefault="00440630" w:rsidP="002C2024">
      <w:pPr>
        <w:tabs>
          <w:tab w:val="left" w:pos="7731"/>
        </w:tabs>
        <w:rPr>
          <w:i/>
          <w:sz w:val="28"/>
          <w:szCs w:val="28"/>
          <w:lang w:val="es-ES"/>
        </w:rPr>
      </w:pPr>
    </w:p>
    <w:p w14:paraId="3CA35975" w14:textId="77777777" w:rsidR="00A07F87" w:rsidRDefault="00A07F87" w:rsidP="002C2024">
      <w:pPr>
        <w:tabs>
          <w:tab w:val="left" w:pos="7731"/>
        </w:tabs>
        <w:rPr>
          <w:i/>
          <w:sz w:val="28"/>
          <w:szCs w:val="28"/>
          <w:lang w:val="es-ES"/>
        </w:rPr>
      </w:pPr>
    </w:p>
    <w:p w14:paraId="61ABC50E" w14:textId="77777777" w:rsidR="00A07F87" w:rsidRDefault="00A07F87" w:rsidP="002C2024">
      <w:pPr>
        <w:tabs>
          <w:tab w:val="left" w:pos="7731"/>
        </w:tabs>
        <w:rPr>
          <w:i/>
          <w:sz w:val="28"/>
          <w:szCs w:val="28"/>
          <w:lang w:val="es-ES"/>
        </w:rPr>
      </w:pPr>
    </w:p>
    <w:p w14:paraId="15B384FA" w14:textId="77777777" w:rsidR="00A07F87" w:rsidRDefault="00A07F87" w:rsidP="002C2024">
      <w:pPr>
        <w:tabs>
          <w:tab w:val="left" w:pos="7731"/>
        </w:tabs>
        <w:rPr>
          <w:i/>
          <w:sz w:val="28"/>
          <w:szCs w:val="28"/>
          <w:lang w:val="es-ES"/>
        </w:rPr>
      </w:pPr>
    </w:p>
    <w:p w14:paraId="23012AF6" w14:textId="77777777" w:rsidR="00440630" w:rsidRDefault="00440630" w:rsidP="002C2024">
      <w:pPr>
        <w:tabs>
          <w:tab w:val="left" w:pos="7731"/>
        </w:tabs>
        <w:rPr>
          <w:i/>
          <w:sz w:val="28"/>
          <w:szCs w:val="28"/>
          <w:lang w:val="es-ES"/>
        </w:rPr>
      </w:pPr>
      <w:r>
        <w:rPr>
          <w:i/>
          <w:sz w:val="28"/>
          <w:szCs w:val="28"/>
          <w:lang w:val="es-ES"/>
        </w:rPr>
        <w:t>Texto 2</w:t>
      </w:r>
    </w:p>
    <w:p w14:paraId="7ED9E56C" w14:textId="27875A46" w:rsidR="000C2F26" w:rsidRDefault="0035190D" w:rsidP="002C2024">
      <w:pPr>
        <w:tabs>
          <w:tab w:val="left" w:pos="7731"/>
        </w:tabs>
        <w:rPr>
          <w:i/>
          <w:sz w:val="28"/>
          <w:szCs w:val="28"/>
          <w:lang w:val="es-ES"/>
        </w:rPr>
      </w:pPr>
      <w:r>
        <w:rPr>
          <w:i/>
          <w:noProof/>
          <w:sz w:val="28"/>
          <w:szCs w:val="28"/>
          <w:lang w:val="es-ES"/>
        </w:rPr>
        <mc:AlternateContent>
          <mc:Choice Requires="wps">
            <w:drawing>
              <wp:anchor distT="0" distB="0" distL="114300" distR="114300" simplePos="0" relativeHeight="251713536" behindDoc="0" locked="0" layoutInCell="1" allowOverlap="1" wp14:anchorId="759F1971" wp14:editId="3AE2BD5D">
                <wp:simplePos x="0" y="0"/>
                <wp:positionH relativeFrom="column">
                  <wp:posOffset>18415</wp:posOffset>
                </wp:positionH>
                <wp:positionV relativeFrom="paragraph">
                  <wp:posOffset>200025</wp:posOffset>
                </wp:positionV>
                <wp:extent cx="6107430" cy="3470910"/>
                <wp:effectExtent l="18415" t="19050" r="17780" b="24765"/>
                <wp:wrapNone/>
                <wp:docPr id="1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7430" cy="347091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3F3E51" w14:textId="77777777" w:rsidR="009671F7" w:rsidRDefault="009671F7" w:rsidP="009671F7">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8762"/>
                            </w:tblGrid>
                            <w:tr w:rsidR="009671F7" w14:paraId="1EB63CC4" w14:textId="77777777">
                              <w:trPr>
                                <w:trHeight w:val="2381"/>
                              </w:trPr>
                              <w:tc>
                                <w:tcPr>
                                  <w:tcW w:w="8762" w:type="dxa"/>
                                </w:tcPr>
                                <w:p w14:paraId="19467B7A" w14:textId="77777777" w:rsidR="009671F7" w:rsidRPr="009671F7" w:rsidRDefault="009671F7">
                                  <w:pPr>
                                    <w:pStyle w:val="Default"/>
                                    <w:rPr>
                                      <w:rFonts w:ascii="Times New Roman" w:hAnsi="Times New Roman" w:cs="Times New Roman"/>
                                      <w:i/>
                                    </w:rPr>
                                  </w:pPr>
                                  <w:r>
                                    <w:t xml:space="preserve"> </w:t>
                                  </w:r>
                                  <w:r w:rsidRPr="009671F7">
                                    <w:rPr>
                                      <w:rFonts w:ascii="Times New Roman" w:hAnsi="Times New Roman" w:cs="Times New Roman"/>
                                      <w:b/>
                                      <w:bCs/>
                                      <w:i/>
                                    </w:rPr>
                                    <w:t xml:space="preserve">Invierno en Isla Grande. </w:t>
                                  </w:r>
                                </w:p>
                                <w:p w14:paraId="3FFBA6D3" w14:textId="77777777" w:rsidR="009671F7" w:rsidRPr="00440630" w:rsidRDefault="009671F7">
                                  <w:pPr>
                                    <w:pStyle w:val="Default"/>
                                    <w:rPr>
                                      <w:rFonts w:ascii="Times New Roman" w:hAnsi="Times New Roman" w:cs="Times New Roman"/>
                                      <w:i/>
                                    </w:rPr>
                                  </w:pPr>
                                  <w:r w:rsidRPr="009671F7">
                                    <w:rPr>
                                      <w:rFonts w:ascii="Times New Roman" w:hAnsi="Times New Roman" w:cs="Times New Roman"/>
                                      <w:i/>
                                    </w:rPr>
                                    <w:t xml:space="preserve">“Son las tres </w:t>
                                  </w:r>
                                  <w:r w:rsidRPr="00440630">
                                    <w:rPr>
                                      <w:rFonts w:ascii="Times New Roman" w:hAnsi="Times New Roman" w:cs="Times New Roman"/>
                                      <w:i/>
                                    </w:rPr>
                                    <w:t xml:space="preserve">de la tarde y en dos horas oscurecerá. El frío no solo se siente, sino que se ve. Unas plantas de zinc inclinadas forman el cobertizo. Las llamas de un fuego alto. De leña de lenga, hacen que uno se acerque por instinto: un fuego en nada diferente a aquellos que vieron desde los barcos los navegantes europeos hace más de cuatrocientos años. El fuego que encendían hombres a los que los viajeros vieron como gigantes. </w:t>
                                  </w:r>
                                </w:p>
                                <w:p w14:paraId="343BCCA3" w14:textId="77777777" w:rsidR="009671F7" w:rsidRPr="00440630" w:rsidRDefault="009671F7">
                                  <w:pPr>
                                    <w:pStyle w:val="Default"/>
                                    <w:rPr>
                                      <w:rFonts w:ascii="Times New Roman" w:hAnsi="Times New Roman" w:cs="Times New Roman"/>
                                      <w:i/>
                                    </w:rPr>
                                  </w:pPr>
                                  <w:r w:rsidRPr="00440630">
                                    <w:rPr>
                                      <w:rFonts w:ascii="Times New Roman" w:hAnsi="Times New Roman" w:cs="Times New Roman"/>
                                      <w:i/>
                                    </w:rPr>
                                    <w:t xml:space="preserve">Los visitantes asistimos a un asado con unas quince personas de la comunidad </w:t>
                                  </w:r>
                                  <w:proofErr w:type="spellStart"/>
                                  <w:r w:rsidRPr="00440630">
                                    <w:rPr>
                                      <w:rFonts w:ascii="Times New Roman" w:hAnsi="Times New Roman" w:cs="Times New Roman"/>
                                      <w:i/>
                                    </w:rPr>
                                    <w:t>ona</w:t>
                                  </w:r>
                                  <w:proofErr w:type="spellEnd"/>
                                  <w:r w:rsidRPr="00440630">
                                    <w:rPr>
                                      <w:rFonts w:ascii="Times New Roman" w:hAnsi="Times New Roman" w:cs="Times New Roman"/>
                                      <w:i/>
                                    </w:rPr>
                                    <w:t xml:space="preserve"> Rafaela </w:t>
                                  </w:r>
                                  <w:proofErr w:type="spellStart"/>
                                  <w:r w:rsidRPr="00440630">
                                    <w:rPr>
                                      <w:rFonts w:ascii="Times New Roman" w:hAnsi="Times New Roman" w:cs="Times New Roman"/>
                                      <w:i/>
                                    </w:rPr>
                                    <w:t>Ischton</w:t>
                                  </w:r>
                                  <w:proofErr w:type="spellEnd"/>
                                  <w:r w:rsidRPr="00440630">
                                    <w:rPr>
                                      <w:rFonts w:ascii="Times New Roman" w:hAnsi="Times New Roman" w:cs="Times New Roman"/>
                                      <w:i/>
                                    </w:rPr>
                                    <w:t xml:space="preserve">. Nos reciben Rubén y Margarita Maldonado, nuestros anfitriones. Este hombre mayor, hijo y nieto de </w:t>
                                  </w:r>
                                  <w:proofErr w:type="spellStart"/>
                                  <w:r w:rsidRPr="00440630">
                                    <w:rPr>
                                      <w:rFonts w:ascii="Times New Roman" w:hAnsi="Times New Roman" w:cs="Times New Roman"/>
                                      <w:i/>
                                    </w:rPr>
                                    <w:t>onas</w:t>
                                  </w:r>
                                  <w:proofErr w:type="spellEnd"/>
                                  <w:r w:rsidRPr="00440630">
                                    <w:rPr>
                                      <w:rFonts w:ascii="Times New Roman" w:hAnsi="Times New Roman" w:cs="Times New Roman"/>
                                      <w:i/>
                                    </w:rPr>
                                    <w:t xml:space="preserve"> por vía materna, ha querido establecerse cuanto antes en el lugar que ahora le pertenece. Lo que primero aclaran es que </w:t>
                                  </w:r>
                                  <w:proofErr w:type="spellStart"/>
                                  <w:r w:rsidRPr="00440630">
                                    <w:rPr>
                                      <w:rFonts w:ascii="Times New Roman" w:hAnsi="Times New Roman" w:cs="Times New Roman"/>
                                      <w:i/>
                                    </w:rPr>
                                    <w:t>Ischton</w:t>
                                  </w:r>
                                  <w:proofErr w:type="spellEnd"/>
                                  <w:r w:rsidRPr="00440630">
                                    <w:rPr>
                                      <w:rFonts w:ascii="Times New Roman" w:hAnsi="Times New Roman" w:cs="Times New Roman"/>
                                      <w:i/>
                                    </w:rPr>
                                    <w:t xml:space="preserve"> no es un apellido inglés sino un nombre </w:t>
                                  </w:r>
                                  <w:proofErr w:type="spellStart"/>
                                  <w:r w:rsidRPr="00440630">
                                    <w:rPr>
                                      <w:rFonts w:ascii="Times New Roman" w:hAnsi="Times New Roman" w:cs="Times New Roman"/>
                                      <w:i/>
                                    </w:rPr>
                                    <w:t>ona</w:t>
                                  </w:r>
                                  <w:proofErr w:type="spellEnd"/>
                                  <w:r w:rsidRPr="00440630">
                                    <w:rPr>
                                      <w:rFonts w:ascii="Times New Roman" w:hAnsi="Times New Roman" w:cs="Times New Roman"/>
                                      <w:i/>
                                    </w:rPr>
                                    <w:t xml:space="preserve"> que significa “de muslos gruesos”. </w:t>
                                  </w:r>
                                </w:p>
                                <w:p w14:paraId="752656D6" w14:textId="77777777" w:rsidR="009671F7" w:rsidRPr="00440630" w:rsidRDefault="009671F7">
                                  <w:pPr>
                                    <w:pStyle w:val="Default"/>
                                    <w:rPr>
                                      <w:rFonts w:ascii="Times New Roman" w:hAnsi="Times New Roman" w:cs="Times New Roman"/>
                                      <w:i/>
                                    </w:rPr>
                                  </w:pPr>
                                  <w:r w:rsidRPr="00440630">
                                    <w:rPr>
                                      <w:rFonts w:ascii="Times New Roman" w:hAnsi="Times New Roman" w:cs="Times New Roman"/>
                                      <w:i/>
                                    </w:rPr>
                                    <w:t xml:space="preserve">Mientras tanto, el viento golpea helado y constante. Más allá está el bosque y más allá las últimas estribaciones de Los </w:t>
                                  </w:r>
                                  <w:proofErr w:type="spellStart"/>
                                  <w:r w:rsidRPr="00440630">
                                    <w:rPr>
                                      <w:rFonts w:ascii="Times New Roman" w:hAnsi="Times New Roman" w:cs="Times New Roman"/>
                                      <w:i/>
                                    </w:rPr>
                                    <w:t>Andres</w:t>
                                  </w:r>
                                  <w:proofErr w:type="spellEnd"/>
                                  <w:r w:rsidRPr="00440630">
                                    <w:rPr>
                                      <w:rFonts w:ascii="Times New Roman" w:hAnsi="Times New Roman" w:cs="Times New Roman"/>
                                      <w:i/>
                                    </w:rPr>
                                    <w:t xml:space="preserve">. Uno piensa en la cultura que debieran desarrollar estos pueblos para vivir en estos lugares extremos cuando toda la isla era tierra de los </w:t>
                                  </w:r>
                                  <w:proofErr w:type="spellStart"/>
                                  <w:r w:rsidRPr="00440630">
                                    <w:rPr>
                                      <w:rFonts w:ascii="Times New Roman" w:hAnsi="Times New Roman" w:cs="Times New Roman"/>
                                      <w:i/>
                                    </w:rPr>
                                    <w:t>selk´nam</w:t>
                                  </w:r>
                                  <w:proofErr w:type="spellEnd"/>
                                  <w:r w:rsidRPr="00440630">
                                    <w:rPr>
                                      <w:rFonts w:ascii="Times New Roman" w:hAnsi="Times New Roman" w:cs="Times New Roman"/>
                                      <w:i/>
                                    </w:rPr>
                                    <w:t xml:space="preserve">, los </w:t>
                                  </w:r>
                                  <w:proofErr w:type="spellStart"/>
                                  <w:r w:rsidRPr="00440630">
                                    <w:rPr>
                                      <w:rFonts w:ascii="Times New Roman" w:hAnsi="Times New Roman" w:cs="Times New Roman"/>
                                      <w:i/>
                                    </w:rPr>
                                    <w:t>haush</w:t>
                                  </w:r>
                                  <w:proofErr w:type="spellEnd"/>
                                  <w:r w:rsidRPr="00440630">
                                    <w:rPr>
                                      <w:rFonts w:ascii="Times New Roman" w:hAnsi="Times New Roman" w:cs="Times New Roman"/>
                                      <w:i/>
                                    </w:rPr>
                                    <w:t xml:space="preserve">, los yámanas y los </w:t>
                                  </w:r>
                                  <w:proofErr w:type="spellStart"/>
                                  <w:r w:rsidRPr="00440630">
                                    <w:rPr>
                                      <w:rFonts w:ascii="Times New Roman" w:hAnsi="Times New Roman" w:cs="Times New Roman"/>
                                      <w:i/>
                                    </w:rPr>
                                    <w:t>alakaluf</w:t>
                                  </w:r>
                                  <w:proofErr w:type="spellEnd"/>
                                  <w:r w:rsidRPr="00440630">
                                    <w:rPr>
                                      <w:rFonts w:ascii="Times New Roman" w:hAnsi="Times New Roman" w:cs="Times New Roman"/>
                                      <w:i/>
                                    </w:rPr>
                                    <w:t xml:space="preserve">, los cuatro grupos hermanos que, desde hace más de 9.000 años poblaron este fin del mundo”. </w:t>
                                  </w:r>
                                </w:p>
                                <w:p w14:paraId="5ADE56D6" w14:textId="77777777" w:rsidR="009671F7" w:rsidRDefault="009671F7">
                                  <w:pPr>
                                    <w:pStyle w:val="Default"/>
                                    <w:rPr>
                                      <w:sz w:val="22"/>
                                      <w:szCs w:val="22"/>
                                    </w:rPr>
                                  </w:pPr>
                                  <w:r w:rsidRPr="00440630">
                                    <w:rPr>
                                      <w:rFonts w:ascii="Times New Roman" w:hAnsi="Times New Roman" w:cs="Times New Roman"/>
                                      <w:i/>
                                      <w:iCs/>
                                    </w:rPr>
                                    <w:t xml:space="preserve">Sylvia Iparraguirre, “La travesía de los </w:t>
                                  </w:r>
                                  <w:proofErr w:type="spellStart"/>
                                  <w:r w:rsidRPr="00440630">
                                    <w:rPr>
                                      <w:rFonts w:ascii="Times New Roman" w:hAnsi="Times New Roman" w:cs="Times New Roman"/>
                                      <w:i/>
                                      <w:iCs/>
                                    </w:rPr>
                                    <w:t>onas</w:t>
                                  </w:r>
                                  <w:proofErr w:type="spellEnd"/>
                                  <w:r w:rsidRPr="00440630">
                                    <w:rPr>
                                      <w:rFonts w:ascii="Times New Roman" w:hAnsi="Times New Roman" w:cs="Times New Roman"/>
                                      <w:i/>
                                      <w:iCs/>
                                    </w:rPr>
                                    <w:t>”.</w:t>
                                  </w:r>
                                  <w:r>
                                    <w:rPr>
                                      <w:i/>
                                      <w:iCs/>
                                      <w:sz w:val="22"/>
                                      <w:szCs w:val="22"/>
                                    </w:rPr>
                                    <w:t xml:space="preserve"> </w:t>
                                  </w:r>
                                </w:p>
                              </w:tc>
                            </w:tr>
                          </w:tbl>
                          <w:p w14:paraId="5045E9B1" w14:textId="77777777" w:rsidR="009671F7" w:rsidRDefault="009671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F1971" id="Rectangle 92" o:spid="_x0000_s1046" style="position:absolute;margin-left:1.45pt;margin-top:15.75pt;width:480.9pt;height:27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a0SAIAAM8EAAAOAAAAZHJzL2Uyb0RvYy54bWysVNtu2zAMfR+wfxD0vthO06Yx4hRFug4D&#10;uq1Ytw9QJDkWqtsoJU729aPkJE23t6F+ECSSOjo8JD2/2RlNthKCcrah1aikRFruhLLrhv78cf/h&#10;mpIQmRVMOysbupeB3izev5v3vpZj1zktJBAEsaHufUO7GH1dFIF30rAwcl5adLYODIt4hHUhgPWI&#10;bnQxLsuroncgPDguQ0Dr3eCki4zftpLHb20bZCS6ocgt5hXyukprsZizeg3Md4ofaLD/YGGYsvjo&#10;CeqORUY2oP6BMoqDC66NI+5M4dpWcZlzwGyq8q9snjrmZc4FxQn+JFN4O1j+dfsIRAmsHcpjmcEa&#10;fUfVmF1rSWbjJFDvQ41xT/4RUorBPzj+HIh1yw7D5C2A6zvJBNKqUnzx6kI6BLxKVv0XJxCebaLL&#10;Wu1aMAkQVSC7XJL9qSRyFwlH41VVTicXSI2j72IyLWfIM73B6uN1DyF+ks6QtGkoIPsMz7YPIQ6h&#10;x5BM32kl7pXW+ZD6TC41kC3DDtGxylf1xiDXwVaV6RsaBe3YToP9SCO3aoLIpMI5urakR9bV9LLM&#10;sK+cp3sDnHh+06eNijhXWpmGXp8lkMr00QpUhdWRKT3sUUxtk0nmiTnIdizc0ABxt9rlPhnnxJNz&#10;5cQe6wpumCr8C+Cmc/Cbkh4nqqHh14aBpER/ttgbs2oySSOYD5PLKQIROPeszj3McoRqaKRk2C7j&#10;MLYbD2rd4UuDXtbdYj+1Klf6hdWhC3FqclkOE57G8vyco17+Q4s/AAAA//8DAFBLAwQUAAYACAAA&#10;ACEAKUKEmeEAAAAIAQAADwAAAGRycy9kb3ducmV2LnhtbEyPzU7DMBCE70i8g7VIXBB1UuhfiFMh&#10;1EogDohSCY4be0ki4nWI3TZ5e8wJjqMZzXyTrwfbiiP1vnGsIJ0kIIi1Mw1XCvZv2+slCB+QDbaO&#10;ScFIHtbF+VmOmXEnfqXjLlQilrDPUEEdQpdJ6XVNFv3EdcTR+3S9xRBlX0nT4ymW21ZOk2QuLTYc&#10;F2rs6KEm/bU7WAXvT1u60pvH73G/0YQfL3U5Pg9KXV4M93cgAg3hLwy/+BEdishUugMbL1oF01UM&#10;KrhJZyCivZrfLkCUCmaLZQqyyOX/A8UPAAAA//8DAFBLAQItABQABgAIAAAAIQC2gziS/gAAAOEB&#10;AAATAAAAAAAAAAAAAAAAAAAAAABbQ29udGVudF9UeXBlc10ueG1sUEsBAi0AFAAGAAgAAAAhADj9&#10;If/WAAAAlAEAAAsAAAAAAAAAAAAAAAAALwEAAF9yZWxzLy5yZWxzUEsBAi0AFAAGAAgAAAAhAADL&#10;xrRIAgAAzwQAAA4AAAAAAAAAAAAAAAAALgIAAGRycy9lMm9Eb2MueG1sUEsBAi0AFAAGAAgAAAAh&#10;AClChJnhAAAACAEAAA8AAAAAAAAAAAAAAAAAogQAAGRycy9kb3ducmV2LnhtbFBLBQYAAAAABAAE&#10;APMAAACwBQAAAAA=&#10;" fillcolor="white [3201]" strokecolor="black [3200]" strokeweight="2.5pt">
                <v:shadow color="#868686"/>
                <v:textbox>
                  <w:txbxContent>
                    <w:p w14:paraId="543F3E51" w14:textId="77777777" w:rsidR="009671F7" w:rsidRDefault="009671F7" w:rsidP="009671F7">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8762"/>
                      </w:tblGrid>
                      <w:tr w:rsidR="009671F7" w14:paraId="1EB63CC4" w14:textId="77777777">
                        <w:trPr>
                          <w:trHeight w:val="2381"/>
                        </w:trPr>
                        <w:tc>
                          <w:tcPr>
                            <w:tcW w:w="8762" w:type="dxa"/>
                          </w:tcPr>
                          <w:p w14:paraId="19467B7A" w14:textId="77777777" w:rsidR="009671F7" w:rsidRPr="009671F7" w:rsidRDefault="009671F7">
                            <w:pPr>
                              <w:pStyle w:val="Default"/>
                              <w:rPr>
                                <w:rFonts w:ascii="Times New Roman" w:hAnsi="Times New Roman" w:cs="Times New Roman"/>
                                <w:i/>
                              </w:rPr>
                            </w:pPr>
                            <w:r>
                              <w:t xml:space="preserve"> </w:t>
                            </w:r>
                            <w:r w:rsidRPr="009671F7">
                              <w:rPr>
                                <w:rFonts w:ascii="Times New Roman" w:hAnsi="Times New Roman" w:cs="Times New Roman"/>
                                <w:b/>
                                <w:bCs/>
                                <w:i/>
                              </w:rPr>
                              <w:t xml:space="preserve">Invierno en Isla Grande. </w:t>
                            </w:r>
                          </w:p>
                          <w:p w14:paraId="3FFBA6D3" w14:textId="77777777" w:rsidR="009671F7" w:rsidRPr="00440630" w:rsidRDefault="009671F7">
                            <w:pPr>
                              <w:pStyle w:val="Default"/>
                              <w:rPr>
                                <w:rFonts w:ascii="Times New Roman" w:hAnsi="Times New Roman" w:cs="Times New Roman"/>
                                <w:i/>
                              </w:rPr>
                            </w:pPr>
                            <w:r w:rsidRPr="009671F7">
                              <w:rPr>
                                <w:rFonts w:ascii="Times New Roman" w:hAnsi="Times New Roman" w:cs="Times New Roman"/>
                                <w:i/>
                              </w:rPr>
                              <w:t xml:space="preserve">“Son las tres </w:t>
                            </w:r>
                            <w:r w:rsidRPr="00440630">
                              <w:rPr>
                                <w:rFonts w:ascii="Times New Roman" w:hAnsi="Times New Roman" w:cs="Times New Roman"/>
                                <w:i/>
                              </w:rPr>
                              <w:t xml:space="preserve">de la tarde y en dos horas oscurecerá. El frío no solo se siente, sino que se ve. Unas plantas de zinc inclinadas forman el cobertizo. Las llamas de un fuego alto. De leña de lenga, hacen que uno se acerque por instinto: un fuego en nada diferente a aquellos que vieron desde los barcos los navegantes europeos hace más de cuatrocientos años. El fuego que encendían hombres a los que los viajeros vieron como gigantes. </w:t>
                            </w:r>
                          </w:p>
                          <w:p w14:paraId="343BCCA3" w14:textId="77777777" w:rsidR="009671F7" w:rsidRPr="00440630" w:rsidRDefault="009671F7">
                            <w:pPr>
                              <w:pStyle w:val="Default"/>
                              <w:rPr>
                                <w:rFonts w:ascii="Times New Roman" w:hAnsi="Times New Roman" w:cs="Times New Roman"/>
                                <w:i/>
                              </w:rPr>
                            </w:pPr>
                            <w:r w:rsidRPr="00440630">
                              <w:rPr>
                                <w:rFonts w:ascii="Times New Roman" w:hAnsi="Times New Roman" w:cs="Times New Roman"/>
                                <w:i/>
                              </w:rPr>
                              <w:t xml:space="preserve">Los visitantes asistimos a un asado con unas quince personas de la comunidad </w:t>
                            </w:r>
                            <w:proofErr w:type="spellStart"/>
                            <w:r w:rsidRPr="00440630">
                              <w:rPr>
                                <w:rFonts w:ascii="Times New Roman" w:hAnsi="Times New Roman" w:cs="Times New Roman"/>
                                <w:i/>
                              </w:rPr>
                              <w:t>ona</w:t>
                            </w:r>
                            <w:proofErr w:type="spellEnd"/>
                            <w:r w:rsidRPr="00440630">
                              <w:rPr>
                                <w:rFonts w:ascii="Times New Roman" w:hAnsi="Times New Roman" w:cs="Times New Roman"/>
                                <w:i/>
                              </w:rPr>
                              <w:t xml:space="preserve"> Rafaela </w:t>
                            </w:r>
                            <w:proofErr w:type="spellStart"/>
                            <w:r w:rsidRPr="00440630">
                              <w:rPr>
                                <w:rFonts w:ascii="Times New Roman" w:hAnsi="Times New Roman" w:cs="Times New Roman"/>
                                <w:i/>
                              </w:rPr>
                              <w:t>Ischton</w:t>
                            </w:r>
                            <w:proofErr w:type="spellEnd"/>
                            <w:r w:rsidRPr="00440630">
                              <w:rPr>
                                <w:rFonts w:ascii="Times New Roman" w:hAnsi="Times New Roman" w:cs="Times New Roman"/>
                                <w:i/>
                              </w:rPr>
                              <w:t xml:space="preserve">. Nos reciben Rubén y Margarita Maldonado, nuestros anfitriones. Este hombre mayor, hijo y nieto de </w:t>
                            </w:r>
                            <w:proofErr w:type="spellStart"/>
                            <w:r w:rsidRPr="00440630">
                              <w:rPr>
                                <w:rFonts w:ascii="Times New Roman" w:hAnsi="Times New Roman" w:cs="Times New Roman"/>
                                <w:i/>
                              </w:rPr>
                              <w:t>onas</w:t>
                            </w:r>
                            <w:proofErr w:type="spellEnd"/>
                            <w:r w:rsidRPr="00440630">
                              <w:rPr>
                                <w:rFonts w:ascii="Times New Roman" w:hAnsi="Times New Roman" w:cs="Times New Roman"/>
                                <w:i/>
                              </w:rPr>
                              <w:t xml:space="preserve"> por vía materna, ha querido establecerse cuanto antes en el lugar que ahora le pertenece. Lo que primero aclaran es que </w:t>
                            </w:r>
                            <w:proofErr w:type="spellStart"/>
                            <w:r w:rsidRPr="00440630">
                              <w:rPr>
                                <w:rFonts w:ascii="Times New Roman" w:hAnsi="Times New Roman" w:cs="Times New Roman"/>
                                <w:i/>
                              </w:rPr>
                              <w:t>Ischton</w:t>
                            </w:r>
                            <w:proofErr w:type="spellEnd"/>
                            <w:r w:rsidRPr="00440630">
                              <w:rPr>
                                <w:rFonts w:ascii="Times New Roman" w:hAnsi="Times New Roman" w:cs="Times New Roman"/>
                                <w:i/>
                              </w:rPr>
                              <w:t xml:space="preserve"> no es un apellido inglés sino un nombre </w:t>
                            </w:r>
                            <w:proofErr w:type="spellStart"/>
                            <w:r w:rsidRPr="00440630">
                              <w:rPr>
                                <w:rFonts w:ascii="Times New Roman" w:hAnsi="Times New Roman" w:cs="Times New Roman"/>
                                <w:i/>
                              </w:rPr>
                              <w:t>ona</w:t>
                            </w:r>
                            <w:proofErr w:type="spellEnd"/>
                            <w:r w:rsidRPr="00440630">
                              <w:rPr>
                                <w:rFonts w:ascii="Times New Roman" w:hAnsi="Times New Roman" w:cs="Times New Roman"/>
                                <w:i/>
                              </w:rPr>
                              <w:t xml:space="preserve"> que significa “de muslos gruesos”. </w:t>
                            </w:r>
                          </w:p>
                          <w:p w14:paraId="752656D6" w14:textId="77777777" w:rsidR="009671F7" w:rsidRPr="00440630" w:rsidRDefault="009671F7">
                            <w:pPr>
                              <w:pStyle w:val="Default"/>
                              <w:rPr>
                                <w:rFonts w:ascii="Times New Roman" w:hAnsi="Times New Roman" w:cs="Times New Roman"/>
                                <w:i/>
                              </w:rPr>
                            </w:pPr>
                            <w:r w:rsidRPr="00440630">
                              <w:rPr>
                                <w:rFonts w:ascii="Times New Roman" w:hAnsi="Times New Roman" w:cs="Times New Roman"/>
                                <w:i/>
                              </w:rPr>
                              <w:t xml:space="preserve">Mientras tanto, el viento golpea helado y constante. Más allá está el bosque y más allá las últimas estribaciones de Los </w:t>
                            </w:r>
                            <w:proofErr w:type="spellStart"/>
                            <w:r w:rsidRPr="00440630">
                              <w:rPr>
                                <w:rFonts w:ascii="Times New Roman" w:hAnsi="Times New Roman" w:cs="Times New Roman"/>
                                <w:i/>
                              </w:rPr>
                              <w:t>Andres</w:t>
                            </w:r>
                            <w:proofErr w:type="spellEnd"/>
                            <w:r w:rsidRPr="00440630">
                              <w:rPr>
                                <w:rFonts w:ascii="Times New Roman" w:hAnsi="Times New Roman" w:cs="Times New Roman"/>
                                <w:i/>
                              </w:rPr>
                              <w:t xml:space="preserve">. Uno piensa en la cultura que debieran desarrollar estos pueblos para vivir en estos lugares extremos cuando toda la isla era tierra de los </w:t>
                            </w:r>
                            <w:proofErr w:type="spellStart"/>
                            <w:r w:rsidRPr="00440630">
                              <w:rPr>
                                <w:rFonts w:ascii="Times New Roman" w:hAnsi="Times New Roman" w:cs="Times New Roman"/>
                                <w:i/>
                              </w:rPr>
                              <w:t>selk´nam</w:t>
                            </w:r>
                            <w:proofErr w:type="spellEnd"/>
                            <w:r w:rsidRPr="00440630">
                              <w:rPr>
                                <w:rFonts w:ascii="Times New Roman" w:hAnsi="Times New Roman" w:cs="Times New Roman"/>
                                <w:i/>
                              </w:rPr>
                              <w:t xml:space="preserve">, los </w:t>
                            </w:r>
                            <w:proofErr w:type="spellStart"/>
                            <w:r w:rsidRPr="00440630">
                              <w:rPr>
                                <w:rFonts w:ascii="Times New Roman" w:hAnsi="Times New Roman" w:cs="Times New Roman"/>
                                <w:i/>
                              </w:rPr>
                              <w:t>haush</w:t>
                            </w:r>
                            <w:proofErr w:type="spellEnd"/>
                            <w:r w:rsidRPr="00440630">
                              <w:rPr>
                                <w:rFonts w:ascii="Times New Roman" w:hAnsi="Times New Roman" w:cs="Times New Roman"/>
                                <w:i/>
                              </w:rPr>
                              <w:t xml:space="preserve">, los yámanas y los </w:t>
                            </w:r>
                            <w:proofErr w:type="spellStart"/>
                            <w:r w:rsidRPr="00440630">
                              <w:rPr>
                                <w:rFonts w:ascii="Times New Roman" w:hAnsi="Times New Roman" w:cs="Times New Roman"/>
                                <w:i/>
                              </w:rPr>
                              <w:t>alakaluf</w:t>
                            </w:r>
                            <w:proofErr w:type="spellEnd"/>
                            <w:r w:rsidRPr="00440630">
                              <w:rPr>
                                <w:rFonts w:ascii="Times New Roman" w:hAnsi="Times New Roman" w:cs="Times New Roman"/>
                                <w:i/>
                              </w:rPr>
                              <w:t xml:space="preserve">, los cuatro grupos hermanos que, desde hace más de 9.000 años poblaron este fin del mundo”. </w:t>
                            </w:r>
                          </w:p>
                          <w:p w14:paraId="5ADE56D6" w14:textId="77777777" w:rsidR="009671F7" w:rsidRDefault="009671F7">
                            <w:pPr>
                              <w:pStyle w:val="Default"/>
                              <w:rPr>
                                <w:sz w:val="22"/>
                                <w:szCs w:val="22"/>
                              </w:rPr>
                            </w:pPr>
                            <w:r w:rsidRPr="00440630">
                              <w:rPr>
                                <w:rFonts w:ascii="Times New Roman" w:hAnsi="Times New Roman" w:cs="Times New Roman"/>
                                <w:i/>
                                <w:iCs/>
                              </w:rPr>
                              <w:t xml:space="preserve">Sylvia Iparraguirre, “La travesía de los </w:t>
                            </w:r>
                            <w:proofErr w:type="spellStart"/>
                            <w:r w:rsidRPr="00440630">
                              <w:rPr>
                                <w:rFonts w:ascii="Times New Roman" w:hAnsi="Times New Roman" w:cs="Times New Roman"/>
                                <w:i/>
                                <w:iCs/>
                              </w:rPr>
                              <w:t>onas</w:t>
                            </w:r>
                            <w:proofErr w:type="spellEnd"/>
                            <w:r w:rsidRPr="00440630">
                              <w:rPr>
                                <w:rFonts w:ascii="Times New Roman" w:hAnsi="Times New Roman" w:cs="Times New Roman"/>
                                <w:i/>
                                <w:iCs/>
                              </w:rPr>
                              <w:t>”.</w:t>
                            </w:r>
                            <w:r>
                              <w:rPr>
                                <w:i/>
                                <w:iCs/>
                                <w:sz w:val="22"/>
                                <w:szCs w:val="22"/>
                              </w:rPr>
                              <w:t xml:space="preserve"> </w:t>
                            </w:r>
                          </w:p>
                        </w:tc>
                      </w:tr>
                    </w:tbl>
                    <w:p w14:paraId="5045E9B1" w14:textId="77777777" w:rsidR="009671F7" w:rsidRDefault="009671F7"/>
                  </w:txbxContent>
                </v:textbox>
              </v:rect>
            </w:pict>
          </mc:Fallback>
        </mc:AlternateContent>
      </w:r>
    </w:p>
    <w:p w14:paraId="08435A12" w14:textId="77777777" w:rsidR="000C2F26" w:rsidRDefault="000C2F26" w:rsidP="002C2024">
      <w:pPr>
        <w:tabs>
          <w:tab w:val="left" w:pos="7731"/>
        </w:tabs>
        <w:rPr>
          <w:i/>
          <w:sz w:val="28"/>
          <w:szCs w:val="28"/>
          <w:lang w:val="es-ES"/>
        </w:rPr>
      </w:pPr>
    </w:p>
    <w:p w14:paraId="1AE32581" w14:textId="77777777" w:rsidR="00440630" w:rsidRDefault="00440630" w:rsidP="002C2024">
      <w:pPr>
        <w:tabs>
          <w:tab w:val="left" w:pos="7731"/>
        </w:tabs>
        <w:rPr>
          <w:i/>
          <w:sz w:val="28"/>
          <w:szCs w:val="28"/>
          <w:lang w:val="es-ES"/>
        </w:rPr>
      </w:pPr>
    </w:p>
    <w:p w14:paraId="17228BD9" w14:textId="77777777" w:rsidR="00440630" w:rsidRDefault="00440630" w:rsidP="002C2024">
      <w:pPr>
        <w:tabs>
          <w:tab w:val="left" w:pos="7731"/>
        </w:tabs>
        <w:rPr>
          <w:i/>
          <w:sz w:val="28"/>
          <w:szCs w:val="28"/>
          <w:lang w:val="es-ES"/>
        </w:rPr>
      </w:pPr>
    </w:p>
    <w:p w14:paraId="235BD056" w14:textId="77777777" w:rsidR="00440630" w:rsidRDefault="00440630" w:rsidP="002C2024">
      <w:pPr>
        <w:tabs>
          <w:tab w:val="left" w:pos="7731"/>
        </w:tabs>
        <w:rPr>
          <w:i/>
          <w:sz w:val="28"/>
          <w:szCs w:val="28"/>
          <w:lang w:val="es-ES"/>
        </w:rPr>
      </w:pPr>
    </w:p>
    <w:p w14:paraId="1454382E" w14:textId="77777777" w:rsidR="00440630" w:rsidRDefault="00440630" w:rsidP="002C2024">
      <w:pPr>
        <w:tabs>
          <w:tab w:val="left" w:pos="7731"/>
        </w:tabs>
        <w:rPr>
          <w:i/>
          <w:sz w:val="28"/>
          <w:szCs w:val="28"/>
          <w:lang w:val="es-ES"/>
        </w:rPr>
      </w:pPr>
    </w:p>
    <w:p w14:paraId="7DFBF461" w14:textId="77777777" w:rsidR="00440630" w:rsidRDefault="00440630" w:rsidP="002C2024">
      <w:pPr>
        <w:tabs>
          <w:tab w:val="left" w:pos="7731"/>
        </w:tabs>
        <w:rPr>
          <w:i/>
          <w:sz w:val="28"/>
          <w:szCs w:val="28"/>
          <w:lang w:val="es-ES"/>
        </w:rPr>
      </w:pPr>
    </w:p>
    <w:p w14:paraId="45DB2BDE" w14:textId="77777777" w:rsidR="00440630" w:rsidRDefault="00440630" w:rsidP="002C2024">
      <w:pPr>
        <w:tabs>
          <w:tab w:val="left" w:pos="7731"/>
        </w:tabs>
        <w:rPr>
          <w:i/>
          <w:sz w:val="28"/>
          <w:szCs w:val="28"/>
          <w:lang w:val="es-ES"/>
        </w:rPr>
      </w:pPr>
    </w:p>
    <w:p w14:paraId="042EBC98" w14:textId="77777777" w:rsidR="00440630" w:rsidRDefault="00440630" w:rsidP="002C2024">
      <w:pPr>
        <w:tabs>
          <w:tab w:val="left" w:pos="7731"/>
        </w:tabs>
        <w:rPr>
          <w:i/>
          <w:sz w:val="28"/>
          <w:szCs w:val="28"/>
          <w:lang w:val="es-ES"/>
        </w:rPr>
      </w:pPr>
    </w:p>
    <w:p w14:paraId="1005B7A3" w14:textId="77777777" w:rsidR="00440630" w:rsidRDefault="00440630" w:rsidP="002C2024">
      <w:pPr>
        <w:tabs>
          <w:tab w:val="left" w:pos="7731"/>
        </w:tabs>
        <w:rPr>
          <w:i/>
          <w:sz w:val="28"/>
          <w:szCs w:val="28"/>
          <w:lang w:val="es-ES"/>
        </w:rPr>
      </w:pPr>
    </w:p>
    <w:p w14:paraId="4662A655" w14:textId="77777777" w:rsidR="00440630" w:rsidRDefault="00440630" w:rsidP="002C2024">
      <w:pPr>
        <w:tabs>
          <w:tab w:val="left" w:pos="7731"/>
        </w:tabs>
        <w:rPr>
          <w:i/>
          <w:sz w:val="28"/>
          <w:szCs w:val="28"/>
          <w:lang w:val="es-ES"/>
        </w:rPr>
      </w:pPr>
    </w:p>
    <w:p w14:paraId="5193D49C" w14:textId="77777777" w:rsidR="00440630" w:rsidRDefault="00440630" w:rsidP="002C2024">
      <w:pPr>
        <w:tabs>
          <w:tab w:val="left" w:pos="7731"/>
        </w:tabs>
        <w:rPr>
          <w:i/>
          <w:sz w:val="28"/>
          <w:szCs w:val="28"/>
          <w:lang w:val="es-ES"/>
        </w:rPr>
      </w:pPr>
    </w:p>
    <w:p w14:paraId="2F503452" w14:textId="77777777" w:rsidR="00440630" w:rsidRDefault="00440630" w:rsidP="002C2024">
      <w:pPr>
        <w:tabs>
          <w:tab w:val="left" w:pos="7731"/>
        </w:tabs>
        <w:rPr>
          <w:i/>
          <w:sz w:val="28"/>
          <w:szCs w:val="28"/>
          <w:lang w:val="es-ES"/>
        </w:rPr>
      </w:pPr>
    </w:p>
    <w:p w14:paraId="32F40ADA" w14:textId="77777777" w:rsidR="00440630" w:rsidRDefault="00440630" w:rsidP="002C2024">
      <w:pPr>
        <w:tabs>
          <w:tab w:val="left" w:pos="7731"/>
        </w:tabs>
        <w:rPr>
          <w:i/>
          <w:sz w:val="28"/>
          <w:szCs w:val="28"/>
          <w:lang w:val="es-ES"/>
        </w:rPr>
      </w:pPr>
    </w:p>
    <w:p w14:paraId="57511799" w14:textId="77777777" w:rsidR="00440630" w:rsidRDefault="00440630" w:rsidP="002C2024">
      <w:pPr>
        <w:tabs>
          <w:tab w:val="left" w:pos="7731"/>
        </w:tabs>
        <w:rPr>
          <w:i/>
          <w:sz w:val="28"/>
          <w:szCs w:val="28"/>
          <w:lang w:val="es-ES"/>
        </w:rPr>
      </w:pPr>
    </w:p>
    <w:p w14:paraId="5D033095" w14:textId="77777777" w:rsidR="00440630" w:rsidRDefault="00440630" w:rsidP="002C2024">
      <w:pPr>
        <w:tabs>
          <w:tab w:val="left" w:pos="7731"/>
        </w:tabs>
        <w:rPr>
          <w:i/>
          <w:sz w:val="28"/>
          <w:szCs w:val="28"/>
          <w:lang w:val="es-ES"/>
        </w:rPr>
      </w:pPr>
    </w:p>
    <w:p w14:paraId="5E6BA276" w14:textId="77777777" w:rsidR="00440630" w:rsidRDefault="00440630" w:rsidP="002C2024">
      <w:pPr>
        <w:tabs>
          <w:tab w:val="left" w:pos="7731"/>
        </w:tabs>
        <w:rPr>
          <w:i/>
          <w:sz w:val="28"/>
          <w:szCs w:val="28"/>
          <w:lang w:val="es-ES"/>
        </w:rPr>
      </w:pPr>
    </w:p>
    <w:p w14:paraId="62447D01" w14:textId="77777777" w:rsidR="00440630" w:rsidRDefault="00440630" w:rsidP="002C2024">
      <w:pPr>
        <w:tabs>
          <w:tab w:val="left" w:pos="7731"/>
        </w:tabs>
        <w:rPr>
          <w:i/>
          <w:sz w:val="28"/>
          <w:szCs w:val="28"/>
          <w:lang w:val="es-ES"/>
        </w:rPr>
      </w:pPr>
    </w:p>
    <w:p w14:paraId="787C7E07" w14:textId="77777777" w:rsidR="00440630" w:rsidRDefault="00440630" w:rsidP="002C2024">
      <w:pPr>
        <w:tabs>
          <w:tab w:val="left" w:pos="7731"/>
        </w:tabs>
        <w:rPr>
          <w:i/>
          <w:sz w:val="28"/>
          <w:szCs w:val="28"/>
          <w:lang w:val="es-ES"/>
        </w:rPr>
      </w:pPr>
    </w:p>
    <w:p w14:paraId="5AFBDD9C" w14:textId="77777777" w:rsidR="00440630" w:rsidRDefault="00440630" w:rsidP="002C2024">
      <w:pPr>
        <w:tabs>
          <w:tab w:val="left" w:pos="7731"/>
        </w:tabs>
        <w:rPr>
          <w:i/>
          <w:sz w:val="28"/>
          <w:szCs w:val="28"/>
          <w:lang w:val="es-ES"/>
        </w:rPr>
      </w:pPr>
    </w:p>
    <w:p w14:paraId="0B71884F" w14:textId="45FE1056" w:rsidR="00440630" w:rsidRDefault="0035190D" w:rsidP="002C2024">
      <w:pPr>
        <w:tabs>
          <w:tab w:val="left" w:pos="7731"/>
        </w:tabs>
        <w:rPr>
          <w:i/>
          <w:sz w:val="28"/>
          <w:szCs w:val="28"/>
          <w:lang w:val="es-ES"/>
        </w:rPr>
      </w:pPr>
      <w:r>
        <w:rPr>
          <w:i/>
          <w:noProof/>
          <w:sz w:val="28"/>
          <w:szCs w:val="28"/>
          <w:lang w:val="es-ES"/>
        </w:rPr>
        <mc:AlternateContent>
          <mc:Choice Requires="wps">
            <w:drawing>
              <wp:anchor distT="0" distB="0" distL="114300" distR="114300" simplePos="0" relativeHeight="251714560" behindDoc="0" locked="0" layoutInCell="1" allowOverlap="1" wp14:anchorId="73A009F2" wp14:editId="35F9AA11">
                <wp:simplePos x="0" y="0"/>
                <wp:positionH relativeFrom="column">
                  <wp:posOffset>53975</wp:posOffset>
                </wp:positionH>
                <wp:positionV relativeFrom="paragraph">
                  <wp:posOffset>100965</wp:posOffset>
                </wp:positionV>
                <wp:extent cx="5832475" cy="718820"/>
                <wp:effectExtent l="6350" t="5715" r="9525" b="8890"/>
                <wp:wrapNone/>
                <wp:docPr id="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718820"/>
                        </a:xfrm>
                        <a:prstGeom prst="rect">
                          <a:avLst/>
                        </a:prstGeom>
                        <a:solidFill>
                          <a:srgbClr val="FFFFFF"/>
                        </a:solidFill>
                        <a:ln w="9525">
                          <a:solidFill>
                            <a:srgbClr val="000000"/>
                          </a:solidFill>
                          <a:miter lim="800000"/>
                          <a:headEnd/>
                          <a:tailEnd/>
                        </a:ln>
                      </wps:spPr>
                      <wps:txbx>
                        <w:txbxContent>
                          <w:p w14:paraId="4E57A76B" w14:textId="77777777" w:rsidR="00440630" w:rsidRDefault="00A07F87" w:rsidP="00440630">
                            <w:r>
                              <w:t>1.</w:t>
                            </w:r>
                            <w:r w:rsidR="00440630">
                              <w:t xml:space="preserve">Tipo de </w:t>
                            </w:r>
                            <w:proofErr w:type="gramStart"/>
                            <w:r w:rsidR="00440630">
                              <w:t>conflicto:…</w:t>
                            </w:r>
                            <w:proofErr w:type="gramEnd"/>
                            <w:r w:rsidR="00440630">
                              <w:t>……………………………………………………………………………………………………………………………………………………………………………………….</w:t>
                            </w:r>
                          </w:p>
                          <w:p w14:paraId="13BE92CF" w14:textId="77777777" w:rsidR="00440630" w:rsidRDefault="00440630" w:rsidP="00440630"/>
                          <w:p w14:paraId="1112C800" w14:textId="77777777" w:rsidR="00440630" w:rsidRDefault="00440630" w:rsidP="004406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009F2" id="Text Box 93" o:spid="_x0000_s1047" type="#_x0000_t202" style="position:absolute;margin-left:4.25pt;margin-top:7.95pt;width:459.25pt;height:5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yuLwIAAFkEAAAOAAAAZHJzL2Uyb0RvYy54bWysVNtu2zAMfR+wfxD0vjhxkzUx4hRdugwD&#10;ugvQ7gNkWbaFSaImKbGzrx8lp2nQbS/D/CBIInVInkN6fTNoRQ7CeQmmpLPJlBJhONTStCX99rh7&#10;s6TEB2ZqpsCIkh6Fpzeb16/WvS1EDh2oWjiCIMYXvS1pF4ItsszzTmjmJ2CFQWMDTrOAR9dmtWM9&#10;omuV5dPp26wHV1sHXHiPt3ejkW4SftMIHr40jReBqJJibiGtLq1VXLPNmhWtY7aT/JQG+4csNJMG&#10;g56h7lhgZO/kb1BacgcemjDhoDNoGslFqgGrmU1fVPPQMStSLUiOt2ea/P+D5Z8PXx2RdUlXlBim&#10;UaJHMQTyDgayuor09NYX6PVg0S8MeI8yp1K9vQf+3RMD246ZVtw6B30nWI3pzeLL7OLpiOMjSNV/&#10;ghrjsH2ABDQ0TkfukA2C6CjT8SxNzIXj5WJ5lc+vF5RwtF3Plss8aZex4um1dT58EKBJ3JTUofQJ&#10;nR3ufYjZsOLJJQbzoGS9k0qlg2urrXLkwLBNdulLBbxwU4b0SNQiX4wE/BVimr4/QWgZsN+V1CVd&#10;np1YEWl7b+rUjYFJNe4xZWVOPEbqRhLDUA1JsTyxHEmuoD4isw7G/sZ5xE0H7iclPfZ2Sf2PPXOC&#10;EvXRoDqr2XwehyEd5otr5JK4S0t1aWGGI1RJAyXjdhvGAdpbJ9sOI439YOAWFW1kIvs5q1P+2L9J&#10;g9OsxQG5PCev5z/C5hcAAAD//wMAUEsDBBQABgAIAAAAIQB/GQS13QAAAAgBAAAPAAAAZHJzL2Rv&#10;d25yZXYueG1sTI/NTsMwEITvSLyDtUhcEHUa6E9CnAohgeAGBcHVjbdJhL0OtpuGt2c5wXFnRrPf&#10;VJvJWTFiiL0nBfNZBgKp8aanVsHb6/3lGkRMmoy2nlDBN0bY1KcnlS6NP9ILjtvUCi6hWGoFXUpD&#10;KWVsOnQ6zvyAxN7eB6cTn6GVJugjlzsr8yxbSqd74g+dHvCuw+Zze3AK1teP40d8unp+b5Z7W6SL&#10;1fjwFZQ6P5tub0AknNJfGH7xGR1qZtr5A5koLHcsOMjyogDBdpGveNqOhbyYg6wr+X9A/QMAAP//&#10;AwBQSwECLQAUAAYACAAAACEAtoM4kv4AAADhAQAAEwAAAAAAAAAAAAAAAAAAAAAAW0NvbnRlbnRf&#10;VHlwZXNdLnhtbFBLAQItABQABgAIAAAAIQA4/SH/1gAAAJQBAAALAAAAAAAAAAAAAAAAAC8BAABf&#10;cmVscy8ucmVsc1BLAQItABQABgAIAAAAIQAXBzyuLwIAAFkEAAAOAAAAAAAAAAAAAAAAAC4CAABk&#10;cnMvZTJvRG9jLnhtbFBLAQItABQABgAIAAAAIQB/GQS13QAAAAgBAAAPAAAAAAAAAAAAAAAAAIkE&#10;AABkcnMvZG93bnJldi54bWxQSwUGAAAAAAQABADzAAAAkwUAAAAA&#10;">
                <v:textbox>
                  <w:txbxContent>
                    <w:p w14:paraId="4E57A76B" w14:textId="77777777" w:rsidR="00440630" w:rsidRDefault="00A07F87" w:rsidP="00440630">
                      <w:r>
                        <w:t>1.</w:t>
                      </w:r>
                      <w:r w:rsidR="00440630">
                        <w:t xml:space="preserve">Tipo de </w:t>
                      </w:r>
                      <w:proofErr w:type="gramStart"/>
                      <w:r w:rsidR="00440630">
                        <w:t>conflicto:…</w:t>
                      </w:r>
                      <w:proofErr w:type="gramEnd"/>
                      <w:r w:rsidR="00440630">
                        <w:t>……………………………………………………………………………………………………………………………………………………………………………………….</w:t>
                      </w:r>
                    </w:p>
                    <w:p w14:paraId="13BE92CF" w14:textId="77777777" w:rsidR="00440630" w:rsidRDefault="00440630" w:rsidP="00440630"/>
                    <w:p w14:paraId="1112C800" w14:textId="77777777" w:rsidR="00440630" w:rsidRDefault="00440630" w:rsidP="00440630"/>
                  </w:txbxContent>
                </v:textbox>
              </v:shape>
            </w:pict>
          </mc:Fallback>
        </mc:AlternateContent>
      </w:r>
    </w:p>
    <w:p w14:paraId="1D8701FD" w14:textId="77777777" w:rsidR="00440630" w:rsidRDefault="00440630" w:rsidP="002C2024">
      <w:pPr>
        <w:tabs>
          <w:tab w:val="left" w:pos="7731"/>
        </w:tabs>
        <w:rPr>
          <w:i/>
          <w:sz w:val="28"/>
          <w:szCs w:val="28"/>
          <w:lang w:val="es-ES"/>
        </w:rPr>
      </w:pPr>
    </w:p>
    <w:p w14:paraId="5F63FEBB" w14:textId="77777777" w:rsidR="00440630" w:rsidRDefault="00440630" w:rsidP="002C2024">
      <w:pPr>
        <w:tabs>
          <w:tab w:val="left" w:pos="7731"/>
        </w:tabs>
        <w:rPr>
          <w:i/>
          <w:sz w:val="28"/>
          <w:szCs w:val="28"/>
          <w:lang w:val="es-ES"/>
        </w:rPr>
      </w:pPr>
    </w:p>
    <w:p w14:paraId="1A303223" w14:textId="77777777" w:rsidR="00440630" w:rsidRDefault="00440630" w:rsidP="002C2024">
      <w:pPr>
        <w:tabs>
          <w:tab w:val="left" w:pos="7731"/>
        </w:tabs>
        <w:rPr>
          <w:i/>
          <w:sz w:val="28"/>
          <w:szCs w:val="28"/>
          <w:lang w:val="es-ES"/>
        </w:rPr>
      </w:pPr>
    </w:p>
    <w:p w14:paraId="46003943" w14:textId="48835441" w:rsidR="00440630" w:rsidRDefault="0035190D" w:rsidP="002C2024">
      <w:pPr>
        <w:tabs>
          <w:tab w:val="left" w:pos="7731"/>
        </w:tabs>
        <w:rPr>
          <w:i/>
          <w:sz w:val="28"/>
          <w:szCs w:val="28"/>
          <w:lang w:val="es-ES"/>
        </w:rPr>
      </w:pPr>
      <w:r>
        <w:rPr>
          <w:i/>
          <w:noProof/>
          <w:sz w:val="28"/>
          <w:szCs w:val="28"/>
          <w:lang w:val="es-ES"/>
        </w:rPr>
        <mc:AlternateContent>
          <mc:Choice Requires="wps">
            <w:drawing>
              <wp:anchor distT="0" distB="0" distL="114300" distR="114300" simplePos="0" relativeHeight="251719680" behindDoc="0" locked="0" layoutInCell="1" allowOverlap="1" wp14:anchorId="5DAA87EB" wp14:editId="582CC4B6">
                <wp:simplePos x="0" y="0"/>
                <wp:positionH relativeFrom="column">
                  <wp:posOffset>53975</wp:posOffset>
                </wp:positionH>
                <wp:positionV relativeFrom="paragraph">
                  <wp:posOffset>179705</wp:posOffset>
                </wp:positionV>
                <wp:extent cx="5885815" cy="834390"/>
                <wp:effectExtent l="6350" t="8255" r="13335" b="5080"/>
                <wp:wrapNone/>
                <wp:docPr id="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815" cy="834390"/>
                        </a:xfrm>
                        <a:prstGeom prst="rect">
                          <a:avLst/>
                        </a:prstGeom>
                        <a:solidFill>
                          <a:srgbClr val="FFFFFF"/>
                        </a:solidFill>
                        <a:ln w="9525">
                          <a:solidFill>
                            <a:srgbClr val="000000"/>
                          </a:solidFill>
                          <a:miter lim="800000"/>
                          <a:headEnd/>
                          <a:tailEnd/>
                        </a:ln>
                      </wps:spPr>
                      <wps:txbx>
                        <w:txbxContent>
                          <w:p w14:paraId="4CE37DF1" w14:textId="77777777" w:rsidR="00A07F87" w:rsidRDefault="00A07F87" w:rsidP="00A07F87">
                            <w:pPr>
                              <w:tabs>
                                <w:tab w:val="left" w:pos="7731"/>
                              </w:tabs>
                              <w:rPr>
                                <w:i/>
                                <w:sz w:val="28"/>
                                <w:szCs w:val="28"/>
                                <w:lang w:val="es-ES"/>
                              </w:rPr>
                            </w:pPr>
                            <w:r>
                              <w:rPr>
                                <w:i/>
                                <w:sz w:val="28"/>
                                <w:szCs w:val="28"/>
                                <w:lang w:val="es-ES"/>
                              </w:rPr>
                              <w:t xml:space="preserve">2. ¿Cómo sabes? </w:t>
                            </w:r>
                          </w:p>
                          <w:p w14:paraId="4E636F60" w14:textId="77777777" w:rsidR="00A07F87" w:rsidRDefault="00A07F87" w:rsidP="00A07F87">
                            <w:pPr>
                              <w:tabs>
                                <w:tab w:val="left" w:pos="7731"/>
                              </w:tabs>
                              <w:rPr>
                                <w:i/>
                                <w:sz w:val="28"/>
                                <w:szCs w:val="28"/>
                                <w:lang w:val="es-ES"/>
                              </w:rPr>
                            </w:pPr>
                            <w:r>
                              <w:rPr>
                                <w:i/>
                                <w:sz w:val="28"/>
                                <w:szCs w:val="28"/>
                                <w:lang w:val="es-ES"/>
                              </w:rPr>
                              <w:t xml:space="preserve">……………………………………………………………………………………………………………………………………………………………………………………………………………………………………………………………………………………………………………………………………… </w:t>
                            </w:r>
                          </w:p>
                          <w:p w14:paraId="57B49422" w14:textId="77777777" w:rsidR="00A07F87" w:rsidRDefault="00A07F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A87EB" id="Text Box 98" o:spid="_x0000_s1048" type="#_x0000_t202" style="position:absolute;margin-left:4.25pt;margin-top:14.15pt;width:463.45pt;height:65.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wHLgIAAFkEAAAOAAAAZHJzL2Uyb0RvYy54bWysVNuO0zAQfUfiHyy/07TZBtKo6WrpUoS0&#10;XKRdPsBxnMTC8RjbbVK+nrHTlmqBF0QeLI9nfDxzzkzWt2OvyEFYJ0GXdDGbUyI0h1rqtqRfn3av&#10;ckqcZ7pmCrQo6VE4ert5+WI9mEKk0IGqhSUIol0xmJJ23psiSRzvRM/cDIzQ6GzA9syjaduktmxA&#10;9F4l6Xz+OhnA1sYCF87h6f3kpJuI3zSC+89N44QnqqSYm4+rjWsV1mSzZkVrmekkP6XB/iGLnkmN&#10;j16g7plnZG/lb1C95BYcNH7GoU+gaSQXsQasZjF/Vs1jx4yItSA5zlxocv8Pln86fLFE1iVFoTTr&#10;UaInMXryFkayygM9g3EFRj0ajPMjnqPMsVRnHoB/c0TDtmO6FXfWwtAJVmN6i3Azubo64bgAUg0f&#10;ocZ32N5DBBob2wfukA2C6CjT8SJNyIXjYZbnWb7IKOHoy2+WN6uoXcKK821jnX8voCdhU1KL0kd0&#10;dnhwPmTDinNIeMyBkvVOKhUN21ZbZcmBYZvs4hcLeBamNBlKusrSbCLgrxDz+P0Jopce+13JHqu4&#10;BLEi0PZO17EbPZNq2mPKSp94DNRNJPqxGqNiaXrWp4L6iMxamPob5xE3HdgflAzY2yV13/fMCkrU&#10;B43qrBbLZRiGaCyzNyka9tpTXXuY5ghVUk/JtN36aYD2xsq2w5emftBwh4o2MpIdpJ+yOuWP/Rs1&#10;OM1aGJBrO0b9+iNsfgIAAP//AwBQSwMEFAAGAAgAAAAhAMVScgnfAAAACAEAAA8AAABkcnMvZG93&#10;bnJldi54bWxMj8tOwzAQRfdI/IM1SGxQ69A0bRLiVAgJRHfQIti68TSJ8CPYbhr+nmEFy9G9OvdM&#10;tZmMZiP60Dsr4HaeAEPbONXbVsDb/nGWAwtRWiW1syjgGwNs6suLSpbKne0rjrvYMoLYUEoBXYxD&#10;yXloOjQyzN2AlrKj80ZGOn3LlZdnghvNF0my4kb2lhY6OeBDh83n7mQE5Mvn8SNs05f3ZnXURbxZ&#10;j09fXojrq+n+DljEKf6V4Vef1KEmp4M7WRWYJkZGRQGLPAVGcZFmS2AH6mXFGnhd8f8P1D8AAAD/&#10;/wMAUEsBAi0AFAAGAAgAAAAhALaDOJL+AAAA4QEAABMAAAAAAAAAAAAAAAAAAAAAAFtDb250ZW50&#10;X1R5cGVzXS54bWxQSwECLQAUAAYACAAAACEAOP0h/9YAAACUAQAACwAAAAAAAAAAAAAAAAAvAQAA&#10;X3JlbHMvLnJlbHNQSwECLQAUAAYACAAAACEAnOaMBy4CAABZBAAADgAAAAAAAAAAAAAAAAAuAgAA&#10;ZHJzL2Uyb0RvYy54bWxQSwECLQAUAAYACAAAACEAxVJyCd8AAAAIAQAADwAAAAAAAAAAAAAAAACI&#10;BAAAZHJzL2Rvd25yZXYueG1sUEsFBgAAAAAEAAQA8wAAAJQFAAAAAA==&#10;">
                <v:textbox>
                  <w:txbxContent>
                    <w:p w14:paraId="4CE37DF1" w14:textId="77777777" w:rsidR="00A07F87" w:rsidRDefault="00A07F87" w:rsidP="00A07F87">
                      <w:pPr>
                        <w:tabs>
                          <w:tab w:val="left" w:pos="7731"/>
                        </w:tabs>
                        <w:rPr>
                          <w:i/>
                          <w:sz w:val="28"/>
                          <w:szCs w:val="28"/>
                          <w:lang w:val="es-ES"/>
                        </w:rPr>
                      </w:pPr>
                      <w:r>
                        <w:rPr>
                          <w:i/>
                          <w:sz w:val="28"/>
                          <w:szCs w:val="28"/>
                          <w:lang w:val="es-ES"/>
                        </w:rPr>
                        <w:t xml:space="preserve">2. ¿Cómo sabes? </w:t>
                      </w:r>
                    </w:p>
                    <w:p w14:paraId="4E636F60" w14:textId="77777777" w:rsidR="00A07F87" w:rsidRDefault="00A07F87" w:rsidP="00A07F87">
                      <w:pPr>
                        <w:tabs>
                          <w:tab w:val="left" w:pos="7731"/>
                        </w:tabs>
                        <w:rPr>
                          <w:i/>
                          <w:sz w:val="28"/>
                          <w:szCs w:val="28"/>
                          <w:lang w:val="es-ES"/>
                        </w:rPr>
                      </w:pPr>
                      <w:r>
                        <w:rPr>
                          <w:i/>
                          <w:sz w:val="28"/>
                          <w:szCs w:val="28"/>
                          <w:lang w:val="es-ES"/>
                        </w:rPr>
                        <w:t xml:space="preserve">……………………………………………………………………………………………………………………………………………………………………………………………………………………………………………………………………………………………………………………………………… </w:t>
                      </w:r>
                    </w:p>
                    <w:p w14:paraId="57B49422" w14:textId="77777777" w:rsidR="00A07F87" w:rsidRDefault="00A07F87"/>
                  </w:txbxContent>
                </v:textbox>
              </v:shape>
            </w:pict>
          </mc:Fallback>
        </mc:AlternateContent>
      </w:r>
    </w:p>
    <w:p w14:paraId="11A1A34C" w14:textId="77777777" w:rsidR="00440630" w:rsidRDefault="00440630" w:rsidP="002C2024">
      <w:pPr>
        <w:tabs>
          <w:tab w:val="left" w:pos="7731"/>
        </w:tabs>
        <w:rPr>
          <w:i/>
          <w:sz w:val="28"/>
          <w:szCs w:val="28"/>
          <w:lang w:val="es-ES"/>
        </w:rPr>
      </w:pPr>
    </w:p>
    <w:p w14:paraId="010259EE" w14:textId="77777777" w:rsidR="00A07F87" w:rsidRDefault="00A07F87" w:rsidP="002C2024">
      <w:pPr>
        <w:tabs>
          <w:tab w:val="left" w:pos="7731"/>
        </w:tabs>
        <w:rPr>
          <w:i/>
          <w:sz w:val="28"/>
          <w:szCs w:val="28"/>
          <w:lang w:val="es-ES"/>
        </w:rPr>
      </w:pPr>
    </w:p>
    <w:p w14:paraId="52409F3B" w14:textId="77777777" w:rsidR="00A07F87" w:rsidRDefault="00A07F87" w:rsidP="002C2024">
      <w:pPr>
        <w:tabs>
          <w:tab w:val="left" w:pos="7731"/>
        </w:tabs>
        <w:rPr>
          <w:i/>
          <w:sz w:val="28"/>
          <w:szCs w:val="28"/>
          <w:lang w:val="es-ES"/>
        </w:rPr>
      </w:pPr>
    </w:p>
    <w:p w14:paraId="142974E0" w14:textId="77777777" w:rsidR="00A07F87" w:rsidRDefault="00A07F87" w:rsidP="002C2024">
      <w:pPr>
        <w:tabs>
          <w:tab w:val="left" w:pos="7731"/>
        </w:tabs>
        <w:rPr>
          <w:i/>
          <w:sz w:val="28"/>
          <w:szCs w:val="28"/>
          <w:lang w:val="es-ES"/>
        </w:rPr>
      </w:pPr>
    </w:p>
    <w:p w14:paraId="15757D89" w14:textId="77777777" w:rsidR="00A07F87" w:rsidRDefault="00A07F87" w:rsidP="002C2024">
      <w:pPr>
        <w:tabs>
          <w:tab w:val="left" w:pos="7731"/>
        </w:tabs>
        <w:rPr>
          <w:i/>
          <w:sz w:val="28"/>
          <w:szCs w:val="28"/>
          <w:lang w:val="es-ES"/>
        </w:rPr>
      </w:pPr>
    </w:p>
    <w:p w14:paraId="575DA12C" w14:textId="77777777" w:rsidR="00440630" w:rsidRDefault="00440630" w:rsidP="002C2024">
      <w:pPr>
        <w:tabs>
          <w:tab w:val="left" w:pos="7731"/>
        </w:tabs>
        <w:rPr>
          <w:i/>
          <w:sz w:val="28"/>
          <w:szCs w:val="28"/>
          <w:lang w:val="es-ES"/>
        </w:rPr>
      </w:pPr>
      <w:r>
        <w:rPr>
          <w:i/>
          <w:sz w:val="28"/>
          <w:szCs w:val="28"/>
          <w:lang w:val="es-ES"/>
        </w:rPr>
        <w:t>Texto 3</w:t>
      </w:r>
    </w:p>
    <w:p w14:paraId="3DFCFBDD" w14:textId="7220C4A5" w:rsidR="00440630" w:rsidRDefault="0035190D" w:rsidP="002C2024">
      <w:pPr>
        <w:tabs>
          <w:tab w:val="left" w:pos="7731"/>
        </w:tabs>
        <w:rPr>
          <w:i/>
          <w:sz w:val="28"/>
          <w:szCs w:val="28"/>
          <w:lang w:val="es-ES"/>
        </w:rPr>
      </w:pPr>
      <w:r>
        <w:rPr>
          <w:i/>
          <w:noProof/>
          <w:sz w:val="28"/>
          <w:szCs w:val="28"/>
          <w:lang w:val="es-ES"/>
        </w:rPr>
        <mc:AlternateContent>
          <mc:Choice Requires="wps">
            <w:drawing>
              <wp:anchor distT="0" distB="0" distL="114300" distR="114300" simplePos="0" relativeHeight="251715584" behindDoc="0" locked="0" layoutInCell="1" allowOverlap="1" wp14:anchorId="722D17B6" wp14:editId="40FE2D68">
                <wp:simplePos x="0" y="0"/>
                <wp:positionH relativeFrom="column">
                  <wp:posOffset>-43815</wp:posOffset>
                </wp:positionH>
                <wp:positionV relativeFrom="paragraph">
                  <wp:posOffset>151130</wp:posOffset>
                </wp:positionV>
                <wp:extent cx="6489700" cy="3790950"/>
                <wp:effectExtent l="22860" t="17780" r="21590" b="20320"/>
                <wp:wrapNone/>
                <wp:docPr id="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0" cy="37909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76E61B" w14:textId="77777777" w:rsidR="00440630" w:rsidRDefault="00440630" w:rsidP="00440630">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9107"/>
                            </w:tblGrid>
                            <w:tr w:rsidR="00440630" w:rsidRPr="00440630" w14:paraId="2CE38496" w14:textId="77777777">
                              <w:trPr>
                                <w:trHeight w:val="2002"/>
                              </w:trPr>
                              <w:tc>
                                <w:tcPr>
                                  <w:tcW w:w="9107" w:type="dxa"/>
                                </w:tcPr>
                                <w:p w14:paraId="67667E23"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 </w:t>
                                  </w:r>
                                  <w:r w:rsidRPr="00440630">
                                    <w:rPr>
                                      <w:rFonts w:ascii="Times New Roman" w:hAnsi="Times New Roman" w:cs="Times New Roman"/>
                                      <w:b/>
                                      <w:bCs/>
                                      <w:i/>
                                    </w:rPr>
                                    <w:t xml:space="preserve">El caballo del rey </w:t>
                                  </w:r>
                                </w:p>
                                <w:p w14:paraId="6201E6DF"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Había era un rey que tenía un caballo al que quería mucho. El caballo cayó enfermo y el rey llamó al veterinario para que le dijera si la dolencia que sufría se podría curar. El veterinario lo examinó bien y luego dijo que no tenía cura. </w:t>
                                  </w:r>
                                </w:p>
                                <w:p w14:paraId="7E02D0E6"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Entonces, el rey se afligió mucho y ordenó a los criados que llevaran al caballo a la orilla del mar y que hicieran cuanto fuera posible para sanarlo. Y les avisó de que a quien le trajera la nueva de que el caballo había muerto, lo haría colgar inmediatamente. </w:t>
                                  </w:r>
                                </w:p>
                                <w:p w14:paraId="4D150A3B"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Al cabo de dos días, el caballo murió y, mientras los criados deliberaban sobre cómo hacer para darle la noticia al rey, vieron pasar a un tonto que era capaz de cualquier cosa, y le dijeron: </w:t>
                                  </w:r>
                                </w:p>
                                <w:p w14:paraId="3B364AE2"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 ¿Quieres llevarle una noticia al rey? Y él respondió: — ¿Y qué me daréis a cambio? Los criados le prometieron mil libras y le dijeron de qué se </w:t>
                                  </w:r>
                                </w:p>
                              </w:tc>
                            </w:tr>
                            <w:tr w:rsidR="00440630" w:rsidRPr="00440630" w14:paraId="08913B86" w14:textId="77777777" w:rsidTr="00440630">
                              <w:trPr>
                                <w:trHeight w:val="2002"/>
                              </w:trPr>
                              <w:tc>
                                <w:tcPr>
                                  <w:tcW w:w="9107" w:type="dxa"/>
                                  <w:tcBorders>
                                    <w:left w:val="nil"/>
                                    <w:bottom w:val="nil"/>
                                    <w:right w:val="nil"/>
                                  </w:tcBorders>
                                </w:tcPr>
                                <w:p w14:paraId="2F624915"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trataba. El tonto estuvo de acuerdo, fue a ver al rey y le dijo: — ¿Sabes aquel caballo que enviaste a la orilla del mar por ver si allí lo curaban? Pues no come. — ¿Cómo puede ser eso? —respondió el rey. —Sí. Y tampoco bebe. —Qué me dices… —Ni orina. —Esto no puede ser… —Ni camina, ni respira… —Entonces está muerto —dijo el rey. —Eres tú quien lo ha dicho —respondió el tonto—, no yo. </w:t>
                                  </w:r>
                                </w:p>
                                <w:p w14:paraId="689A7541"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Y dio media vuelta y se fue a ver a los criados, que le dieron mil libras. Y allí quedó el rey, burlado. </w:t>
                                  </w:r>
                                </w:p>
                              </w:tc>
                            </w:tr>
                          </w:tbl>
                          <w:p w14:paraId="46A52F4A" w14:textId="77777777" w:rsidR="00440630" w:rsidRDefault="004406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D17B6" id="Rectangle 94" o:spid="_x0000_s1049" style="position:absolute;margin-left:-3.45pt;margin-top:11.9pt;width:511pt;height:2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XlRgIAAM4EAAAOAAAAZHJzL2Uyb0RvYy54bWysVFFv2yAQfp+0/4B4X2ynaZNYcaoqXadJ&#10;3Vat2w8ggGNU4BiQON2v74GTLNseJk31A+K44+O7u++8uN4bTXbSBwW2odWopERaDkLZTUO/f7t7&#10;N6MkRGYF02BlQ59loNfLt28WvavlGDrQQnqCIDbUvWtoF6OriyLwThoWRuCkRWcL3rCIpt8UwrMe&#10;0Y0uxmV5VfTghfPAZQh4ejs46TLjt63k8UvbBhmJbihyi3n1eV2ntVguWL3xzHWKH2iw/2BhmLL4&#10;6AnqlkVGtl79BWUU9xCgjSMOpoC2VVzmHDCbqvwjm8eOOZlzweIEdypTeD1Y/nn34IkSDZ1SYpnB&#10;Fn3FojG70ZLMJ6k+vQs1hj26B58yDO4e+FMgFlYdhskb76HvJBPIqkrxxW8XkhHwKln3n0AgPNtG&#10;yKXat94kQCwC2eeOPJ86IveRcDy8mszm0xIbx9F3MZ2X88vcs4LVx+vOh/hBgiFp01CP7DM8292H&#10;mOiw+hiS6YNW4k5pnY0kM7nSnuwYCkTHKl/VW4Nch7OqTN+gEzxHNQ3nRxpZqQkivxTO0bUlPbKu&#10;psj5X0+Lp1d92qiIY6WVaejsLIHUpvdWZNFHpvSwxwppmwjKPDCHsh0bNwgg7tf7LJPxxVETaxDP&#10;2FcPw1DhTwA3HfiflPQ4UA0NP7bMS0r0R4vamFeTSZrAbEwup2M0/Llnfe5hliNUQyMlw3YVh6nd&#10;Oq82Hb401MvCDeqpVbnTifLA6qBCHJrclsOAp6k8t3PUr9/Q8gUAAP//AwBQSwMEFAAGAAgAAAAh&#10;ABzce6fhAAAACgEAAA8AAABkcnMvZG93bnJldi54bWxMj0FLw0AUhO+C/2F5ghdpdxMxtDGbItKC&#10;4qFYC/b4kn1mg9ndmN22yb93e9LjMMPMN8VqNB070eBbZyUkcwGMbO1UaxsJ+4/NbAHMB7QKO2dJ&#10;wkQeVuX1VYG5cmf7TqddaFgssT5HCTqEPufc15oM+rnryUbvyw0GQ5RDw9WA51huOp4KkXGDrY0L&#10;Gnt61lR/745Gwufrhu7q9cvPtF/XhIetrqa3Ucrbm/HpEVigMfyF4YIf0aGMTJU7WuVZJ2GWLWNS&#10;QnofH1x8kTwkwCoJWSoWwMuC/79Q/gIAAP//AwBQSwECLQAUAAYACAAAACEAtoM4kv4AAADhAQAA&#10;EwAAAAAAAAAAAAAAAAAAAAAAW0NvbnRlbnRfVHlwZXNdLnhtbFBLAQItABQABgAIAAAAIQA4/SH/&#10;1gAAAJQBAAALAAAAAAAAAAAAAAAAAC8BAABfcmVscy8ucmVsc1BLAQItABQABgAIAAAAIQDD2PXl&#10;RgIAAM4EAAAOAAAAAAAAAAAAAAAAAC4CAABkcnMvZTJvRG9jLnhtbFBLAQItABQABgAIAAAAIQAc&#10;3Hun4QAAAAoBAAAPAAAAAAAAAAAAAAAAAKAEAABkcnMvZG93bnJldi54bWxQSwUGAAAAAAQABADz&#10;AAAArgUAAAAA&#10;" fillcolor="white [3201]" strokecolor="black [3200]" strokeweight="2.5pt">
                <v:shadow color="#868686"/>
                <v:textbox>
                  <w:txbxContent>
                    <w:p w14:paraId="3776E61B" w14:textId="77777777" w:rsidR="00440630" w:rsidRDefault="00440630" w:rsidP="00440630">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9107"/>
                      </w:tblGrid>
                      <w:tr w:rsidR="00440630" w:rsidRPr="00440630" w14:paraId="2CE38496" w14:textId="77777777">
                        <w:trPr>
                          <w:trHeight w:val="2002"/>
                        </w:trPr>
                        <w:tc>
                          <w:tcPr>
                            <w:tcW w:w="9107" w:type="dxa"/>
                          </w:tcPr>
                          <w:p w14:paraId="67667E23"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 </w:t>
                            </w:r>
                            <w:r w:rsidRPr="00440630">
                              <w:rPr>
                                <w:rFonts w:ascii="Times New Roman" w:hAnsi="Times New Roman" w:cs="Times New Roman"/>
                                <w:b/>
                                <w:bCs/>
                                <w:i/>
                              </w:rPr>
                              <w:t xml:space="preserve">El caballo del rey </w:t>
                            </w:r>
                          </w:p>
                          <w:p w14:paraId="6201E6DF"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Había era un rey que tenía un caballo al que quería mucho. El caballo cayó enfermo y el rey llamó al veterinario para que le dijera si la dolencia que sufría se podría curar. El veterinario lo examinó bien y luego dijo que no tenía cura. </w:t>
                            </w:r>
                          </w:p>
                          <w:p w14:paraId="7E02D0E6"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Entonces, el rey se afligió mucho y ordenó a los criados que llevaran al caballo a la orilla del mar y que hicieran cuanto fuera posible para sanarlo. Y les avisó de que a quien le trajera la nueva de que el caballo había muerto, lo haría colgar inmediatamente. </w:t>
                            </w:r>
                          </w:p>
                          <w:p w14:paraId="4D150A3B"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Al cabo de dos días, el caballo murió y, mientras los criados deliberaban sobre cómo hacer para darle la noticia al rey, vieron pasar a un tonto que era capaz de cualquier cosa, y le dijeron: </w:t>
                            </w:r>
                          </w:p>
                          <w:p w14:paraId="3B364AE2"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 ¿Quieres llevarle una noticia al rey? Y él respondió: — ¿Y qué me daréis a cambio? Los criados le prometieron mil libras y le dijeron de qué se </w:t>
                            </w:r>
                          </w:p>
                        </w:tc>
                      </w:tr>
                      <w:tr w:rsidR="00440630" w:rsidRPr="00440630" w14:paraId="08913B86" w14:textId="77777777" w:rsidTr="00440630">
                        <w:trPr>
                          <w:trHeight w:val="2002"/>
                        </w:trPr>
                        <w:tc>
                          <w:tcPr>
                            <w:tcW w:w="9107" w:type="dxa"/>
                            <w:tcBorders>
                              <w:left w:val="nil"/>
                              <w:bottom w:val="nil"/>
                              <w:right w:val="nil"/>
                            </w:tcBorders>
                          </w:tcPr>
                          <w:p w14:paraId="2F624915"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trataba. El tonto estuvo de acuerdo, fue a ver al rey y le dijo: — ¿Sabes aquel caballo que enviaste a la orilla del mar por ver si allí lo curaban? Pues no come. — ¿Cómo puede ser eso? —respondió el rey. —Sí. Y tampoco bebe. —Qué me dices… —Ni orina. —Esto no puede ser… —Ni camina, ni respira… —Entonces está muerto —dijo el rey. —Eres tú quien lo ha dicho —respondió el tonto—, no yo. </w:t>
                            </w:r>
                          </w:p>
                          <w:p w14:paraId="689A7541" w14:textId="77777777" w:rsidR="00440630" w:rsidRPr="00440630" w:rsidRDefault="00440630">
                            <w:pPr>
                              <w:pStyle w:val="Default"/>
                              <w:rPr>
                                <w:rFonts w:ascii="Times New Roman" w:hAnsi="Times New Roman" w:cs="Times New Roman"/>
                                <w:i/>
                              </w:rPr>
                            </w:pPr>
                            <w:r w:rsidRPr="00440630">
                              <w:rPr>
                                <w:rFonts w:ascii="Times New Roman" w:hAnsi="Times New Roman" w:cs="Times New Roman"/>
                                <w:i/>
                              </w:rPr>
                              <w:t xml:space="preserve">Y dio media vuelta y se fue a ver a los criados, que le dieron mil libras. Y allí quedó el rey, burlado. </w:t>
                            </w:r>
                          </w:p>
                        </w:tc>
                      </w:tr>
                    </w:tbl>
                    <w:p w14:paraId="46A52F4A" w14:textId="77777777" w:rsidR="00440630" w:rsidRDefault="00440630"/>
                  </w:txbxContent>
                </v:textbox>
              </v:rect>
            </w:pict>
          </mc:Fallback>
        </mc:AlternateContent>
      </w:r>
    </w:p>
    <w:p w14:paraId="2D570FD3" w14:textId="77777777" w:rsidR="00440630" w:rsidRPr="00440630" w:rsidRDefault="00440630" w:rsidP="00440630">
      <w:pPr>
        <w:rPr>
          <w:sz w:val="28"/>
          <w:szCs w:val="28"/>
          <w:lang w:val="es-ES"/>
        </w:rPr>
      </w:pPr>
    </w:p>
    <w:p w14:paraId="0006D085" w14:textId="77777777" w:rsidR="00440630" w:rsidRPr="00440630" w:rsidRDefault="00440630" w:rsidP="00440630">
      <w:pPr>
        <w:rPr>
          <w:sz w:val="28"/>
          <w:szCs w:val="28"/>
          <w:lang w:val="es-ES"/>
        </w:rPr>
      </w:pPr>
    </w:p>
    <w:p w14:paraId="207A4101" w14:textId="77777777" w:rsidR="00440630" w:rsidRPr="00440630" w:rsidRDefault="00440630" w:rsidP="00440630">
      <w:pPr>
        <w:rPr>
          <w:sz w:val="28"/>
          <w:szCs w:val="28"/>
          <w:lang w:val="es-ES"/>
        </w:rPr>
      </w:pPr>
    </w:p>
    <w:p w14:paraId="0D1C902B" w14:textId="77777777" w:rsidR="00440630" w:rsidRPr="00440630" w:rsidRDefault="00440630" w:rsidP="00440630">
      <w:pPr>
        <w:rPr>
          <w:sz w:val="28"/>
          <w:szCs w:val="28"/>
          <w:lang w:val="es-ES"/>
        </w:rPr>
      </w:pPr>
    </w:p>
    <w:p w14:paraId="1BD389B4" w14:textId="77777777" w:rsidR="00440630" w:rsidRPr="00440630" w:rsidRDefault="00440630" w:rsidP="00440630">
      <w:pPr>
        <w:rPr>
          <w:sz w:val="28"/>
          <w:szCs w:val="28"/>
          <w:lang w:val="es-ES"/>
        </w:rPr>
      </w:pPr>
    </w:p>
    <w:p w14:paraId="1D568E31" w14:textId="77777777" w:rsidR="00440630" w:rsidRPr="00440630" w:rsidRDefault="00440630" w:rsidP="00440630">
      <w:pPr>
        <w:rPr>
          <w:sz w:val="28"/>
          <w:szCs w:val="28"/>
          <w:lang w:val="es-ES"/>
        </w:rPr>
      </w:pPr>
    </w:p>
    <w:p w14:paraId="1C99B270" w14:textId="77777777" w:rsidR="00440630" w:rsidRPr="00440630" w:rsidRDefault="00440630" w:rsidP="00440630">
      <w:pPr>
        <w:rPr>
          <w:sz w:val="28"/>
          <w:szCs w:val="28"/>
          <w:lang w:val="es-ES"/>
        </w:rPr>
      </w:pPr>
    </w:p>
    <w:p w14:paraId="4F5F34D9" w14:textId="77777777" w:rsidR="00440630" w:rsidRPr="00440630" w:rsidRDefault="00440630" w:rsidP="00440630">
      <w:pPr>
        <w:rPr>
          <w:sz w:val="28"/>
          <w:szCs w:val="28"/>
          <w:lang w:val="es-ES"/>
        </w:rPr>
      </w:pPr>
    </w:p>
    <w:p w14:paraId="127B5196" w14:textId="77777777" w:rsidR="00440630" w:rsidRPr="00440630" w:rsidRDefault="00440630" w:rsidP="00440630">
      <w:pPr>
        <w:rPr>
          <w:sz w:val="28"/>
          <w:szCs w:val="28"/>
          <w:lang w:val="es-ES"/>
        </w:rPr>
      </w:pPr>
    </w:p>
    <w:p w14:paraId="1FF5986C" w14:textId="77777777" w:rsidR="00440630" w:rsidRPr="00440630" w:rsidRDefault="00440630" w:rsidP="00440630">
      <w:pPr>
        <w:rPr>
          <w:sz w:val="28"/>
          <w:szCs w:val="28"/>
          <w:lang w:val="es-ES"/>
        </w:rPr>
      </w:pPr>
    </w:p>
    <w:p w14:paraId="2BE5322A" w14:textId="77777777" w:rsidR="00440630" w:rsidRPr="00440630" w:rsidRDefault="00440630" w:rsidP="00440630">
      <w:pPr>
        <w:rPr>
          <w:sz w:val="28"/>
          <w:szCs w:val="28"/>
          <w:lang w:val="es-ES"/>
        </w:rPr>
      </w:pPr>
    </w:p>
    <w:p w14:paraId="12C24150" w14:textId="77777777" w:rsidR="00440630" w:rsidRPr="00440630" w:rsidRDefault="00440630" w:rsidP="00440630">
      <w:pPr>
        <w:rPr>
          <w:sz w:val="28"/>
          <w:szCs w:val="28"/>
          <w:lang w:val="es-ES"/>
        </w:rPr>
      </w:pPr>
    </w:p>
    <w:p w14:paraId="41505B8D" w14:textId="77777777" w:rsidR="00440630" w:rsidRPr="00440630" w:rsidRDefault="00440630" w:rsidP="00440630">
      <w:pPr>
        <w:rPr>
          <w:sz w:val="28"/>
          <w:szCs w:val="28"/>
          <w:lang w:val="es-ES"/>
        </w:rPr>
      </w:pPr>
    </w:p>
    <w:p w14:paraId="42D5009F" w14:textId="77777777" w:rsidR="00440630" w:rsidRPr="00440630" w:rsidRDefault="00440630" w:rsidP="00440630">
      <w:pPr>
        <w:rPr>
          <w:sz w:val="28"/>
          <w:szCs w:val="28"/>
          <w:lang w:val="es-ES"/>
        </w:rPr>
      </w:pPr>
    </w:p>
    <w:p w14:paraId="0085A9C9" w14:textId="77777777" w:rsidR="00440630" w:rsidRPr="00440630" w:rsidRDefault="00440630" w:rsidP="00440630">
      <w:pPr>
        <w:rPr>
          <w:sz w:val="28"/>
          <w:szCs w:val="28"/>
          <w:lang w:val="es-ES"/>
        </w:rPr>
      </w:pPr>
    </w:p>
    <w:p w14:paraId="22CF2537" w14:textId="77777777" w:rsidR="00440630" w:rsidRPr="00440630" w:rsidRDefault="00440630" w:rsidP="00440630">
      <w:pPr>
        <w:rPr>
          <w:sz w:val="28"/>
          <w:szCs w:val="28"/>
          <w:lang w:val="es-ES"/>
        </w:rPr>
      </w:pPr>
    </w:p>
    <w:p w14:paraId="7FD3745D" w14:textId="77777777" w:rsidR="00440630" w:rsidRDefault="00440630" w:rsidP="00440630">
      <w:pPr>
        <w:rPr>
          <w:sz w:val="28"/>
          <w:szCs w:val="28"/>
          <w:lang w:val="es-ES"/>
        </w:rPr>
      </w:pPr>
    </w:p>
    <w:p w14:paraId="6E2400C4" w14:textId="77777777" w:rsidR="00440630" w:rsidRDefault="00440630" w:rsidP="00440630">
      <w:pPr>
        <w:jc w:val="right"/>
        <w:rPr>
          <w:sz w:val="28"/>
          <w:szCs w:val="28"/>
          <w:lang w:val="es-ES"/>
        </w:rPr>
      </w:pPr>
    </w:p>
    <w:p w14:paraId="763E53DD" w14:textId="77777777" w:rsidR="00440630" w:rsidRDefault="00440630" w:rsidP="00440630">
      <w:pPr>
        <w:jc w:val="right"/>
        <w:rPr>
          <w:sz w:val="28"/>
          <w:szCs w:val="28"/>
          <w:lang w:val="es-ES"/>
        </w:rPr>
      </w:pPr>
    </w:p>
    <w:p w14:paraId="50243E72" w14:textId="435CC093" w:rsidR="00A07F87" w:rsidRDefault="0035190D" w:rsidP="00440630">
      <w:pPr>
        <w:rPr>
          <w:sz w:val="28"/>
          <w:szCs w:val="28"/>
          <w:lang w:val="es-ES"/>
        </w:rPr>
      </w:pPr>
      <w:r>
        <w:rPr>
          <w:noProof/>
          <w:sz w:val="28"/>
          <w:szCs w:val="28"/>
          <w:lang w:val="es-ES"/>
        </w:rPr>
        <mc:AlternateContent>
          <mc:Choice Requires="wps">
            <w:drawing>
              <wp:anchor distT="0" distB="0" distL="114300" distR="114300" simplePos="0" relativeHeight="251716608" behindDoc="0" locked="0" layoutInCell="1" allowOverlap="1" wp14:anchorId="46F39D0C" wp14:editId="4EF90C61">
                <wp:simplePos x="0" y="0"/>
                <wp:positionH relativeFrom="column">
                  <wp:posOffset>-43815</wp:posOffset>
                </wp:positionH>
                <wp:positionV relativeFrom="paragraph">
                  <wp:posOffset>1353820</wp:posOffset>
                </wp:positionV>
                <wp:extent cx="5832475" cy="789940"/>
                <wp:effectExtent l="13335" t="10795" r="12065" b="889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789940"/>
                        </a:xfrm>
                        <a:prstGeom prst="rect">
                          <a:avLst/>
                        </a:prstGeom>
                        <a:solidFill>
                          <a:srgbClr val="FFFFFF"/>
                        </a:solidFill>
                        <a:ln w="9525">
                          <a:solidFill>
                            <a:srgbClr val="000000"/>
                          </a:solidFill>
                          <a:miter lim="800000"/>
                          <a:headEnd/>
                          <a:tailEnd/>
                        </a:ln>
                      </wps:spPr>
                      <wps:txbx>
                        <w:txbxContent>
                          <w:p w14:paraId="7B3BF4C2" w14:textId="77777777" w:rsidR="00440630" w:rsidRDefault="00A07F87" w:rsidP="00440630">
                            <w:r>
                              <w:t xml:space="preserve">2. </w:t>
                            </w:r>
                            <w:r w:rsidR="00440630">
                              <w:t>Tipo de conflicto:…………………………………………………………………………………………………………………………………………………………………………………………</w:t>
                            </w:r>
                            <w:r>
                              <w:t>………………………………………………………………………………………………….</w:t>
                            </w:r>
                          </w:p>
                          <w:p w14:paraId="4629AA17" w14:textId="77777777" w:rsidR="00440630" w:rsidRDefault="00440630" w:rsidP="00440630"/>
                          <w:p w14:paraId="476F18AF" w14:textId="77777777" w:rsidR="00440630" w:rsidRDefault="00440630" w:rsidP="004406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39D0C" id="Text Box 95" o:spid="_x0000_s1050" type="#_x0000_t202" style="position:absolute;margin-left:-3.45pt;margin-top:106.6pt;width:459.25pt;height:6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p6MAIAAFkEAAAOAAAAZHJzL2Uyb0RvYy54bWysVNuO0zAQfUfiHyy/07Sh2bZR09XSpQhp&#10;uUi7fIDjOImF4zG226R8/Y6dtlQLvCDyYHk84+OZc2ayvh06RQ7COgm6oLPJlBKhOVRSNwX99rR7&#10;s6TEeaYrpkCLgh6Fo7eb16/WvclFCi2oSliCINrlvSlo673Jk8TxVnTMTcAIjc4abMc8mrZJKst6&#10;RO9Ukk6nN0kPtjIWuHAOT+9HJ91E/LoW3H+payc8UQXF3HxcbVzLsCabNcsby0wr+SkN9g9ZdExq&#10;fPQCdc88I3srf4PqJLfgoPYTDl0CdS25iDVgNbPpi2oeW2ZErAXJceZCk/t/sPzz4aslsiroDSWa&#10;dSjRkxg8eQcDWWWBnt64HKMeDcb5Ac9R5liqMw/AvzuiYdsy3Yg7a6FvBaswvVm4mVxdHXFcACn7&#10;T1DhO2zvIQINte0Cd8gGQXSU6XiRJuTC8TBbvk3ni4wSjr7FcrWaR+0Slp9vG+v8BwEdCZuCWpQ+&#10;orPDg/MhG5afQ8JjDpSsdlKpaNim3CpLDgzbZBe/WMCLMKVJX9BVlmYjAX+FmMbvTxCd9NjvSnYF&#10;XV6CWB5oe6+r2I2eSTXuMWWlTzwG6kYS/VAOUbF0ftanhOqIzFoY+xvnETct2J+U9NjbBXU/9swK&#10;StRHjeqsZnOkj/hozLNFioa99pTXHqY5QhXUUzJut34coL2xsmnxpbEfNNyhorWMZAfpx6xO+WP/&#10;Rg1OsxYG5NqOUb/+CJtnAAAA//8DAFBLAwQUAAYACAAAACEARrCdj+EAAAAKAQAADwAAAGRycy9k&#10;b3ducmV2LnhtbEyPy07DMBBF90j8gzVIbFDrPFDapJlUCAkEOyiIbt3YTSLscbDdNPw9ZgXL0T26&#10;90y9nY1mk3J+sISQLhNgilorB+oQ3t8eFmtgPgiSQltSCN/Kw7a5vKhFJe2ZXtW0Cx2LJeQrgdCH&#10;MFac+7ZXRvilHRXF7GidESGeruPSiXMsN5pnSVJwIwaKC70Y1X2v2s/dySCsb5+mvX/OXz7a4qjL&#10;cLOaHr8c4vXVfLcBFtQc/mD41Y/q0ESngz2R9EwjLIoykghZmmfAIlCmaQHsgJDnqwJ4U/P/LzQ/&#10;AAAA//8DAFBLAQItABQABgAIAAAAIQC2gziS/gAAAOEBAAATAAAAAAAAAAAAAAAAAAAAAABbQ29u&#10;dGVudF9UeXBlc10ueG1sUEsBAi0AFAAGAAgAAAAhADj9If/WAAAAlAEAAAsAAAAAAAAAAAAAAAAA&#10;LwEAAF9yZWxzLy5yZWxzUEsBAi0AFAAGAAgAAAAhAOw96nowAgAAWQQAAA4AAAAAAAAAAAAAAAAA&#10;LgIAAGRycy9lMm9Eb2MueG1sUEsBAi0AFAAGAAgAAAAhAEawnY/hAAAACgEAAA8AAAAAAAAAAAAA&#10;AAAAigQAAGRycy9kb3ducmV2LnhtbFBLBQYAAAAABAAEAPMAAACYBQAAAAA=&#10;">
                <v:textbox>
                  <w:txbxContent>
                    <w:p w14:paraId="7B3BF4C2" w14:textId="77777777" w:rsidR="00440630" w:rsidRDefault="00A07F87" w:rsidP="00440630">
                      <w:r>
                        <w:t xml:space="preserve">2. </w:t>
                      </w:r>
                      <w:r w:rsidR="00440630">
                        <w:t>Tipo de conflicto:…………………………………………………………………………………………………………………………………………………………………………………………</w:t>
                      </w:r>
                      <w:r>
                        <w:t>………………………………………………………………………………………………….</w:t>
                      </w:r>
                    </w:p>
                    <w:p w14:paraId="4629AA17" w14:textId="77777777" w:rsidR="00440630" w:rsidRDefault="00440630" w:rsidP="00440630"/>
                    <w:p w14:paraId="476F18AF" w14:textId="77777777" w:rsidR="00440630" w:rsidRDefault="00440630" w:rsidP="00440630"/>
                  </w:txbxContent>
                </v:textbox>
              </v:shape>
            </w:pict>
          </mc:Fallback>
        </mc:AlternateContent>
      </w:r>
      <w:r>
        <w:rPr>
          <w:noProof/>
          <w:sz w:val="28"/>
          <w:szCs w:val="28"/>
          <w:lang w:val="es-ES"/>
        </w:rPr>
        <mc:AlternateContent>
          <mc:Choice Requires="wps">
            <w:drawing>
              <wp:anchor distT="0" distB="0" distL="114300" distR="114300" simplePos="0" relativeHeight="251717632" behindDoc="0" locked="0" layoutInCell="1" allowOverlap="1" wp14:anchorId="0ADCBFFC" wp14:editId="4E877EDC">
                <wp:simplePos x="0" y="0"/>
                <wp:positionH relativeFrom="column">
                  <wp:posOffset>-43815</wp:posOffset>
                </wp:positionH>
                <wp:positionV relativeFrom="paragraph">
                  <wp:posOffset>92710</wp:posOffset>
                </wp:positionV>
                <wp:extent cx="6098540" cy="1074420"/>
                <wp:effectExtent l="13335" t="6985" r="12700" b="13970"/>
                <wp:wrapNone/>
                <wp:docPr id="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074420"/>
                        </a:xfrm>
                        <a:prstGeom prst="rect">
                          <a:avLst/>
                        </a:prstGeom>
                        <a:solidFill>
                          <a:srgbClr val="FFFFFF"/>
                        </a:solidFill>
                        <a:ln w="9525">
                          <a:solidFill>
                            <a:srgbClr val="000000"/>
                          </a:solidFill>
                          <a:miter lim="800000"/>
                          <a:headEnd/>
                          <a:tailEnd/>
                        </a:ln>
                      </wps:spPr>
                      <wps:txbx>
                        <w:txbxContent>
                          <w:p w14:paraId="495184D3" w14:textId="77777777" w:rsidR="00440630" w:rsidRPr="00A07F87" w:rsidRDefault="00A07F87">
                            <w:pPr>
                              <w:rPr>
                                <w:i/>
                              </w:rPr>
                            </w:pPr>
                            <w:r>
                              <w:rPr>
                                <w:i/>
                              </w:rPr>
                              <w:t xml:space="preserve">1. </w:t>
                            </w:r>
                            <w:r w:rsidR="00440630" w:rsidRPr="00A07F87">
                              <w:rPr>
                                <w:i/>
                              </w:rPr>
                              <w:t xml:space="preserve">¿Presenta estructura del </w:t>
                            </w:r>
                            <w:r w:rsidRPr="00A07F87">
                              <w:rPr>
                                <w:i/>
                              </w:rPr>
                              <w:t>género</w:t>
                            </w:r>
                            <w:r w:rsidR="00440630" w:rsidRPr="00A07F87">
                              <w:rPr>
                                <w:i/>
                              </w:rPr>
                              <w:t xml:space="preserve"> narrativo? </w:t>
                            </w:r>
                            <w:r w:rsidRPr="00A07F87">
                              <w:rPr>
                                <w:i/>
                              </w:rPr>
                              <w:t xml:space="preserve"> Nómbralas (Inicio, conflicto, </w:t>
                            </w:r>
                            <w:proofErr w:type="spellStart"/>
                            <w:r w:rsidRPr="00A07F87">
                              <w:rPr>
                                <w:i/>
                              </w:rPr>
                              <w:t>descenlace</w:t>
                            </w:r>
                            <w:proofErr w:type="spellEnd"/>
                            <w:r w:rsidRPr="00A07F87">
                              <w:rPr>
                                <w:i/>
                              </w:rPr>
                              <w:t xml:space="preserve">)  </w:t>
                            </w:r>
                          </w:p>
                          <w:p w14:paraId="57616EF7" w14:textId="77777777" w:rsidR="00440630" w:rsidRDefault="00440630">
                            <w:r>
                              <w:t>---------------------------------------------------------------------------------------------------------------------------------------------------------------------------------------------------------------------------------------</w:t>
                            </w:r>
                            <w:r w:rsidR="00A07F87">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CBFFC" id="Text Box 96" o:spid="_x0000_s1051" type="#_x0000_t202" style="position:absolute;margin-left:-3.45pt;margin-top:7.3pt;width:480.2pt;height:8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y9LgIAAFoEAAAOAAAAZHJzL2Uyb0RvYy54bWysVNuO2yAQfa/Uf0C8N3aiJJtYcVbbbFNV&#10;2l6k3X4AxthGBYYCiZ1+fQecTaNt+1LVDwiY4XDmnMGb20ErchTOSzAlnU5ySoThUEvTlvTr0/7N&#10;ihIfmKmZAiNKehKe3m5fv9r0thAz6EDVwhEEMb7obUm7EGyRZZ53QjM/ASsMBhtwmgVcujarHesR&#10;XatslufLrAdXWwdceI+792OQbhN+0wgePjeNF4GokiK3kEaXxiqO2XbDitYx20l+psH+gYVm0uCl&#10;F6h7Fhg5OPkblJbcgYcmTDjoDJpGcpFqwGqm+YtqHjtmRaoFxfH2IpP/f7D80/GLI7Iu6YISwzRa&#10;9CSGQN7CQNbLKE9vfYFZjxbzwoD7aHMq1dsH4N88MbDrmGnFnXPQd4LVSG8aT2ZXR0ccH0Gq/iPU&#10;eA87BEhAQ+N01A7VIIiONp0u1kQuHDeX+Xq1mGOIY2ya38zns2Rexorn49b58F6AJnFSUofeJ3h2&#10;fPAh0mHFc0q8zYOS9V4qlRaurXbKkSPDPtmnL1XwIk0Z0pd0vZgtRgX+CpGn708QWgZseCV1SVeX&#10;JFZE3d6ZOrVjYFKNc6SszFnIqN2oYhiqIVmGNM4GVVCfUFoHY4Pjg8RJB+4HJT02d0n99wNzghL1&#10;waA96+k8ahnSYr64QS2Ju45U1xFmOEKVNFAyTndhfEEH62Tb4U1jQxi4Q0sbmcSO3o+szvyxgZMH&#10;58cWX8j1OmX9+iVsfwIAAP//AwBQSwMEFAAGAAgAAAAhACI78xPfAAAACQEAAA8AAABkcnMvZG93&#10;bnJldi54bWxMj8FOwzAQRO9I/IO1SFxQ60DakIQ4FUICwQ0Kgqsbb5OIeB1sNw1/z3KC486MZt9U&#10;m9kOYkIfekcKLpcJCKTGmZ5aBW+v94scRIiajB4coYJvDLCpT08qXRp3pBectrEVXEKh1Aq6GMdS&#10;ytB0aHVYuhGJvb3zVkc+fSuN10cut4O8SpJMWt0Tf+j0iHcdNp/bg1WQrx6nj/CUPr832X4o4sX1&#10;9PDllTo/m29vQESc418YfvEZHWpm2rkDmSAGBYus4CTrqwwE+8U6XYPYsZCnOci6kv8X1D8AAAD/&#10;/wMAUEsBAi0AFAAGAAgAAAAhALaDOJL+AAAA4QEAABMAAAAAAAAAAAAAAAAAAAAAAFtDb250ZW50&#10;X1R5cGVzXS54bWxQSwECLQAUAAYACAAAACEAOP0h/9YAAACUAQAACwAAAAAAAAAAAAAAAAAvAQAA&#10;X3JlbHMvLnJlbHNQSwECLQAUAAYACAAAACEAMCRMvS4CAABaBAAADgAAAAAAAAAAAAAAAAAuAgAA&#10;ZHJzL2Uyb0RvYy54bWxQSwECLQAUAAYACAAAACEAIjvzE98AAAAJAQAADwAAAAAAAAAAAAAAAACI&#10;BAAAZHJzL2Rvd25yZXYueG1sUEsFBgAAAAAEAAQA8wAAAJQFAAAAAA==&#10;">
                <v:textbox>
                  <w:txbxContent>
                    <w:p w14:paraId="495184D3" w14:textId="77777777" w:rsidR="00440630" w:rsidRPr="00A07F87" w:rsidRDefault="00A07F87">
                      <w:pPr>
                        <w:rPr>
                          <w:i/>
                        </w:rPr>
                      </w:pPr>
                      <w:r>
                        <w:rPr>
                          <w:i/>
                        </w:rPr>
                        <w:t xml:space="preserve">1. </w:t>
                      </w:r>
                      <w:r w:rsidR="00440630" w:rsidRPr="00A07F87">
                        <w:rPr>
                          <w:i/>
                        </w:rPr>
                        <w:t xml:space="preserve">¿Presenta estructura del </w:t>
                      </w:r>
                      <w:r w:rsidRPr="00A07F87">
                        <w:rPr>
                          <w:i/>
                        </w:rPr>
                        <w:t>género</w:t>
                      </w:r>
                      <w:r w:rsidR="00440630" w:rsidRPr="00A07F87">
                        <w:rPr>
                          <w:i/>
                        </w:rPr>
                        <w:t xml:space="preserve"> narrativo? </w:t>
                      </w:r>
                      <w:r w:rsidRPr="00A07F87">
                        <w:rPr>
                          <w:i/>
                        </w:rPr>
                        <w:t xml:space="preserve"> Nómbralas (Inicio, conflicto, </w:t>
                      </w:r>
                      <w:proofErr w:type="spellStart"/>
                      <w:r w:rsidRPr="00A07F87">
                        <w:rPr>
                          <w:i/>
                        </w:rPr>
                        <w:t>descenlace</w:t>
                      </w:r>
                      <w:proofErr w:type="spellEnd"/>
                      <w:r w:rsidRPr="00A07F87">
                        <w:rPr>
                          <w:i/>
                        </w:rPr>
                        <w:t xml:space="preserve">)  </w:t>
                      </w:r>
                    </w:p>
                    <w:p w14:paraId="57616EF7" w14:textId="77777777" w:rsidR="00440630" w:rsidRDefault="00440630">
                      <w:r>
                        <w:t>---------------------------------------------------------------------------------------------------------------------------------------------------------------------------------------------------------------------------------------</w:t>
                      </w:r>
                      <w:r w:rsidR="00A07F87">
                        <w:t>-----------------------------------------------------------------------------------------------------------------------------------------------------------------------------------------------------------------------------------------</w:t>
                      </w:r>
                    </w:p>
                  </w:txbxContent>
                </v:textbox>
              </v:shape>
            </w:pict>
          </mc:Fallback>
        </mc:AlternateContent>
      </w:r>
    </w:p>
    <w:p w14:paraId="197C6A51" w14:textId="77777777" w:rsidR="00A07F87" w:rsidRPr="00A07F87" w:rsidRDefault="00A07F87" w:rsidP="00A07F87">
      <w:pPr>
        <w:rPr>
          <w:sz w:val="28"/>
          <w:szCs w:val="28"/>
          <w:lang w:val="es-ES"/>
        </w:rPr>
      </w:pPr>
    </w:p>
    <w:p w14:paraId="5507632A" w14:textId="77777777" w:rsidR="00A07F87" w:rsidRPr="00A07F87" w:rsidRDefault="00A07F87" w:rsidP="00A07F87">
      <w:pPr>
        <w:rPr>
          <w:sz w:val="28"/>
          <w:szCs w:val="28"/>
          <w:lang w:val="es-ES"/>
        </w:rPr>
      </w:pPr>
    </w:p>
    <w:p w14:paraId="177435E0" w14:textId="77777777" w:rsidR="00A07F87" w:rsidRPr="00A07F87" w:rsidRDefault="00A07F87" w:rsidP="00A07F87">
      <w:pPr>
        <w:rPr>
          <w:sz w:val="28"/>
          <w:szCs w:val="28"/>
          <w:lang w:val="es-ES"/>
        </w:rPr>
      </w:pPr>
    </w:p>
    <w:p w14:paraId="60439044" w14:textId="77777777" w:rsidR="00A07F87" w:rsidRPr="00A07F87" w:rsidRDefault="00A07F87" w:rsidP="00A07F87">
      <w:pPr>
        <w:rPr>
          <w:sz w:val="28"/>
          <w:szCs w:val="28"/>
          <w:lang w:val="es-ES"/>
        </w:rPr>
      </w:pPr>
    </w:p>
    <w:p w14:paraId="1B025BE5" w14:textId="77777777" w:rsidR="00A07F87" w:rsidRPr="00A07F87" w:rsidRDefault="00A07F87" w:rsidP="00A07F87">
      <w:pPr>
        <w:rPr>
          <w:sz w:val="28"/>
          <w:szCs w:val="28"/>
          <w:lang w:val="es-ES"/>
        </w:rPr>
      </w:pPr>
    </w:p>
    <w:p w14:paraId="448C15D7" w14:textId="77777777" w:rsidR="00A07F87" w:rsidRPr="00A07F87" w:rsidRDefault="00A07F87" w:rsidP="00A07F87">
      <w:pPr>
        <w:rPr>
          <w:sz w:val="28"/>
          <w:szCs w:val="28"/>
          <w:lang w:val="es-ES"/>
        </w:rPr>
      </w:pPr>
    </w:p>
    <w:p w14:paraId="4D2EB50B" w14:textId="77777777" w:rsidR="00A07F87" w:rsidRPr="00A07F87" w:rsidRDefault="00A07F87" w:rsidP="00A07F87">
      <w:pPr>
        <w:rPr>
          <w:sz w:val="28"/>
          <w:szCs w:val="28"/>
          <w:lang w:val="es-ES"/>
        </w:rPr>
      </w:pPr>
    </w:p>
    <w:p w14:paraId="13E43BF8" w14:textId="77777777" w:rsidR="00A07F87" w:rsidRPr="00A07F87" w:rsidRDefault="00A07F87" w:rsidP="00A07F87">
      <w:pPr>
        <w:rPr>
          <w:sz w:val="28"/>
          <w:szCs w:val="28"/>
          <w:lang w:val="es-ES"/>
        </w:rPr>
      </w:pPr>
    </w:p>
    <w:p w14:paraId="35DD4BD2" w14:textId="77777777" w:rsidR="00A07F87" w:rsidRDefault="00A07F87" w:rsidP="00A07F87">
      <w:pPr>
        <w:rPr>
          <w:sz w:val="28"/>
          <w:szCs w:val="28"/>
          <w:lang w:val="es-ES"/>
        </w:rPr>
      </w:pPr>
    </w:p>
    <w:p w14:paraId="05B29002" w14:textId="77777777" w:rsidR="00440630" w:rsidRPr="00A07F87" w:rsidRDefault="00A07F87" w:rsidP="00A07F87">
      <w:pPr>
        <w:tabs>
          <w:tab w:val="left" w:pos="9157"/>
        </w:tabs>
        <w:rPr>
          <w:i/>
          <w:sz w:val="28"/>
          <w:szCs w:val="28"/>
          <w:lang w:val="es-ES"/>
        </w:rPr>
      </w:pPr>
      <w:r w:rsidRPr="00A07F87">
        <w:rPr>
          <w:i/>
          <w:sz w:val="28"/>
          <w:szCs w:val="28"/>
          <w:lang w:val="es-ES"/>
        </w:rPr>
        <w:tab/>
      </w:r>
    </w:p>
    <w:p w14:paraId="2E4B529A" w14:textId="4E494BB1" w:rsidR="00A07F87" w:rsidRPr="00A07F87" w:rsidRDefault="0035190D" w:rsidP="00A07F87">
      <w:pPr>
        <w:tabs>
          <w:tab w:val="left" w:pos="9157"/>
        </w:tabs>
        <w:rPr>
          <w:i/>
          <w:sz w:val="28"/>
          <w:szCs w:val="28"/>
          <w:lang w:val="es-ES"/>
        </w:rPr>
      </w:pPr>
      <w:r>
        <w:rPr>
          <w:i/>
          <w:noProof/>
          <w:sz w:val="28"/>
          <w:szCs w:val="28"/>
          <w:lang w:val="es-ES"/>
        </w:rPr>
        <mc:AlternateContent>
          <mc:Choice Requires="wps">
            <w:drawing>
              <wp:anchor distT="0" distB="0" distL="114300" distR="114300" simplePos="0" relativeHeight="251718656" behindDoc="0" locked="0" layoutInCell="1" allowOverlap="1" wp14:anchorId="51BDEC3B" wp14:editId="4CE0271C">
                <wp:simplePos x="0" y="0"/>
                <wp:positionH relativeFrom="column">
                  <wp:posOffset>-97155</wp:posOffset>
                </wp:positionH>
                <wp:positionV relativeFrom="paragraph">
                  <wp:posOffset>89535</wp:posOffset>
                </wp:positionV>
                <wp:extent cx="5885815" cy="1118870"/>
                <wp:effectExtent l="7620" t="13335" r="12065" b="10795"/>
                <wp:wrapNone/>
                <wp:docPr id="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815" cy="1118870"/>
                        </a:xfrm>
                        <a:prstGeom prst="rect">
                          <a:avLst/>
                        </a:prstGeom>
                        <a:solidFill>
                          <a:srgbClr val="FFFFFF"/>
                        </a:solidFill>
                        <a:ln w="9525">
                          <a:solidFill>
                            <a:srgbClr val="000000"/>
                          </a:solidFill>
                          <a:miter lim="800000"/>
                          <a:headEnd/>
                          <a:tailEnd/>
                        </a:ln>
                      </wps:spPr>
                      <wps:txbx>
                        <w:txbxContent>
                          <w:p w14:paraId="7D816831" w14:textId="77777777" w:rsidR="00A07F87" w:rsidRPr="00A07F87" w:rsidRDefault="00A07F87">
                            <w:pPr>
                              <w:rPr>
                                <w:i/>
                              </w:rPr>
                            </w:pPr>
                            <w:r w:rsidRPr="00A07F87">
                              <w:rPr>
                                <w:i/>
                              </w:rPr>
                              <w:t>3. ¿Cómo sabes? Justica tu respuesta</w:t>
                            </w:r>
                          </w:p>
                          <w:p w14:paraId="688720C0" w14:textId="77777777" w:rsidR="00A07F87" w:rsidRDefault="00A07F8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DEC3B" id="Text Box 97" o:spid="_x0000_s1052" type="#_x0000_t202" style="position:absolute;margin-left:-7.65pt;margin-top:7.05pt;width:463.45pt;height:8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m4MAIAAFoEAAAOAAAAZHJzL2Uyb0RvYy54bWysVNuO0zAQfUfiHyy/0zRVs02jTVdLlyKk&#10;5SLt8gGO4yQWjsfYbpPy9YydtlQLvCDyYHk84+OZc2Zyezf2ihyEdRJ0SdPZnBKhOdRStyX9+rx7&#10;k1PiPNM1U6BFSY/C0bvN61e3gynEAjpQtbAEQbQrBlPSzntTJInjneiZm4ERGp0N2J55NG2b1JYN&#10;iN6rZDGf3yQD2NpY4MI5PH2YnHQT8ZtGcP+5aZzwRJUUc/NxtXGtwppsblnRWmY6yU9psH/IomdS&#10;46MXqAfmGdlb+RtUL7kFB42fcegTaBrJRawBq0nnL6p56pgRsRYkx5kLTe7/wfJPhy+WyLqkS0o0&#10;61GiZzF68hZGsl4FegbjCox6MhjnRzxHmWOpzjwC/+aIhm3HdCvurYWhE6zG9NJwM7m6OuG4AFIN&#10;H6HGd9jeQwQaG9sH7pANgugo0/EiTciF42GW51meZpRw9KVpmuerKF7CivN1Y51/L6AnYVNSi9pH&#10;eHZ4dD6kw4pzSHjNgZL1TioVDdtWW2XJgWGf7OIXK3gRpjQZSrrOFtnEwF8h5vH7E0QvPTa8kn1J&#10;80sQKwJv73Qd29EzqaY9pqz0icjA3cSiH6sxSra4OQtUQX1Eai1MDY4DiZsO7A9KBmzukrrve2YF&#10;JeqDRnnW6XIZpiEay2y1QMNee6prD9McoUrqKZm2Wz9N0N5Y2Xb40tQQGu5R0kZGsoP2U1an/LGB&#10;owanYQsTcm3HqF+/hM1PAAAA//8DAFBLAwQUAAYACAAAACEALOPQruAAAAAKAQAADwAAAGRycy9k&#10;b3ducmV2LnhtbEyPy07DMBBF90j8gzVIbFDrmJTQhDgVQgLBDgqCrRtPkwg/gu2m4e8ZVrCcuUd3&#10;ztSb2Ro2YYiDdxLEMgOGrvV6cJ2Et9f7xRpYTMppZbxDCd8YYdOcntSq0v7oXnDapo5RiYuVktCn&#10;NFacx7ZHq+LSj+go2/tgVaIxdFwHdaRya/hllhXcqsHRhV6NeNdj+7k9WAnr1eP0EZ/y5/e22Jsy&#10;XVxPD19ByvOz+fYGWMI5/cHwq0/q0JDTzh+cjsxIWIirnFAKVgIYAaUQBbAdLcosB97U/P8LzQ8A&#10;AAD//wMAUEsBAi0AFAAGAAgAAAAhALaDOJL+AAAA4QEAABMAAAAAAAAAAAAAAAAAAAAAAFtDb250&#10;ZW50X1R5cGVzXS54bWxQSwECLQAUAAYACAAAACEAOP0h/9YAAACUAQAACwAAAAAAAAAAAAAAAAAv&#10;AQAAX3JlbHMvLnJlbHNQSwECLQAUAAYACAAAACEA4SFpuDACAABaBAAADgAAAAAAAAAAAAAAAAAu&#10;AgAAZHJzL2Uyb0RvYy54bWxQSwECLQAUAAYACAAAACEALOPQruAAAAAKAQAADwAAAAAAAAAAAAAA&#10;AACKBAAAZHJzL2Rvd25yZXYueG1sUEsFBgAAAAAEAAQA8wAAAJcFAAAAAA==&#10;">
                <v:textbox>
                  <w:txbxContent>
                    <w:p w14:paraId="7D816831" w14:textId="77777777" w:rsidR="00A07F87" w:rsidRPr="00A07F87" w:rsidRDefault="00A07F87">
                      <w:pPr>
                        <w:rPr>
                          <w:i/>
                        </w:rPr>
                      </w:pPr>
                      <w:r w:rsidRPr="00A07F87">
                        <w:rPr>
                          <w:i/>
                        </w:rPr>
                        <w:t>3. ¿Cómo sabes? Justica tu respuesta</w:t>
                      </w:r>
                    </w:p>
                    <w:p w14:paraId="688720C0" w14:textId="77777777" w:rsidR="00A07F87" w:rsidRDefault="00A07F87">
                      <w:r>
                        <w:t>……………………………………………………………………………………………………………………………………………………………………………………………………………………………………………………………………………………………………………………………………………………………………………………………………………………………………………………………………………………………………………</w:t>
                      </w:r>
                    </w:p>
                  </w:txbxContent>
                </v:textbox>
              </v:shape>
            </w:pict>
          </mc:Fallback>
        </mc:AlternateContent>
      </w:r>
      <w:r w:rsidR="00A07F87" w:rsidRPr="00A07F87">
        <w:rPr>
          <w:i/>
          <w:sz w:val="28"/>
          <w:szCs w:val="28"/>
          <w:lang w:val="es-ES"/>
        </w:rPr>
        <w:t xml:space="preserve"> </w:t>
      </w:r>
    </w:p>
    <w:sectPr w:rsidR="00A07F87" w:rsidRPr="00A07F87" w:rsidSect="004E7935">
      <w:footerReference w:type="default" r:id="rId12"/>
      <w:type w:val="continuous"/>
      <w:pgSz w:w="12247" w:h="18711" w:code="5"/>
      <w:pgMar w:top="442" w:right="1043" w:bottom="805"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0573A" w14:textId="77777777" w:rsidR="002C5BE0" w:rsidRDefault="002C5BE0" w:rsidP="00D11670">
      <w:r>
        <w:separator/>
      </w:r>
    </w:p>
  </w:endnote>
  <w:endnote w:type="continuationSeparator" w:id="0">
    <w:p w14:paraId="4EEBFFBD" w14:textId="77777777" w:rsidR="002C5BE0" w:rsidRDefault="002C5BE0" w:rsidP="00D1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ans-light">
    <w:altName w:val="Times New Roman"/>
    <w:panose1 w:val="00000000000000000000"/>
    <w:charset w:val="00"/>
    <w:family w:val="roman"/>
    <w:notTrueType/>
    <w:pitch w:val="default"/>
  </w:font>
  <w:font w:name="Mul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A7122" w14:textId="77777777" w:rsidR="002C2024" w:rsidRDefault="002C02EE">
    <w:pPr>
      <w:pStyle w:val="Piedepgina"/>
      <w:jc w:val="right"/>
    </w:pPr>
    <w:r>
      <w:fldChar w:fldCharType="begin"/>
    </w:r>
    <w:r>
      <w:instrText>PAGE   \* MERGEFORMAT</w:instrText>
    </w:r>
    <w:r>
      <w:fldChar w:fldCharType="separate"/>
    </w:r>
    <w:r w:rsidR="0035190D" w:rsidRPr="0035190D">
      <w:rPr>
        <w:noProof/>
        <w:lang w:val="es-ES"/>
      </w:rPr>
      <w:t>1</w:t>
    </w:r>
    <w:r>
      <w:rPr>
        <w:noProof/>
        <w:lang w:val="es-ES"/>
      </w:rPr>
      <w:fldChar w:fldCharType="end"/>
    </w:r>
  </w:p>
  <w:p w14:paraId="0CC2E5CB" w14:textId="77777777" w:rsidR="002C2024" w:rsidRDefault="002C20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457F5" w14:textId="77777777" w:rsidR="002C5BE0" w:rsidRDefault="002C5BE0" w:rsidP="00D11670">
      <w:r>
        <w:separator/>
      </w:r>
    </w:p>
  </w:footnote>
  <w:footnote w:type="continuationSeparator" w:id="0">
    <w:p w14:paraId="493D489F" w14:textId="77777777" w:rsidR="002C5BE0" w:rsidRDefault="002C5BE0" w:rsidP="00D116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03EB1"/>
    <w:multiLevelType w:val="hybridMultilevel"/>
    <w:tmpl w:val="4B042FB8"/>
    <w:lvl w:ilvl="0" w:tplc="9A56703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8974C63"/>
    <w:multiLevelType w:val="hybridMultilevel"/>
    <w:tmpl w:val="764A59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0E2074"/>
    <w:multiLevelType w:val="hybridMultilevel"/>
    <w:tmpl w:val="71C89DE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2C56F43"/>
    <w:multiLevelType w:val="hybridMultilevel"/>
    <w:tmpl w:val="499C62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46430FF"/>
    <w:multiLevelType w:val="hybridMultilevel"/>
    <w:tmpl w:val="2258EB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3096DDE"/>
    <w:multiLevelType w:val="hybridMultilevel"/>
    <w:tmpl w:val="5246D26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4232ABC"/>
    <w:multiLevelType w:val="hybridMultilevel"/>
    <w:tmpl w:val="ED5A2D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4AE5CC1"/>
    <w:multiLevelType w:val="hybridMultilevel"/>
    <w:tmpl w:val="41AE1A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93878E0"/>
    <w:multiLevelType w:val="hybridMultilevel"/>
    <w:tmpl w:val="F948F2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EAF2F91"/>
    <w:multiLevelType w:val="hybridMultilevel"/>
    <w:tmpl w:val="764A59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9A12540"/>
    <w:multiLevelType w:val="hybridMultilevel"/>
    <w:tmpl w:val="15C8DAC6"/>
    <w:lvl w:ilvl="0" w:tplc="340A000F">
      <w:start w:val="1"/>
      <w:numFmt w:val="decimal"/>
      <w:lvlText w:val="%1."/>
      <w:lvlJc w:val="left"/>
      <w:pPr>
        <w:ind w:left="1440" w:hanging="360"/>
      </w:pPr>
      <w:rPr>
        <w:rFont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2"/>
  </w:num>
  <w:num w:numId="2">
    <w:abstractNumId w:val="9"/>
  </w:num>
  <w:num w:numId="3">
    <w:abstractNumId w:val="6"/>
  </w:num>
  <w:num w:numId="4">
    <w:abstractNumId w:val="11"/>
  </w:num>
  <w:num w:numId="5">
    <w:abstractNumId w:val="0"/>
  </w:num>
  <w:num w:numId="6">
    <w:abstractNumId w:val="5"/>
  </w:num>
  <w:num w:numId="7">
    <w:abstractNumId w:val="3"/>
  </w:num>
  <w:num w:numId="8">
    <w:abstractNumId w:val="10"/>
  </w:num>
  <w:num w:numId="9">
    <w:abstractNumId w:val="1"/>
  </w:num>
  <w:num w:numId="10">
    <w:abstractNumId w:val="7"/>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L" w:vendorID="64" w:dllVersion="6" w:nlCheck="1" w:checkStyle="1"/>
  <w:activeWritingStyle w:appName="MSWord" w:lang="es-ES" w:vendorID="64" w:dllVersion="6" w:nlCheck="1" w:checkStyle="1"/>
  <w:activeWritingStyle w:appName="MSWord" w:lang="es-PE" w:vendorID="64" w:dllVersion="6" w:nlCheck="1" w:checkStyle="1"/>
  <w:activeWritingStyle w:appName="MSWord" w:lang="es-ES_tradnl" w:vendorID="64" w:dllVersion="6" w:nlCheck="1" w:checkStyle="1"/>
  <w:activeWritingStyle w:appName="MSWord" w:lang="es-CL" w:vendorID="64" w:dllVersion="4096" w:nlCheck="1" w:checkStyle="0"/>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48AB"/>
    <w:rsid w:val="00002A82"/>
    <w:rsid w:val="000033DE"/>
    <w:rsid w:val="00007353"/>
    <w:rsid w:val="000074DA"/>
    <w:rsid w:val="0001073E"/>
    <w:rsid w:val="000109D6"/>
    <w:rsid w:val="0001108A"/>
    <w:rsid w:val="0001244B"/>
    <w:rsid w:val="00013A3F"/>
    <w:rsid w:val="00017A88"/>
    <w:rsid w:val="0002195E"/>
    <w:rsid w:val="00023300"/>
    <w:rsid w:val="00027A92"/>
    <w:rsid w:val="000307C2"/>
    <w:rsid w:val="00031BC9"/>
    <w:rsid w:val="00034375"/>
    <w:rsid w:val="00035AC6"/>
    <w:rsid w:val="000400FB"/>
    <w:rsid w:val="00044595"/>
    <w:rsid w:val="00044E9B"/>
    <w:rsid w:val="0004592C"/>
    <w:rsid w:val="0004728A"/>
    <w:rsid w:val="00050CA9"/>
    <w:rsid w:val="00054CE0"/>
    <w:rsid w:val="000552F1"/>
    <w:rsid w:val="00060353"/>
    <w:rsid w:val="0006189C"/>
    <w:rsid w:val="0006387D"/>
    <w:rsid w:val="00067264"/>
    <w:rsid w:val="00067E55"/>
    <w:rsid w:val="00070C91"/>
    <w:rsid w:val="00076C6B"/>
    <w:rsid w:val="00076E67"/>
    <w:rsid w:val="0008082A"/>
    <w:rsid w:val="0008152E"/>
    <w:rsid w:val="00081C0F"/>
    <w:rsid w:val="00083B59"/>
    <w:rsid w:val="00085FC9"/>
    <w:rsid w:val="000865EA"/>
    <w:rsid w:val="000877D6"/>
    <w:rsid w:val="00087D8C"/>
    <w:rsid w:val="000906F1"/>
    <w:rsid w:val="00092C4E"/>
    <w:rsid w:val="0009401B"/>
    <w:rsid w:val="00094F32"/>
    <w:rsid w:val="00095594"/>
    <w:rsid w:val="000A34D8"/>
    <w:rsid w:val="000A4922"/>
    <w:rsid w:val="000A5087"/>
    <w:rsid w:val="000B16ED"/>
    <w:rsid w:val="000B21D5"/>
    <w:rsid w:val="000B2D8F"/>
    <w:rsid w:val="000B2EA5"/>
    <w:rsid w:val="000B31F0"/>
    <w:rsid w:val="000B3D75"/>
    <w:rsid w:val="000B4E07"/>
    <w:rsid w:val="000B50AD"/>
    <w:rsid w:val="000B60DA"/>
    <w:rsid w:val="000B6500"/>
    <w:rsid w:val="000C2F26"/>
    <w:rsid w:val="000C52E9"/>
    <w:rsid w:val="000D08B0"/>
    <w:rsid w:val="000D1794"/>
    <w:rsid w:val="000D2DE8"/>
    <w:rsid w:val="000E134F"/>
    <w:rsid w:val="000E18AC"/>
    <w:rsid w:val="000E35B1"/>
    <w:rsid w:val="000E5534"/>
    <w:rsid w:val="000E620C"/>
    <w:rsid w:val="000E7FB2"/>
    <w:rsid w:val="000F30FB"/>
    <w:rsid w:val="000F6BAE"/>
    <w:rsid w:val="00110823"/>
    <w:rsid w:val="00112A0D"/>
    <w:rsid w:val="001138DD"/>
    <w:rsid w:val="001140F3"/>
    <w:rsid w:val="00116348"/>
    <w:rsid w:val="00121327"/>
    <w:rsid w:val="00121579"/>
    <w:rsid w:val="001277B6"/>
    <w:rsid w:val="0014232B"/>
    <w:rsid w:val="0014357E"/>
    <w:rsid w:val="0014786D"/>
    <w:rsid w:val="001529FA"/>
    <w:rsid w:val="001530B4"/>
    <w:rsid w:val="00153CE0"/>
    <w:rsid w:val="00156095"/>
    <w:rsid w:val="001577CD"/>
    <w:rsid w:val="0016217D"/>
    <w:rsid w:val="001671CF"/>
    <w:rsid w:val="0016720E"/>
    <w:rsid w:val="001718C8"/>
    <w:rsid w:val="00172CC2"/>
    <w:rsid w:val="00175327"/>
    <w:rsid w:val="0017573F"/>
    <w:rsid w:val="00177246"/>
    <w:rsid w:val="00180899"/>
    <w:rsid w:val="001812BB"/>
    <w:rsid w:val="00183AA8"/>
    <w:rsid w:val="00185234"/>
    <w:rsid w:val="0018542E"/>
    <w:rsid w:val="00185C48"/>
    <w:rsid w:val="00186D17"/>
    <w:rsid w:val="00187E88"/>
    <w:rsid w:val="00194EFB"/>
    <w:rsid w:val="001A183B"/>
    <w:rsid w:val="001A5760"/>
    <w:rsid w:val="001B04D0"/>
    <w:rsid w:val="001B1980"/>
    <w:rsid w:val="001B55C6"/>
    <w:rsid w:val="001B5D28"/>
    <w:rsid w:val="001C1D98"/>
    <w:rsid w:val="001C286C"/>
    <w:rsid w:val="001C46D5"/>
    <w:rsid w:val="001C4BC3"/>
    <w:rsid w:val="001C4C32"/>
    <w:rsid w:val="001C4F19"/>
    <w:rsid w:val="001D2A56"/>
    <w:rsid w:val="001D5A2D"/>
    <w:rsid w:val="001E452B"/>
    <w:rsid w:val="00200CCD"/>
    <w:rsid w:val="00203B02"/>
    <w:rsid w:val="002065C5"/>
    <w:rsid w:val="00206661"/>
    <w:rsid w:val="00211D24"/>
    <w:rsid w:val="00212EFF"/>
    <w:rsid w:val="00214FF9"/>
    <w:rsid w:val="0022010A"/>
    <w:rsid w:val="00220E4A"/>
    <w:rsid w:val="00222E22"/>
    <w:rsid w:val="0022439A"/>
    <w:rsid w:val="00231D7F"/>
    <w:rsid w:val="0023557E"/>
    <w:rsid w:val="00236875"/>
    <w:rsid w:val="002375EF"/>
    <w:rsid w:val="0024744D"/>
    <w:rsid w:val="0025027A"/>
    <w:rsid w:val="00253E38"/>
    <w:rsid w:val="0025687F"/>
    <w:rsid w:val="00257F77"/>
    <w:rsid w:val="00261955"/>
    <w:rsid w:val="00262134"/>
    <w:rsid w:val="00267ABC"/>
    <w:rsid w:val="00272C2E"/>
    <w:rsid w:val="00273F0D"/>
    <w:rsid w:val="00276F0F"/>
    <w:rsid w:val="00277655"/>
    <w:rsid w:val="00282008"/>
    <w:rsid w:val="002859DD"/>
    <w:rsid w:val="00287AB2"/>
    <w:rsid w:val="00294CB2"/>
    <w:rsid w:val="0029596A"/>
    <w:rsid w:val="002976EA"/>
    <w:rsid w:val="002A0520"/>
    <w:rsid w:val="002A2198"/>
    <w:rsid w:val="002B007E"/>
    <w:rsid w:val="002B0778"/>
    <w:rsid w:val="002B3FE7"/>
    <w:rsid w:val="002B481A"/>
    <w:rsid w:val="002B64AA"/>
    <w:rsid w:val="002B72D7"/>
    <w:rsid w:val="002B77AF"/>
    <w:rsid w:val="002C02EE"/>
    <w:rsid w:val="002C2024"/>
    <w:rsid w:val="002C33C3"/>
    <w:rsid w:val="002C5BE0"/>
    <w:rsid w:val="002C639A"/>
    <w:rsid w:val="002D2C6B"/>
    <w:rsid w:val="002D6E00"/>
    <w:rsid w:val="002D77C6"/>
    <w:rsid w:val="002D7B8A"/>
    <w:rsid w:val="002E1252"/>
    <w:rsid w:val="002E2ECA"/>
    <w:rsid w:val="002E4470"/>
    <w:rsid w:val="002E5D35"/>
    <w:rsid w:val="002F3FD1"/>
    <w:rsid w:val="002F5D25"/>
    <w:rsid w:val="002F5DC7"/>
    <w:rsid w:val="00301DE1"/>
    <w:rsid w:val="003026B9"/>
    <w:rsid w:val="003027D5"/>
    <w:rsid w:val="003048C4"/>
    <w:rsid w:val="00305C6A"/>
    <w:rsid w:val="00311893"/>
    <w:rsid w:val="003126DA"/>
    <w:rsid w:val="00316785"/>
    <w:rsid w:val="00321140"/>
    <w:rsid w:val="00321E6C"/>
    <w:rsid w:val="00330C31"/>
    <w:rsid w:val="00346205"/>
    <w:rsid w:val="003476BD"/>
    <w:rsid w:val="00347F4E"/>
    <w:rsid w:val="0035190D"/>
    <w:rsid w:val="003520DD"/>
    <w:rsid w:val="0035396B"/>
    <w:rsid w:val="00353BBE"/>
    <w:rsid w:val="00360165"/>
    <w:rsid w:val="003603EF"/>
    <w:rsid w:val="00362C4D"/>
    <w:rsid w:val="003635C5"/>
    <w:rsid w:val="003653FD"/>
    <w:rsid w:val="0037015E"/>
    <w:rsid w:val="00370AF1"/>
    <w:rsid w:val="00371A6C"/>
    <w:rsid w:val="0037384A"/>
    <w:rsid w:val="003748CD"/>
    <w:rsid w:val="00381F19"/>
    <w:rsid w:val="0038229F"/>
    <w:rsid w:val="00383685"/>
    <w:rsid w:val="00394E26"/>
    <w:rsid w:val="00397CEE"/>
    <w:rsid w:val="003A2788"/>
    <w:rsid w:val="003A2A94"/>
    <w:rsid w:val="003A6C97"/>
    <w:rsid w:val="003B1564"/>
    <w:rsid w:val="003B4ADD"/>
    <w:rsid w:val="003C1529"/>
    <w:rsid w:val="003C182C"/>
    <w:rsid w:val="003C1B8B"/>
    <w:rsid w:val="003C1D2A"/>
    <w:rsid w:val="003C29B4"/>
    <w:rsid w:val="003C5182"/>
    <w:rsid w:val="003C63C9"/>
    <w:rsid w:val="003D6278"/>
    <w:rsid w:val="003E0EB6"/>
    <w:rsid w:val="003E37A6"/>
    <w:rsid w:val="003E5396"/>
    <w:rsid w:val="003E5BFB"/>
    <w:rsid w:val="003E6865"/>
    <w:rsid w:val="003E6939"/>
    <w:rsid w:val="003F0350"/>
    <w:rsid w:val="003F133F"/>
    <w:rsid w:val="003F2969"/>
    <w:rsid w:val="003F3733"/>
    <w:rsid w:val="003F5000"/>
    <w:rsid w:val="003F5ACC"/>
    <w:rsid w:val="003F7656"/>
    <w:rsid w:val="0040266F"/>
    <w:rsid w:val="00410CF7"/>
    <w:rsid w:val="00413449"/>
    <w:rsid w:val="00414097"/>
    <w:rsid w:val="0041441A"/>
    <w:rsid w:val="00421CFA"/>
    <w:rsid w:val="00426097"/>
    <w:rsid w:val="00427B34"/>
    <w:rsid w:val="00427C8E"/>
    <w:rsid w:val="00430A10"/>
    <w:rsid w:val="00432536"/>
    <w:rsid w:val="004360C0"/>
    <w:rsid w:val="00436EC3"/>
    <w:rsid w:val="00440630"/>
    <w:rsid w:val="004414BA"/>
    <w:rsid w:val="0044195F"/>
    <w:rsid w:val="00450313"/>
    <w:rsid w:val="0045672C"/>
    <w:rsid w:val="00462064"/>
    <w:rsid w:val="00462A78"/>
    <w:rsid w:val="00467532"/>
    <w:rsid w:val="0047452B"/>
    <w:rsid w:val="0048084C"/>
    <w:rsid w:val="00481771"/>
    <w:rsid w:val="0049021C"/>
    <w:rsid w:val="00490AD8"/>
    <w:rsid w:val="00492429"/>
    <w:rsid w:val="00492659"/>
    <w:rsid w:val="0049667E"/>
    <w:rsid w:val="00497149"/>
    <w:rsid w:val="004A0858"/>
    <w:rsid w:val="004A2541"/>
    <w:rsid w:val="004A2D29"/>
    <w:rsid w:val="004A3942"/>
    <w:rsid w:val="004B285C"/>
    <w:rsid w:val="004B5F91"/>
    <w:rsid w:val="004C1293"/>
    <w:rsid w:val="004C2A1A"/>
    <w:rsid w:val="004C300D"/>
    <w:rsid w:val="004C4B3A"/>
    <w:rsid w:val="004C5BE4"/>
    <w:rsid w:val="004C6D26"/>
    <w:rsid w:val="004D2752"/>
    <w:rsid w:val="004D56AC"/>
    <w:rsid w:val="004D72FC"/>
    <w:rsid w:val="004E4AC6"/>
    <w:rsid w:val="004E65E3"/>
    <w:rsid w:val="004E7117"/>
    <w:rsid w:val="004E7935"/>
    <w:rsid w:val="004F782F"/>
    <w:rsid w:val="00503B50"/>
    <w:rsid w:val="00505684"/>
    <w:rsid w:val="00505D4D"/>
    <w:rsid w:val="00520024"/>
    <w:rsid w:val="00520762"/>
    <w:rsid w:val="0052141A"/>
    <w:rsid w:val="00523075"/>
    <w:rsid w:val="00524661"/>
    <w:rsid w:val="00531357"/>
    <w:rsid w:val="00541642"/>
    <w:rsid w:val="00542234"/>
    <w:rsid w:val="005432D4"/>
    <w:rsid w:val="00543C58"/>
    <w:rsid w:val="0054768A"/>
    <w:rsid w:val="00556132"/>
    <w:rsid w:val="00561EBF"/>
    <w:rsid w:val="0056368D"/>
    <w:rsid w:val="00564EAB"/>
    <w:rsid w:val="00565B29"/>
    <w:rsid w:val="0057014A"/>
    <w:rsid w:val="005701A0"/>
    <w:rsid w:val="00571491"/>
    <w:rsid w:val="00571C24"/>
    <w:rsid w:val="00573E58"/>
    <w:rsid w:val="00573EEE"/>
    <w:rsid w:val="00574D52"/>
    <w:rsid w:val="005766A0"/>
    <w:rsid w:val="0058194F"/>
    <w:rsid w:val="0059463C"/>
    <w:rsid w:val="00597273"/>
    <w:rsid w:val="005A2391"/>
    <w:rsid w:val="005A54D6"/>
    <w:rsid w:val="005A590F"/>
    <w:rsid w:val="005B288C"/>
    <w:rsid w:val="005C0D1F"/>
    <w:rsid w:val="005C14E1"/>
    <w:rsid w:val="005C5411"/>
    <w:rsid w:val="005C60C2"/>
    <w:rsid w:val="005C7376"/>
    <w:rsid w:val="005D039B"/>
    <w:rsid w:val="005D4ADE"/>
    <w:rsid w:val="005E1E73"/>
    <w:rsid w:val="005E22F0"/>
    <w:rsid w:val="005E3E1C"/>
    <w:rsid w:val="005E6377"/>
    <w:rsid w:val="005E7ADC"/>
    <w:rsid w:val="005E7C5A"/>
    <w:rsid w:val="005E7F4B"/>
    <w:rsid w:val="005F2869"/>
    <w:rsid w:val="005F48AB"/>
    <w:rsid w:val="005F4E35"/>
    <w:rsid w:val="005F5E09"/>
    <w:rsid w:val="005F6ADE"/>
    <w:rsid w:val="005F726D"/>
    <w:rsid w:val="00600779"/>
    <w:rsid w:val="00604032"/>
    <w:rsid w:val="006051E3"/>
    <w:rsid w:val="00611A73"/>
    <w:rsid w:val="0061375F"/>
    <w:rsid w:val="00614609"/>
    <w:rsid w:val="00615645"/>
    <w:rsid w:val="0061671E"/>
    <w:rsid w:val="00620308"/>
    <w:rsid w:val="00620B07"/>
    <w:rsid w:val="00621277"/>
    <w:rsid w:val="00623F9A"/>
    <w:rsid w:val="006244D9"/>
    <w:rsid w:val="0062723F"/>
    <w:rsid w:val="00632CB3"/>
    <w:rsid w:val="00633614"/>
    <w:rsid w:val="00633F91"/>
    <w:rsid w:val="006368CD"/>
    <w:rsid w:val="00636AE3"/>
    <w:rsid w:val="006434DE"/>
    <w:rsid w:val="00652D85"/>
    <w:rsid w:val="00652E1F"/>
    <w:rsid w:val="00654C6F"/>
    <w:rsid w:val="00655E50"/>
    <w:rsid w:val="0066197C"/>
    <w:rsid w:val="00664196"/>
    <w:rsid w:val="006649C4"/>
    <w:rsid w:val="00666D99"/>
    <w:rsid w:val="00671995"/>
    <w:rsid w:val="00671BE6"/>
    <w:rsid w:val="00673C39"/>
    <w:rsid w:val="00674A5C"/>
    <w:rsid w:val="00677B0D"/>
    <w:rsid w:val="00677C41"/>
    <w:rsid w:val="00680DDD"/>
    <w:rsid w:val="00681D43"/>
    <w:rsid w:val="00681F17"/>
    <w:rsid w:val="00682F2C"/>
    <w:rsid w:val="0068372A"/>
    <w:rsid w:val="0068493E"/>
    <w:rsid w:val="00685CCB"/>
    <w:rsid w:val="00685FD3"/>
    <w:rsid w:val="00690DF7"/>
    <w:rsid w:val="00691104"/>
    <w:rsid w:val="006A0108"/>
    <w:rsid w:val="006A6BFD"/>
    <w:rsid w:val="006A6CB4"/>
    <w:rsid w:val="006B172B"/>
    <w:rsid w:val="006B1D03"/>
    <w:rsid w:val="006B203A"/>
    <w:rsid w:val="006B4A0C"/>
    <w:rsid w:val="006C0A27"/>
    <w:rsid w:val="006C5599"/>
    <w:rsid w:val="006C758B"/>
    <w:rsid w:val="006D1979"/>
    <w:rsid w:val="006D31DE"/>
    <w:rsid w:val="006D422F"/>
    <w:rsid w:val="006D49BB"/>
    <w:rsid w:val="006D6445"/>
    <w:rsid w:val="006E0EDA"/>
    <w:rsid w:val="006E1010"/>
    <w:rsid w:val="006E6951"/>
    <w:rsid w:val="006F1331"/>
    <w:rsid w:val="006F167F"/>
    <w:rsid w:val="006F16DF"/>
    <w:rsid w:val="006F23D0"/>
    <w:rsid w:val="006F4C93"/>
    <w:rsid w:val="006F7817"/>
    <w:rsid w:val="006F79A9"/>
    <w:rsid w:val="00706690"/>
    <w:rsid w:val="00710C6A"/>
    <w:rsid w:val="0071152A"/>
    <w:rsid w:val="007120FC"/>
    <w:rsid w:val="00714446"/>
    <w:rsid w:val="007144F4"/>
    <w:rsid w:val="007145F7"/>
    <w:rsid w:val="00714785"/>
    <w:rsid w:val="00714DC5"/>
    <w:rsid w:val="007204B3"/>
    <w:rsid w:val="007211C7"/>
    <w:rsid w:val="007216DE"/>
    <w:rsid w:val="00721DCB"/>
    <w:rsid w:val="00722DE8"/>
    <w:rsid w:val="00723FAC"/>
    <w:rsid w:val="00725285"/>
    <w:rsid w:val="0072596F"/>
    <w:rsid w:val="007366BF"/>
    <w:rsid w:val="00745DDD"/>
    <w:rsid w:val="007462BD"/>
    <w:rsid w:val="00746BD1"/>
    <w:rsid w:val="007507E0"/>
    <w:rsid w:val="00750819"/>
    <w:rsid w:val="00751AC5"/>
    <w:rsid w:val="007553A9"/>
    <w:rsid w:val="007574E9"/>
    <w:rsid w:val="00757903"/>
    <w:rsid w:val="0076212D"/>
    <w:rsid w:val="00763CCF"/>
    <w:rsid w:val="0076408E"/>
    <w:rsid w:val="00765106"/>
    <w:rsid w:val="00765369"/>
    <w:rsid w:val="00766A74"/>
    <w:rsid w:val="00774C85"/>
    <w:rsid w:val="00775A7E"/>
    <w:rsid w:val="00777972"/>
    <w:rsid w:val="00780E2E"/>
    <w:rsid w:val="00785597"/>
    <w:rsid w:val="007868AA"/>
    <w:rsid w:val="007901F5"/>
    <w:rsid w:val="00793BBB"/>
    <w:rsid w:val="00794306"/>
    <w:rsid w:val="00794682"/>
    <w:rsid w:val="00795C41"/>
    <w:rsid w:val="007A0320"/>
    <w:rsid w:val="007A4472"/>
    <w:rsid w:val="007A59F9"/>
    <w:rsid w:val="007A7DCA"/>
    <w:rsid w:val="007B19E7"/>
    <w:rsid w:val="007B484F"/>
    <w:rsid w:val="007B5EF1"/>
    <w:rsid w:val="007C2D77"/>
    <w:rsid w:val="007C3113"/>
    <w:rsid w:val="007C398B"/>
    <w:rsid w:val="007C3AA0"/>
    <w:rsid w:val="007C4384"/>
    <w:rsid w:val="007C5638"/>
    <w:rsid w:val="007D50B5"/>
    <w:rsid w:val="007E037B"/>
    <w:rsid w:val="007F3404"/>
    <w:rsid w:val="007F3E88"/>
    <w:rsid w:val="007F5393"/>
    <w:rsid w:val="007F6A33"/>
    <w:rsid w:val="00800318"/>
    <w:rsid w:val="00806118"/>
    <w:rsid w:val="00813F90"/>
    <w:rsid w:val="00817FA9"/>
    <w:rsid w:val="00830408"/>
    <w:rsid w:val="00837B0E"/>
    <w:rsid w:val="008410D9"/>
    <w:rsid w:val="00841DB3"/>
    <w:rsid w:val="0084432C"/>
    <w:rsid w:val="00852D3C"/>
    <w:rsid w:val="00853B77"/>
    <w:rsid w:val="00854433"/>
    <w:rsid w:val="00855475"/>
    <w:rsid w:val="008562F0"/>
    <w:rsid w:val="00856470"/>
    <w:rsid w:val="00872DE8"/>
    <w:rsid w:val="00875E18"/>
    <w:rsid w:val="00882B5E"/>
    <w:rsid w:val="0089340C"/>
    <w:rsid w:val="00896726"/>
    <w:rsid w:val="00897FBC"/>
    <w:rsid w:val="008A4CEC"/>
    <w:rsid w:val="008A5CFF"/>
    <w:rsid w:val="008B6227"/>
    <w:rsid w:val="008C2114"/>
    <w:rsid w:val="008C240A"/>
    <w:rsid w:val="008C2532"/>
    <w:rsid w:val="008C3083"/>
    <w:rsid w:val="008D2548"/>
    <w:rsid w:val="008D3244"/>
    <w:rsid w:val="008D58E5"/>
    <w:rsid w:val="008D72EC"/>
    <w:rsid w:val="008D7ACB"/>
    <w:rsid w:val="008E2EA8"/>
    <w:rsid w:val="008E375B"/>
    <w:rsid w:val="008E45F6"/>
    <w:rsid w:val="008E52EE"/>
    <w:rsid w:val="008E59FF"/>
    <w:rsid w:val="008E7C5B"/>
    <w:rsid w:val="008F55AD"/>
    <w:rsid w:val="00900590"/>
    <w:rsid w:val="00902396"/>
    <w:rsid w:val="0090475F"/>
    <w:rsid w:val="00907020"/>
    <w:rsid w:val="00907E7E"/>
    <w:rsid w:val="00912E02"/>
    <w:rsid w:val="009131DC"/>
    <w:rsid w:val="00921BCE"/>
    <w:rsid w:val="00922779"/>
    <w:rsid w:val="0092416D"/>
    <w:rsid w:val="00926F82"/>
    <w:rsid w:val="00931E2D"/>
    <w:rsid w:val="00936D6D"/>
    <w:rsid w:val="00937C20"/>
    <w:rsid w:val="00947140"/>
    <w:rsid w:val="00950943"/>
    <w:rsid w:val="0095457E"/>
    <w:rsid w:val="00960A40"/>
    <w:rsid w:val="0096187E"/>
    <w:rsid w:val="00963DC2"/>
    <w:rsid w:val="00964725"/>
    <w:rsid w:val="00965B58"/>
    <w:rsid w:val="00965EB5"/>
    <w:rsid w:val="00966981"/>
    <w:rsid w:val="009671F7"/>
    <w:rsid w:val="0097113B"/>
    <w:rsid w:val="009712CF"/>
    <w:rsid w:val="009723C0"/>
    <w:rsid w:val="009732EA"/>
    <w:rsid w:val="0097348F"/>
    <w:rsid w:val="0097418F"/>
    <w:rsid w:val="009741C0"/>
    <w:rsid w:val="0097449D"/>
    <w:rsid w:val="00974C67"/>
    <w:rsid w:val="00980F60"/>
    <w:rsid w:val="00981AFD"/>
    <w:rsid w:val="009914A4"/>
    <w:rsid w:val="0099508B"/>
    <w:rsid w:val="009961A3"/>
    <w:rsid w:val="009A01EB"/>
    <w:rsid w:val="009A51FF"/>
    <w:rsid w:val="009A7080"/>
    <w:rsid w:val="009B007C"/>
    <w:rsid w:val="009B086C"/>
    <w:rsid w:val="009B17D9"/>
    <w:rsid w:val="009B203D"/>
    <w:rsid w:val="009B50CD"/>
    <w:rsid w:val="009B5DC6"/>
    <w:rsid w:val="009B6768"/>
    <w:rsid w:val="009C032F"/>
    <w:rsid w:val="009C36D8"/>
    <w:rsid w:val="009C7AC2"/>
    <w:rsid w:val="009D0846"/>
    <w:rsid w:val="009D17CC"/>
    <w:rsid w:val="009D2D75"/>
    <w:rsid w:val="009D3FBF"/>
    <w:rsid w:val="009D6240"/>
    <w:rsid w:val="009E4748"/>
    <w:rsid w:val="009E4FF6"/>
    <w:rsid w:val="009E5DC5"/>
    <w:rsid w:val="009E7005"/>
    <w:rsid w:val="009E7D61"/>
    <w:rsid w:val="009F0B60"/>
    <w:rsid w:val="009F1FA8"/>
    <w:rsid w:val="009F65D0"/>
    <w:rsid w:val="00A016AE"/>
    <w:rsid w:val="00A03C76"/>
    <w:rsid w:val="00A07F87"/>
    <w:rsid w:val="00A101F0"/>
    <w:rsid w:val="00A10492"/>
    <w:rsid w:val="00A10EE2"/>
    <w:rsid w:val="00A15E36"/>
    <w:rsid w:val="00A20A8A"/>
    <w:rsid w:val="00A20EED"/>
    <w:rsid w:val="00A21ABA"/>
    <w:rsid w:val="00A23DAF"/>
    <w:rsid w:val="00A244ED"/>
    <w:rsid w:val="00A25482"/>
    <w:rsid w:val="00A32987"/>
    <w:rsid w:val="00A33573"/>
    <w:rsid w:val="00A33876"/>
    <w:rsid w:val="00A34D44"/>
    <w:rsid w:val="00A35C9A"/>
    <w:rsid w:val="00A37FDF"/>
    <w:rsid w:val="00A42842"/>
    <w:rsid w:val="00A4416F"/>
    <w:rsid w:val="00A46322"/>
    <w:rsid w:val="00A47840"/>
    <w:rsid w:val="00A525EC"/>
    <w:rsid w:val="00A54AD5"/>
    <w:rsid w:val="00A55468"/>
    <w:rsid w:val="00A55A31"/>
    <w:rsid w:val="00A567C7"/>
    <w:rsid w:val="00A57E91"/>
    <w:rsid w:val="00A6384D"/>
    <w:rsid w:val="00A67F9D"/>
    <w:rsid w:val="00A76A0E"/>
    <w:rsid w:val="00A80032"/>
    <w:rsid w:val="00A80258"/>
    <w:rsid w:val="00A80F4F"/>
    <w:rsid w:val="00A81DC3"/>
    <w:rsid w:val="00A828DA"/>
    <w:rsid w:val="00A84294"/>
    <w:rsid w:val="00A866AD"/>
    <w:rsid w:val="00A929A5"/>
    <w:rsid w:val="00A93642"/>
    <w:rsid w:val="00AA05DC"/>
    <w:rsid w:val="00AA0FCB"/>
    <w:rsid w:val="00AA18F5"/>
    <w:rsid w:val="00AA2790"/>
    <w:rsid w:val="00AA2B50"/>
    <w:rsid w:val="00AA3148"/>
    <w:rsid w:val="00AA4B6C"/>
    <w:rsid w:val="00AA517E"/>
    <w:rsid w:val="00AA7B9A"/>
    <w:rsid w:val="00AA7EDD"/>
    <w:rsid w:val="00AB266E"/>
    <w:rsid w:val="00AB2E03"/>
    <w:rsid w:val="00AB3DF1"/>
    <w:rsid w:val="00AB52E5"/>
    <w:rsid w:val="00AB5331"/>
    <w:rsid w:val="00AB7578"/>
    <w:rsid w:val="00AB7AF9"/>
    <w:rsid w:val="00AD4631"/>
    <w:rsid w:val="00AD4A44"/>
    <w:rsid w:val="00AF1371"/>
    <w:rsid w:val="00AF15FB"/>
    <w:rsid w:val="00AF4C6E"/>
    <w:rsid w:val="00AF60FB"/>
    <w:rsid w:val="00AF661D"/>
    <w:rsid w:val="00B0056C"/>
    <w:rsid w:val="00B051B1"/>
    <w:rsid w:val="00B05F79"/>
    <w:rsid w:val="00B0627C"/>
    <w:rsid w:val="00B1340C"/>
    <w:rsid w:val="00B14F7B"/>
    <w:rsid w:val="00B221F1"/>
    <w:rsid w:val="00B26914"/>
    <w:rsid w:val="00B26E7C"/>
    <w:rsid w:val="00B27B14"/>
    <w:rsid w:val="00B31C9D"/>
    <w:rsid w:val="00B35DB1"/>
    <w:rsid w:val="00B375A2"/>
    <w:rsid w:val="00B402BE"/>
    <w:rsid w:val="00B426E7"/>
    <w:rsid w:val="00B56ABB"/>
    <w:rsid w:val="00B61F09"/>
    <w:rsid w:val="00B662DE"/>
    <w:rsid w:val="00B703BA"/>
    <w:rsid w:val="00B76107"/>
    <w:rsid w:val="00B77695"/>
    <w:rsid w:val="00B812F2"/>
    <w:rsid w:val="00B8219F"/>
    <w:rsid w:val="00B8372B"/>
    <w:rsid w:val="00B84192"/>
    <w:rsid w:val="00B845F3"/>
    <w:rsid w:val="00B9099D"/>
    <w:rsid w:val="00B93FE1"/>
    <w:rsid w:val="00B9402D"/>
    <w:rsid w:val="00BA0088"/>
    <w:rsid w:val="00BA033F"/>
    <w:rsid w:val="00BA0D95"/>
    <w:rsid w:val="00BA1F0B"/>
    <w:rsid w:val="00BA5817"/>
    <w:rsid w:val="00BA7734"/>
    <w:rsid w:val="00BB01F2"/>
    <w:rsid w:val="00BB1D11"/>
    <w:rsid w:val="00BB2C70"/>
    <w:rsid w:val="00BB6753"/>
    <w:rsid w:val="00BB786F"/>
    <w:rsid w:val="00BC0220"/>
    <w:rsid w:val="00BC1FCD"/>
    <w:rsid w:val="00BC4F3C"/>
    <w:rsid w:val="00BD1B68"/>
    <w:rsid w:val="00BD2D14"/>
    <w:rsid w:val="00BD693C"/>
    <w:rsid w:val="00BE1F6E"/>
    <w:rsid w:val="00BE5217"/>
    <w:rsid w:val="00BE7C4D"/>
    <w:rsid w:val="00BF1592"/>
    <w:rsid w:val="00BF3FA4"/>
    <w:rsid w:val="00BF5B23"/>
    <w:rsid w:val="00BF6088"/>
    <w:rsid w:val="00C0045D"/>
    <w:rsid w:val="00C01532"/>
    <w:rsid w:val="00C028FE"/>
    <w:rsid w:val="00C02ADA"/>
    <w:rsid w:val="00C032E6"/>
    <w:rsid w:val="00C03358"/>
    <w:rsid w:val="00C04666"/>
    <w:rsid w:val="00C102A0"/>
    <w:rsid w:val="00C1051E"/>
    <w:rsid w:val="00C10BBA"/>
    <w:rsid w:val="00C13A7B"/>
    <w:rsid w:val="00C15370"/>
    <w:rsid w:val="00C169E6"/>
    <w:rsid w:val="00C16BAB"/>
    <w:rsid w:val="00C17B78"/>
    <w:rsid w:val="00C22153"/>
    <w:rsid w:val="00C26DE7"/>
    <w:rsid w:val="00C34DB1"/>
    <w:rsid w:val="00C358AD"/>
    <w:rsid w:val="00C37F22"/>
    <w:rsid w:val="00C43618"/>
    <w:rsid w:val="00C43C76"/>
    <w:rsid w:val="00C455B1"/>
    <w:rsid w:val="00C46C9C"/>
    <w:rsid w:val="00C476C4"/>
    <w:rsid w:val="00C4770A"/>
    <w:rsid w:val="00C50BAF"/>
    <w:rsid w:val="00C52B17"/>
    <w:rsid w:val="00C62218"/>
    <w:rsid w:val="00C6271F"/>
    <w:rsid w:val="00C65A5B"/>
    <w:rsid w:val="00C669B0"/>
    <w:rsid w:val="00C66B44"/>
    <w:rsid w:val="00C73564"/>
    <w:rsid w:val="00C8461F"/>
    <w:rsid w:val="00C850F9"/>
    <w:rsid w:val="00C856F8"/>
    <w:rsid w:val="00C85E54"/>
    <w:rsid w:val="00C865CF"/>
    <w:rsid w:val="00C95FB1"/>
    <w:rsid w:val="00C96975"/>
    <w:rsid w:val="00CA54BE"/>
    <w:rsid w:val="00CB0BE2"/>
    <w:rsid w:val="00CB0FDD"/>
    <w:rsid w:val="00CB3129"/>
    <w:rsid w:val="00CB3959"/>
    <w:rsid w:val="00CB69E4"/>
    <w:rsid w:val="00CB7974"/>
    <w:rsid w:val="00CC16C6"/>
    <w:rsid w:val="00CD6E83"/>
    <w:rsid w:val="00CE021E"/>
    <w:rsid w:val="00CE40AD"/>
    <w:rsid w:val="00CE4BC1"/>
    <w:rsid w:val="00CE5076"/>
    <w:rsid w:val="00CE6799"/>
    <w:rsid w:val="00CE7304"/>
    <w:rsid w:val="00CE74D7"/>
    <w:rsid w:val="00CF000B"/>
    <w:rsid w:val="00CF0CA5"/>
    <w:rsid w:val="00CF1504"/>
    <w:rsid w:val="00CF1A35"/>
    <w:rsid w:val="00CF2581"/>
    <w:rsid w:val="00CF3EBE"/>
    <w:rsid w:val="00CF7594"/>
    <w:rsid w:val="00D03885"/>
    <w:rsid w:val="00D06AEE"/>
    <w:rsid w:val="00D11670"/>
    <w:rsid w:val="00D121E5"/>
    <w:rsid w:val="00D12DC2"/>
    <w:rsid w:val="00D1670F"/>
    <w:rsid w:val="00D169B6"/>
    <w:rsid w:val="00D16EE4"/>
    <w:rsid w:val="00D21263"/>
    <w:rsid w:val="00D21ECB"/>
    <w:rsid w:val="00D23AAA"/>
    <w:rsid w:val="00D24DB0"/>
    <w:rsid w:val="00D25234"/>
    <w:rsid w:val="00D27857"/>
    <w:rsid w:val="00D27ADB"/>
    <w:rsid w:val="00D30458"/>
    <w:rsid w:val="00D30659"/>
    <w:rsid w:val="00D317C1"/>
    <w:rsid w:val="00D3221B"/>
    <w:rsid w:val="00D32A26"/>
    <w:rsid w:val="00D35250"/>
    <w:rsid w:val="00D37110"/>
    <w:rsid w:val="00D371AD"/>
    <w:rsid w:val="00D42B42"/>
    <w:rsid w:val="00D459BC"/>
    <w:rsid w:val="00D47B21"/>
    <w:rsid w:val="00D47E41"/>
    <w:rsid w:val="00D50126"/>
    <w:rsid w:val="00D502B2"/>
    <w:rsid w:val="00D52482"/>
    <w:rsid w:val="00D55F21"/>
    <w:rsid w:val="00D645FD"/>
    <w:rsid w:val="00D66871"/>
    <w:rsid w:val="00D7130D"/>
    <w:rsid w:val="00D71BA6"/>
    <w:rsid w:val="00D72F9A"/>
    <w:rsid w:val="00D73F4D"/>
    <w:rsid w:val="00D8250E"/>
    <w:rsid w:val="00D83C79"/>
    <w:rsid w:val="00D9191E"/>
    <w:rsid w:val="00D91E9A"/>
    <w:rsid w:val="00D94141"/>
    <w:rsid w:val="00D96957"/>
    <w:rsid w:val="00DA1769"/>
    <w:rsid w:val="00DA42DC"/>
    <w:rsid w:val="00DA57FA"/>
    <w:rsid w:val="00DA5992"/>
    <w:rsid w:val="00DB4FE0"/>
    <w:rsid w:val="00DB7264"/>
    <w:rsid w:val="00DB75D4"/>
    <w:rsid w:val="00DC0A90"/>
    <w:rsid w:val="00DC4D2D"/>
    <w:rsid w:val="00DC6430"/>
    <w:rsid w:val="00DC75AF"/>
    <w:rsid w:val="00DD0C25"/>
    <w:rsid w:val="00DD0CF7"/>
    <w:rsid w:val="00DD1343"/>
    <w:rsid w:val="00DD1431"/>
    <w:rsid w:val="00DD4E44"/>
    <w:rsid w:val="00DE132C"/>
    <w:rsid w:val="00DE19F2"/>
    <w:rsid w:val="00DE2631"/>
    <w:rsid w:val="00DE3FFE"/>
    <w:rsid w:val="00DF3F5E"/>
    <w:rsid w:val="00DF478B"/>
    <w:rsid w:val="00DF594C"/>
    <w:rsid w:val="00E009E7"/>
    <w:rsid w:val="00E0136B"/>
    <w:rsid w:val="00E01CA9"/>
    <w:rsid w:val="00E026CE"/>
    <w:rsid w:val="00E05E66"/>
    <w:rsid w:val="00E14504"/>
    <w:rsid w:val="00E14E67"/>
    <w:rsid w:val="00E14FC8"/>
    <w:rsid w:val="00E2141B"/>
    <w:rsid w:val="00E22983"/>
    <w:rsid w:val="00E3053E"/>
    <w:rsid w:val="00E37091"/>
    <w:rsid w:val="00E419D4"/>
    <w:rsid w:val="00E54612"/>
    <w:rsid w:val="00E56A1F"/>
    <w:rsid w:val="00E60424"/>
    <w:rsid w:val="00E60AED"/>
    <w:rsid w:val="00E62290"/>
    <w:rsid w:val="00E634F4"/>
    <w:rsid w:val="00E643D4"/>
    <w:rsid w:val="00E64FBA"/>
    <w:rsid w:val="00E67649"/>
    <w:rsid w:val="00E70530"/>
    <w:rsid w:val="00E70E93"/>
    <w:rsid w:val="00E710A9"/>
    <w:rsid w:val="00E728F5"/>
    <w:rsid w:val="00E72D2C"/>
    <w:rsid w:val="00E823A6"/>
    <w:rsid w:val="00E82538"/>
    <w:rsid w:val="00E862C9"/>
    <w:rsid w:val="00E866B5"/>
    <w:rsid w:val="00E86DD6"/>
    <w:rsid w:val="00E90B96"/>
    <w:rsid w:val="00E90E90"/>
    <w:rsid w:val="00E91CC0"/>
    <w:rsid w:val="00E92096"/>
    <w:rsid w:val="00EA4701"/>
    <w:rsid w:val="00EB0664"/>
    <w:rsid w:val="00EC02DE"/>
    <w:rsid w:val="00EC0E4B"/>
    <w:rsid w:val="00EC3E4D"/>
    <w:rsid w:val="00EC7A97"/>
    <w:rsid w:val="00ED0533"/>
    <w:rsid w:val="00ED0D3F"/>
    <w:rsid w:val="00ED3F54"/>
    <w:rsid w:val="00ED6B91"/>
    <w:rsid w:val="00EF0E06"/>
    <w:rsid w:val="00EF300C"/>
    <w:rsid w:val="00EF3C8A"/>
    <w:rsid w:val="00EF45F9"/>
    <w:rsid w:val="00EF7A7E"/>
    <w:rsid w:val="00F01796"/>
    <w:rsid w:val="00F019EC"/>
    <w:rsid w:val="00F02213"/>
    <w:rsid w:val="00F05724"/>
    <w:rsid w:val="00F10600"/>
    <w:rsid w:val="00F1259E"/>
    <w:rsid w:val="00F15255"/>
    <w:rsid w:val="00F168CC"/>
    <w:rsid w:val="00F201CC"/>
    <w:rsid w:val="00F21D91"/>
    <w:rsid w:val="00F2356C"/>
    <w:rsid w:val="00F246C2"/>
    <w:rsid w:val="00F26CC1"/>
    <w:rsid w:val="00F32A38"/>
    <w:rsid w:val="00F408BE"/>
    <w:rsid w:val="00F41E39"/>
    <w:rsid w:val="00F430D1"/>
    <w:rsid w:val="00F43442"/>
    <w:rsid w:val="00F44FA5"/>
    <w:rsid w:val="00F4644A"/>
    <w:rsid w:val="00F46B16"/>
    <w:rsid w:val="00F51F87"/>
    <w:rsid w:val="00F52179"/>
    <w:rsid w:val="00F57552"/>
    <w:rsid w:val="00F576D8"/>
    <w:rsid w:val="00F61674"/>
    <w:rsid w:val="00F657D1"/>
    <w:rsid w:val="00F70D44"/>
    <w:rsid w:val="00F734E5"/>
    <w:rsid w:val="00F80957"/>
    <w:rsid w:val="00F824B8"/>
    <w:rsid w:val="00F85BD9"/>
    <w:rsid w:val="00F86101"/>
    <w:rsid w:val="00F905EC"/>
    <w:rsid w:val="00F90D53"/>
    <w:rsid w:val="00F93A27"/>
    <w:rsid w:val="00F96310"/>
    <w:rsid w:val="00F9754A"/>
    <w:rsid w:val="00FA550B"/>
    <w:rsid w:val="00FB5122"/>
    <w:rsid w:val="00FB53A6"/>
    <w:rsid w:val="00FB5C18"/>
    <w:rsid w:val="00FB74EA"/>
    <w:rsid w:val="00FC1154"/>
    <w:rsid w:val="00FC11A4"/>
    <w:rsid w:val="00FC203E"/>
    <w:rsid w:val="00FC6FB5"/>
    <w:rsid w:val="00FC7AB5"/>
    <w:rsid w:val="00FD1E63"/>
    <w:rsid w:val="00FD3066"/>
    <w:rsid w:val="00FD6C07"/>
    <w:rsid w:val="00FD7255"/>
    <w:rsid w:val="00FE1B04"/>
    <w:rsid w:val="00FE241E"/>
    <w:rsid w:val="00FE2460"/>
    <w:rsid w:val="00FE67C3"/>
    <w:rsid w:val="00FF25F6"/>
    <w:rsid w:val="00FF3E12"/>
    <w:rsid w:val="00FF6B7B"/>
    <w:rsid w:val="00FF713D"/>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22A98"/>
  <w15:docId w15:val="{6E237F0B-E36D-488F-9E65-37096019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1F0"/>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D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uiPriority w:val="1"/>
    <w:qFormat/>
    <w:rsid w:val="00F46B16"/>
    <w:rPr>
      <w:sz w:val="22"/>
      <w:szCs w:val="22"/>
      <w:lang w:eastAsia="en-US"/>
    </w:r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uiPriority w:val="99"/>
    <w:semiHidden/>
    <w:rsid w:val="00564EAB"/>
    <w:rPr>
      <w:color w:val="808080"/>
    </w:rPr>
  </w:style>
  <w:style w:type="character" w:styleId="Hipervnculo">
    <w:name w:val="Hyperlink"/>
    <w:uiPriority w:val="99"/>
    <w:unhideWhenUsed/>
    <w:rsid w:val="00620B07"/>
    <w:rPr>
      <w:color w:val="0563C1"/>
      <w:u w:val="single"/>
    </w:rPr>
  </w:style>
  <w:style w:type="character" w:styleId="Hipervnculovisitado">
    <w:name w:val="FollowedHyperlink"/>
    <w:uiPriority w:val="99"/>
    <w:semiHidden/>
    <w:unhideWhenUsed/>
    <w:rsid w:val="00C6271F"/>
    <w:rPr>
      <w:color w:val="954F72"/>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link w:val="Textodeglobo"/>
    <w:uiPriority w:val="99"/>
    <w:semiHidden/>
    <w:rsid w:val="0044195F"/>
    <w:rPr>
      <w:rFonts w:ascii="Tahoma" w:eastAsia="Times New Roman" w:hAnsi="Tahoma" w:cs="Tahoma"/>
      <w:sz w:val="16"/>
      <w:szCs w:val="16"/>
      <w:lang w:eastAsia="es-ES"/>
    </w:rPr>
  </w:style>
  <w:style w:type="paragraph" w:customStyle="1" w:styleId="Default">
    <w:name w:val="Default"/>
    <w:rsid w:val="009671F7"/>
    <w:pPr>
      <w:autoSpaceDE w:val="0"/>
      <w:autoSpaceDN w:val="0"/>
      <w:adjustRightInd w:val="0"/>
    </w:pPr>
    <w:rPr>
      <w:rFonts w:ascii="Arial" w:hAnsi="Arial" w:cs="Arial"/>
      <w:color w:val="000000"/>
      <w:sz w:val="24"/>
      <w:szCs w:val="24"/>
    </w:rPr>
  </w:style>
  <w:style w:type="character" w:styleId="Refdecomentario">
    <w:name w:val="annotation reference"/>
    <w:basedOn w:val="Fuentedeprrafopredeter"/>
    <w:uiPriority w:val="99"/>
    <w:semiHidden/>
    <w:unhideWhenUsed/>
    <w:rsid w:val="0035190D"/>
    <w:rPr>
      <w:sz w:val="16"/>
      <w:szCs w:val="16"/>
    </w:rPr>
  </w:style>
  <w:style w:type="paragraph" w:styleId="Textocomentario">
    <w:name w:val="annotation text"/>
    <w:basedOn w:val="Normal"/>
    <w:link w:val="TextocomentarioCar"/>
    <w:uiPriority w:val="99"/>
    <w:semiHidden/>
    <w:unhideWhenUsed/>
    <w:rsid w:val="0035190D"/>
    <w:rPr>
      <w:sz w:val="20"/>
      <w:szCs w:val="20"/>
    </w:rPr>
  </w:style>
  <w:style w:type="character" w:customStyle="1" w:styleId="TextocomentarioCar">
    <w:name w:val="Texto comentario Car"/>
    <w:basedOn w:val="Fuentedeprrafopredeter"/>
    <w:link w:val="Textocomentario"/>
    <w:uiPriority w:val="99"/>
    <w:semiHidden/>
    <w:rsid w:val="0035190D"/>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35190D"/>
    <w:rPr>
      <w:b/>
      <w:bCs/>
    </w:rPr>
  </w:style>
  <w:style w:type="character" w:customStyle="1" w:styleId="AsuntodelcomentarioCar">
    <w:name w:val="Asunto del comentario Car"/>
    <w:basedOn w:val="TextocomentarioCar"/>
    <w:link w:val="Asuntodelcomentario"/>
    <w:uiPriority w:val="99"/>
    <w:semiHidden/>
    <w:rsid w:val="0035190D"/>
    <w:rPr>
      <w:rFonts w:ascii="Times New Roman" w:eastAsia="Times New Roman" w:hAnsi="Times New Roman"/>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52806">
      <w:bodyDiv w:val="1"/>
      <w:marLeft w:val="0"/>
      <w:marRight w:val="0"/>
      <w:marTop w:val="0"/>
      <w:marBottom w:val="0"/>
      <w:divBdr>
        <w:top w:val="none" w:sz="0" w:space="0" w:color="auto"/>
        <w:left w:val="none" w:sz="0" w:space="0" w:color="auto"/>
        <w:bottom w:val="none" w:sz="0" w:space="0" w:color="auto"/>
        <w:right w:val="none" w:sz="0" w:space="0" w:color="auto"/>
      </w:divBdr>
      <w:divsChild>
        <w:div w:id="797720927">
          <w:marLeft w:val="0"/>
          <w:marRight w:val="0"/>
          <w:marTop w:val="0"/>
          <w:marBottom w:val="0"/>
          <w:divBdr>
            <w:top w:val="none" w:sz="0" w:space="0" w:color="auto"/>
            <w:left w:val="none" w:sz="0" w:space="0" w:color="auto"/>
            <w:bottom w:val="none" w:sz="0" w:space="0" w:color="auto"/>
            <w:right w:val="none" w:sz="0" w:space="0" w:color="auto"/>
          </w:divBdr>
          <w:divsChild>
            <w:div w:id="769009191">
              <w:marLeft w:val="0"/>
              <w:marRight w:val="0"/>
              <w:marTop w:val="0"/>
              <w:marBottom w:val="0"/>
              <w:divBdr>
                <w:top w:val="none" w:sz="0" w:space="0" w:color="auto"/>
                <w:left w:val="none" w:sz="0" w:space="0" w:color="auto"/>
                <w:bottom w:val="none" w:sz="0" w:space="0" w:color="auto"/>
                <w:right w:val="none" w:sz="0" w:space="0" w:color="auto"/>
              </w:divBdr>
              <w:divsChild>
                <w:div w:id="993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997270">
      <w:bodyDiv w:val="1"/>
      <w:marLeft w:val="0"/>
      <w:marRight w:val="0"/>
      <w:marTop w:val="0"/>
      <w:marBottom w:val="0"/>
      <w:divBdr>
        <w:top w:val="none" w:sz="0" w:space="0" w:color="auto"/>
        <w:left w:val="none" w:sz="0" w:space="0" w:color="auto"/>
        <w:bottom w:val="none" w:sz="0" w:space="0" w:color="auto"/>
        <w:right w:val="none" w:sz="0" w:space="0" w:color="auto"/>
      </w:divBdr>
    </w:div>
    <w:div w:id="319776755">
      <w:bodyDiv w:val="1"/>
      <w:marLeft w:val="0"/>
      <w:marRight w:val="0"/>
      <w:marTop w:val="0"/>
      <w:marBottom w:val="0"/>
      <w:divBdr>
        <w:top w:val="none" w:sz="0" w:space="0" w:color="auto"/>
        <w:left w:val="none" w:sz="0" w:space="0" w:color="auto"/>
        <w:bottom w:val="none" w:sz="0" w:space="0" w:color="auto"/>
        <w:right w:val="none" w:sz="0" w:space="0" w:color="auto"/>
      </w:divBdr>
      <w:divsChild>
        <w:div w:id="2042709371">
          <w:marLeft w:val="0"/>
          <w:marRight w:val="0"/>
          <w:marTop w:val="0"/>
          <w:marBottom w:val="0"/>
          <w:divBdr>
            <w:top w:val="none" w:sz="0" w:space="0" w:color="auto"/>
            <w:left w:val="none" w:sz="0" w:space="0" w:color="auto"/>
            <w:bottom w:val="none" w:sz="0" w:space="0" w:color="auto"/>
            <w:right w:val="none" w:sz="0" w:space="0" w:color="auto"/>
          </w:divBdr>
          <w:divsChild>
            <w:div w:id="1384450165">
              <w:marLeft w:val="0"/>
              <w:marRight w:val="0"/>
              <w:marTop w:val="0"/>
              <w:marBottom w:val="0"/>
              <w:divBdr>
                <w:top w:val="none" w:sz="0" w:space="0" w:color="auto"/>
                <w:left w:val="none" w:sz="0" w:space="0" w:color="auto"/>
                <w:bottom w:val="none" w:sz="0" w:space="0" w:color="auto"/>
                <w:right w:val="none" w:sz="0" w:space="0" w:color="auto"/>
              </w:divBdr>
              <w:divsChild>
                <w:div w:id="7864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44593">
      <w:bodyDiv w:val="1"/>
      <w:marLeft w:val="0"/>
      <w:marRight w:val="0"/>
      <w:marTop w:val="0"/>
      <w:marBottom w:val="0"/>
      <w:divBdr>
        <w:top w:val="none" w:sz="0" w:space="0" w:color="auto"/>
        <w:left w:val="none" w:sz="0" w:space="0" w:color="auto"/>
        <w:bottom w:val="none" w:sz="0" w:space="0" w:color="auto"/>
        <w:right w:val="none" w:sz="0" w:space="0" w:color="auto"/>
      </w:divBdr>
      <w:divsChild>
        <w:div w:id="78528691">
          <w:marLeft w:val="0"/>
          <w:marRight w:val="0"/>
          <w:marTop w:val="0"/>
          <w:marBottom w:val="0"/>
          <w:divBdr>
            <w:top w:val="none" w:sz="0" w:space="0" w:color="auto"/>
            <w:left w:val="none" w:sz="0" w:space="0" w:color="auto"/>
            <w:bottom w:val="none" w:sz="0" w:space="0" w:color="auto"/>
            <w:right w:val="none" w:sz="0" w:space="0" w:color="auto"/>
          </w:divBdr>
          <w:divsChild>
            <w:div w:id="627318139">
              <w:marLeft w:val="0"/>
              <w:marRight w:val="0"/>
              <w:marTop w:val="0"/>
              <w:marBottom w:val="0"/>
              <w:divBdr>
                <w:top w:val="none" w:sz="0" w:space="0" w:color="auto"/>
                <w:left w:val="none" w:sz="0" w:space="0" w:color="auto"/>
                <w:bottom w:val="none" w:sz="0" w:space="0" w:color="auto"/>
                <w:right w:val="none" w:sz="0" w:space="0" w:color="auto"/>
              </w:divBdr>
              <w:divsChild>
                <w:div w:id="1574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2516">
      <w:bodyDiv w:val="1"/>
      <w:marLeft w:val="0"/>
      <w:marRight w:val="0"/>
      <w:marTop w:val="0"/>
      <w:marBottom w:val="0"/>
      <w:divBdr>
        <w:top w:val="none" w:sz="0" w:space="0" w:color="auto"/>
        <w:left w:val="none" w:sz="0" w:space="0" w:color="auto"/>
        <w:bottom w:val="none" w:sz="0" w:space="0" w:color="auto"/>
        <w:right w:val="none" w:sz="0" w:space="0" w:color="auto"/>
      </w:divBdr>
      <w:divsChild>
        <w:div w:id="1888839155">
          <w:marLeft w:val="0"/>
          <w:marRight w:val="0"/>
          <w:marTop w:val="0"/>
          <w:marBottom w:val="0"/>
          <w:divBdr>
            <w:top w:val="none" w:sz="0" w:space="0" w:color="auto"/>
            <w:left w:val="none" w:sz="0" w:space="0" w:color="auto"/>
            <w:bottom w:val="none" w:sz="0" w:space="0" w:color="auto"/>
            <w:right w:val="none" w:sz="0" w:space="0" w:color="auto"/>
          </w:divBdr>
          <w:divsChild>
            <w:div w:id="1807236957">
              <w:marLeft w:val="0"/>
              <w:marRight w:val="0"/>
              <w:marTop w:val="0"/>
              <w:marBottom w:val="0"/>
              <w:divBdr>
                <w:top w:val="none" w:sz="0" w:space="0" w:color="auto"/>
                <w:left w:val="none" w:sz="0" w:space="0" w:color="auto"/>
                <w:bottom w:val="none" w:sz="0" w:space="0" w:color="auto"/>
                <w:right w:val="none" w:sz="0" w:space="0" w:color="auto"/>
              </w:divBdr>
              <w:divsChild>
                <w:div w:id="5377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20241">
      <w:bodyDiv w:val="1"/>
      <w:marLeft w:val="0"/>
      <w:marRight w:val="0"/>
      <w:marTop w:val="0"/>
      <w:marBottom w:val="0"/>
      <w:divBdr>
        <w:top w:val="none" w:sz="0" w:space="0" w:color="auto"/>
        <w:left w:val="none" w:sz="0" w:space="0" w:color="auto"/>
        <w:bottom w:val="none" w:sz="0" w:space="0" w:color="auto"/>
        <w:right w:val="none" w:sz="0" w:space="0" w:color="auto"/>
      </w:divBdr>
      <w:divsChild>
        <w:div w:id="2139375736">
          <w:marLeft w:val="0"/>
          <w:marRight w:val="0"/>
          <w:marTop w:val="0"/>
          <w:marBottom w:val="0"/>
          <w:divBdr>
            <w:top w:val="none" w:sz="0" w:space="0" w:color="auto"/>
            <w:left w:val="none" w:sz="0" w:space="0" w:color="auto"/>
            <w:bottom w:val="none" w:sz="0" w:space="0" w:color="auto"/>
            <w:right w:val="none" w:sz="0" w:space="0" w:color="auto"/>
          </w:divBdr>
          <w:divsChild>
            <w:div w:id="1316105159">
              <w:marLeft w:val="0"/>
              <w:marRight w:val="0"/>
              <w:marTop w:val="0"/>
              <w:marBottom w:val="0"/>
              <w:divBdr>
                <w:top w:val="none" w:sz="0" w:space="0" w:color="auto"/>
                <w:left w:val="none" w:sz="0" w:space="0" w:color="auto"/>
                <w:bottom w:val="none" w:sz="0" w:space="0" w:color="auto"/>
                <w:right w:val="none" w:sz="0" w:space="0" w:color="auto"/>
              </w:divBdr>
              <w:divsChild>
                <w:div w:id="6859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76506">
      <w:bodyDiv w:val="1"/>
      <w:marLeft w:val="0"/>
      <w:marRight w:val="0"/>
      <w:marTop w:val="0"/>
      <w:marBottom w:val="0"/>
      <w:divBdr>
        <w:top w:val="none" w:sz="0" w:space="0" w:color="auto"/>
        <w:left w:val="none" w:sz="0" w:space="0" w:color="auto"/>
        <w:bottom w:val="none" w:sz="0" w:space="0" w:color="auto"/>
        <w:right w:val="none" w:sz="0" w:space="0" w:color="auto"/>
      </w:divBdr>
      <w:divsChild>
        <w:div w:id="1500270660">
          <w:marLeft w:val="0"/>
          <w:marRight w:val="0"/>
          <w:marTop w:val="0"/>
          <w:marBottom w:val="0"/>
          <w:divBdr>
            <w:top w:val="none" w:sz="0" w:space="0" w:color="auto"/>
            <w:left w:val="none" w:sz="0" w:space="0" w:color="auto"/>
            <w:bottom w:val="none" w:sz="0" w:space="0" w:color="auto"/>
            <w:right w:val="none" w:sz="0" w:space="0" w:color="auto"/>
          </w:divBdr>
        </w:div>
        <w:div w:id="1357728450">
          <w:marLeft w:val="0"/>
          <w:marRight w:val="0"/>
          <w:marTop w:val="0"/>
          <w:marBottom w:val="0"/>
          <w:divBdr>
            <w:top w:val="none" w:sz="0" w:space="0" w:color="auto"/>
            <w:left w:val="none" w:sz="0" w:space="0" w:color="auto"/>
            <w:bottom w:val="none" w:sz="0" w:space="0" w:color="auto"/>
            <w:right w:val="none" w:sz="0" w:space="0" w:color="auto"/>
          </w:divBdr>
        </w:div>
        <w:div w:id="150946109">
          <w:marLeft w:val="0"/>
          <w:marRight w:val="0"/>
          <w:marTop w:val="0"/>
          <w:marBottom w:val="0"/>
          <w:divBdr>
            <w:top w:val="none" w:sz="0" w:space="0" w:color="auto"/>
            <w:left w:val="none" w:sz="0" w:space="0" w:color="auto"/>
            <w:bottom w:val="none" w:sz="0" w:space="0" w:color="auto"/>
            <w:right w:val="none" w:sz="0" w:space="0" w:color="auto"/>
          </w:divBdr>
        </w:div>
        <w:div w:id="1474517628">
          <w:marLeft w:val="0"/>
          <w:marRight w:val="0"/>
          <w:marTop w:val="0"/>
          <w:marBottom w:val="0"/>
          <w:divBdr>
            <w:top w:val="none" w:sz="0" w:space="0" w:color="auto"/>
            <w:left w:val="none" w:sz="0" w:space="0" w:color="auto"/>
            <w:bottom w:val="none" w:sz="0" w:space="0" w:color="auto"/>
            <w:right w:val="none" w:sz="0" w:space="0" w:color="auto"/>
          </w:divBdr>
        </w:div>
        <w:div w:id="1871842286">
          <w:marLeft w:val="0"/>
          <w:marRight w:val="0"/>
          <w:marTop w:val="0"/>
          <w:marBottom w:val="0"/>
          <w:divBdr>
            <w:top w:val="none" w:sz="0" w:space="0" w:color="auto"/>
            <w:left w:val="none" w:sz="0" w:space="0" w:color="auto"/>
            <w:bottom w:val="none" w:sz="0" w:space="0" w:color="auto"/>
            <w:right w:val="none" w:sz="0" w:space="0" w:color="auto"/>
          </w:divBdr>
        </w:div>
        <w:div w:id="613901539">
          <w:marLeft w:val="0"/>
          <w:marRight w:val="0"/>
          <w:marTop w:val="0"/>
          <w:marBottom w:val="0"/>
          <w:divBdr>
            <w:top w:val="none" w:sz="0" w:space="0" w:color="auto"/>
            <w:left w:val="none" w:sz="0" w:space="0" w:color="auto"/>
            <w:bottom w:val="none" w:sz="0" w:space="0" w:color="auto"/>
            <w:right w:val="none" w:sz="0" w:space="0" w:color="auto"/>
          </w:divBdr>
        </w:div>
        <w:div w:id="113990928">
          <w:marLeft w:val="0"/>
          <w:marRight w:val="0"/>
          <w:marTop w:val="0"/>
          <w:marBottom w:val="0"/>
          <w:divBdr>
            <w:top w:val="none" w:sz="0" w:space="0" w:color="auto"/>
            <w:left w:val="none" w:sz="0" w:space="0" w:color="auto"/>
            <w:bottom w:val="none" w:sz="0" w:space="0" w:color="auto"/>
            <w:right w:val="none" w:sz="0" w:space="0" w:color="auto"/>
          </w:divBdr>
        </w:div>
      </w:divsChild>
    </w:div>
    <w:div w:id="1109276462">
      <w:bodyDiv w:val="1"/>
      <w:marLeft w:val="0"/>
      <w:marRight w:val="0"/>
      <w:marTop w:val="0"/>
      <w:marBottom w:val="0"/>
      <w:divBdr>
        <w:top w:val="none" w:sz="0" w:space="0" w:color="auto"/>
        <w:left w:val="none" w:sz="0" w:space="0" w:color="auto"/>
        <w:bottom w:val="none" w:sz="0" w:space="0" w:color="auto"/>
        <w:right w:val="none" w:sz="0" w:space="0" w:color="auto"/>
      </w:divBdr>
      <w:divsChild>
        <w:div w:id="1477451636">
          <w:marLeft w:val="0"/>
          <w:marRight w:val="0"/>
          <w:marTop w:val="0"/>
          <w:marBottom w:val="0"/>
          <w:divBdr>
            <w:top w:val="none" w:sz="0" w:space="0" w:color="auto"/>
            <w:left w:val="none" w:sz="0" w:space="0" w:color="auto"/>
            <w:bottom w:val="none" w:sz="0" w:space="0" w:color="auto"/>
            <w:right w:val="none" w:sz="0" w:space="0" w:color="auto"/>
          </w:divBdr>
          <w:divsChild>
            <w:div w:id="1277443312">
              <w:marLeft w:val="0"/>
              <w:marRight w:val="0"/>
              <w:marTop w:val="0"/>
              <w:marBottom w:val="0"/>
              <w:divBdr>
                <w:top w:val="none" w:sz="0" w:space="0" w:color="auto"/>
                <w:left w:val="none" w:sz="0" w:space="0" w:color="auto"/>
                <w:bottom w:val="none" w:sz="0" w:space="0" w:color="auto"/>
                <w:right w:val="none" w:sz="0" w:space="0" w:color="auto"/>
              </w:divBdr>
              <w:divsChild>
                <w:div w:id="16169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062">
      <w:bodyDiv w:val="1"/>
      <w:marLeft w:val="0"/>
      <w:marRight w:val="0"/>
      <w:marTop w:val="0"/>
      <w:marBottom w:val="0"/>
      <w:divBdr>
        <w:top w:val="none" w:sz="0" w:space="0" w:color="auto"/>
        <w:left w:val="none" w:sz="0" w:space="0" w:color="auto"/>
        <w:bottom w:val="none" w:sz="0" w:space="0" w:color="auto"/>
        <w:right w:val="none" w:sz="0" w:space="0" w:color="auto"/>
      </w:divBdr>
    </w:div>
    <w:div w:id="1702896300">
      <w:bodyDiv w:val="1"/>
      <w:marLeft w:val="0"/>
      <w:marRight w:val="0"/>
      <w:marTop w:val="0"/>
      <w:marBottom w:val="0"/>
      <w:divBdr>
        <w:top w:val="none" w:sz="0" w:space="0" w:color="auto"/>
        <w:left w:val="none" w:sz="0" w:space="0" w:color="auto"/>
        <w:bottom w:val="none" w:sz="0" w:space="0" w:color="auto"/>
        <w:right w:val="none" w:sz="0" w:space="0" w:color="auto"/>
      </w:divBdr>
    </w:div>
    <w:div w:id="1733381376">
      <w:bodyDiv w:val="1"/>
      <w:marLeft w:val="0"/>
      <w:marRight w:val="0"/>
      <w:marTop w:val="0"/>
      <w:marBottom w:val="0"/>
      <w:divBdr>
        <w:top w:val="none" w:sz="0" w:space="0" w:color="auto"/>
        <w:left w:val="none" w:sz="0" w:space="0" w:color="auto"/>
        <w:bottom w:val="none" w:sz="0" w:space="0" w:color="auto"/>
        <w:right w:val="none" w:sz="0" w:space="0" w:color="auto"/>
      </w:divBdr>
      <w:divsChild>
        <w:div w:id="240138040">
          <w:marLeft w:val="0"/>
          <w:marRight w:val="0"/>
          <w:marTop w:val="0"/>
          <w:marBottom w:val="0"/>
          <w:divBdr>
            <w:top w:val="none" w:sz="0" w:space="0" w:color="auto"/>
            <w:left w:val="none" w:sz="0" w:space="0" w:color="auto"/>
            <w:bottom w:val="none" w:sz="0" w:space="0" w:color="auto"/>
            <w:right w:val="none" w:sz="0" w:space="0" w:color="auto"/>
          </w:divBdr>
          <w:divsChild>
            <w:div w:id="1464347321">
              <w:marLeft w:val="0"/>
              <w:marRight w:val="0"/>
              <w:marTop w:val="0"/>
              <w:marBottom w:val="0"/>
              <w:divBdr>
                <w:top w:val="none" w:sz="0" w:space="0" w:color="auto"/>
                <w:left w:val="none" w:sz="0" w:space="0" w:color="auto"/>
                <w:bottom w:val="none" w:sz="0" w:space="0" w:color="auto"/>
                <w:right w:val="none" w:sz="0" w:space="0" w:color="auto"/>
              </w:divBdr>
              <w:divsChild>
                <w:div w:id="1529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70054">
      <w:bodyDiv w:val="1"/>
      <w:marLeft w:val="0"/>
      <w:marRight w:val="0"/>
      <w:marTop w:val="0"/>
      <w:marBottom w:val="0"/>
      <w:divBdr>
        <w:top w:val="none" w:sz="0" w:space="0" w:color="auto"/>
        <w:left w:val="none" w:sz="0" w:space="0" w:color="auto"/>
        <w:bottom w:val="none" w:sz="0" w:space="0" w:color="auto"/>
        <w:right w:val="none" w:sz="0" w:space="0" w:color="auto"/>
      </w:divBdr>
    </w:div>
    <w:div w:id="1954362784">
      <w:bodyDiv w:val="1"/>
      <w:marLeft w:val="0"/>
      <w:marRight w:val="0"/>
      <w:marTop w:val="0"/>
      <w:marBottom w:val="0"/>
      <w:divBdr>
        <w:top w:val="none" w:sz="0" w:space="0" w:color="auto"/>
        <w:left w:val="none" w:sz="0" w:space="0" w:color="auto"/>
        <w:bottom w:val="none" w:sz="0" w:space="0" w:color="auto"/>
        <w:right w:val="none" w:sz="0" w:space="0" w:color="auto"/>
      </w:divBdr>
      <w:divsChild>
        <w:div w:id="1711108330">
          <w:marLeft w:val="0"/>
          <w:marRight w:val="0"/>
          <w:marTop w:val="0"/>
          <w:marBottom w:val="0"/>
          <w:divBdr>
            <w:top w:val="none" w:sz="0" w:space="0" w:color="auto"/>
            <w:left w:val="none" w:sz="0" w:space="0" w:color="auto"/>
            <w:bottom w:val="none" w:sz="0" w:space="0" w:color="auto"/>
            <w:right w:val="none" w:sz="0" w:space="0" w:color="auto"/>
          </w:divBdr>
          <w:divsChild>
            <w:div w:id="1743789991">
              <w:marLeft w:val="0"/>
              <w:marRight w:val="0"/>
              <w:marTop w:val="0"/>
              <w:marBottom w:val="0"/>
              <w:divBdr>
                <w:top w:val="none" w:sz="0" w:space="0" w:color="auto"/>
                <w:left w:val="none" w:sz="0" w:space="0" w:color="auto"/>
                <w:bottom w:val="none" w:sz="0" w:space="0" w:color="auto"/>
                <w:right w:val="none" w:sz="0" w:space="0" w:color="auto"/>
              </w:divBdr>
              <w:divsChild>
                <w:div w:id="1007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esktop\plantillas%202017\FORMATO%20GU&#205;A%2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D1C35-618E-4252-B27B-BCB71DA8F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GUÍA </Template>
  <TotalTime>1</TotalTime>
  <Pages>4</Pages>
  <Words>176</Words>
  <Characters>968</Characters>
  <Application>Microsoft Office Word</Application>
  <DocSecurity>0</DocSecurity>
  <Lines>8</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Christian Lopez</cp:lastModifiedBy>
  <cp:revision>3</cp:revision>
  <dcterms:created xsi:type="dcterms:W3CDTF">2020-05-10T21:54:00Z</dcterms:created>
  <dcterms:modified xsi:type="dcterms:W3CDTF">2020-05-13T22:34:00Z</dcterms:modified>
</cp:coreProperties>
</file>