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914BC" w14:textId="77777777" w:rsidR="00FB4CB3" w:rsidRDefault="00FB4CB3"/>
    <w:tbl>
      <w:tblPr>
        <w:tblpPr w:leftFromText="141" w:rightFromText="141" w:vertAnchor="text" w:horzAnchor="page" w:tblpX="5590" w:tblpY="275"/>
        <w:tblW w:w="6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1337"/>
        <w:gridCol w:w="1483"/>
        <w:gridCol w:w="1857"/>
      </w:tblGrid>
      <w:tr w:rsidR="00200CCD" w:rsidRPr="00964725" w14:paraId="7EA1CC21" w14:textId="77777777" w:rsidTr="00FB4CB3">
        <w:trPr>
          <w:trHeight w:val="374"/>
        </w:trPr>
        <w:tc>
          <w:tcPr>
            <w:tcW w:w="1656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83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4A9CDB9C" w14:textId="640FADE5" w:rsidR="00200CCD" w:rsidRPr="00964725" w:rsidRDefault="00695F12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NOTA</w:t>
            </w:r>
            <w:r w:rsidR="00200CCD"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FB4CB3">
        <w:trPr>
          <w:trHeight w:val="513"/>
        </w:trPr>
        <w:tc>
          <w:tcPr>
            <w:tcW w:w="1656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2FFEF5FB" w14:textId="0D25E115" w:rsidR="00CB0FDD" w:rsidRPr="00964725" w:rsidRDefault="00FC089A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3</w:t>
            </w:r>
            <w:r w:rsidR="0062647C">
              <w:rPr>
                <w:rFonts w:asciiTheme="majorHAnsi" w:hAnsiTheme="majorHAnsi" w:cs="Times New Roman"/>
                <w:sz w:val="24"/>
              </w:rPr>
              <w:t>8</w:t>
            </w:r>
          </w:p>
        </w:tc>
        <w:tc>
          <w:tcPr>
            <w:tcW w:w="1483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466C37B4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</w:rPr>
                              <w:t>Inglés</w:t>
                            </w:r>
                          </w:p>
                          <w:p w14:paraId="5001D9A6" w14:textId="4F6C6C7D" w:rsidR="004A713D" w:rsidRDefault="004A713D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2079EA7" w14:textId="0E9ABED5" w:rsidR="004A713D" w:rsidRPr="00A6384D" w:rsidRDefault="007B319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ero y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4to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466C37B4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FC089A">
                        <w:rPr>
                          <w:rFonts w:ascii="Calibri" w:hAnsi="Calibri"/>
                          <w:sz w:val="18"/>
                        </w:rPr>
                        <w:t>Inglés</w:t>
                      </w:r>
                    </w:p>
                    <w:p w14:paraId="5001D9A6" w14:textId="4F6C6C7D" w:rsidR="004A713D" w:rsidRDefault="004A713D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2079EA7" w14:textId="0E9ABED5" w:rsidR="004A713D" w:rsidRPr="00A6384D" w:rsidRDefault="007B319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</w:t>
                      </w:r>
                      <w:r w:rsidR="00FC089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ero y 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4to</w:t>
                      </w:r>
                      <w:r w:rsidR="00FC089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val="es-ES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2011056B" w:rsidR="00714785" w:rsidRPr="00FB4CB3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FB4CB3">
        <w:rPr>
          <w:rFonts w:asciiTheme="majorHAnsi" w:hAnsiTheme="majorHAnsi"/>
          <w:b/>
          <w:sz w:val="28"/>
          <w:szCs w:val="28"/>
          <w:lang w:val="en-US"/>
        </w:rPr>
        <w:t xml:space="preserve">EVALUACIÓN </w:t>
      </w:r>
      <w:r w:rsidR="0062647C" w:rsidRPr="00FB4CB3">
        <w:rPr>
          <w:rFonts w:asciiTheme="majorHAnsi" w:hAnsiTheme="majorHAnsi"/>
          <w:b/>
          <w:sz w:val="28"/>
          <w:szCs w:val="28"/>
          <w:lang w:val="en-US"/>
        </w:rPr>
        <w:t xml:space="preserve">FORMATIVA </w:t>
      </w:r>
      <w:r w:rsidR="00200CCD" w:rsidRPr="00FB4CB3">
        <w:rPr>
          <w:rFonts w:asciiTheme="majorHAnsi" w:hAnsiTheme="majorHAnsi"/>
          <w:b/>
          <w:sz w:val="28"/>
          <w:szCs w:val="28"/>
          <w:lang w:val="en-US"/>
        </w:rPr>
        <w:t xml:space="preserve">UNIDAD 1 </w:t>
      </w:r>
      <w:r w:rsidR="006A46F7" w:rsidRPr="00FB4CB3">
        <w:rPr>
          <w:rFonts w:asciiTheme="majorHAnsi" w:hAnsiTheme="majorHAnsi"/>
          <w:b/>
          <w:sz w:val="28"/>
          <w:szCs w:val="28"/>
          <w:lang w:val="en-US"/>
        </w:rPr>
        <w:t>“</w:t>
      </w:r>
      <w:r w:rsidR="002F5761" w:rsidRPr="00FB4CB3">
        <w:rPr>
          <w:rFonts w:asciiTheme="majorHAnsi" w:hAnsiTheme="majorHAnsi"/>
          <w:b/>
          <w:sz w:val="28"/>
          <w:szCs w:val="28"/>
          <w:lang w:val="en-US"/>
        </w:rPr>
        <w:t>Back to school”</w:t>
      </w:r>
    </w:p>
    <w:p w14:paraId="15325538" w14:textId="43F941D4" w:rsidR="00964725" w:rsidRPr="00964725" w:rsidRDefault="002F5761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Inglés</w:t>
      </w: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1409"/>
        <w:gridCol w:w="594"/>
        <w:gridCol w:w="2454"/>
        <w:gridCol w:w="4171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4280D" w:rsidRPr="00964725" w14:paraId="2F0C87AD" w14:textId="77777777" w:rsidTr="00A6384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4280D" w:rsidRPr="00964725" w14:paraId="6ED143C7" w14:textId="77777777" w:rsidTr="00A6384D">
        <w:trPr>
          <w:trHeight w:val="3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14280D" w:rsidRPr="00714DC5" w14:paraId="50EE36E8" w14:textId="77777777" w:rsidTr="00695F12">
        <w:trPr>
          <w:trHeight w:val="409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686DB7FF" w14:textId="2EE242BA" w:rsidR="00FC089A" w:rsidRPr="00695F12" w:rsidRDefault="007B319D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lang w:val="es-ES"/>
              </w:rPr>
            </w:pPr>
            <w:r w:rsidRPr="00695F12">
              <w:rPr>
                <w:rFonts w:asciiTheme="majorHAnsi" w:hAnsiTheme="majorHAnsi" w:cstheme="majorHAnsi"/>
                <w:lang w:val="es-ES"/>
              </w:rPr>
              <w:t>OA1: Comprender textos leídos por un adulto o en formato audiovisual, breves y simples</w:t>
            </w:r>
            <w:r w:rsidR="00695F12">
              <w:rPr>
                <w:rFonts w:asciiTheme="majorHAnsi" w:hAnsiTheme="majorHAnsi" w:cstheme="majorHAnsi"/>
                <w:lang w:val="es-ES"/>
              </w:rPr>
              <w:t>.</w:t>
            </w:r>
          </w:p>
          <w:p w14:paraId="5C39C25D" w14:textId="77777777" w:rsidR="007B319D" w:rsidRDefault="00695F12" w:rsidP="00695F12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 xml:space="preserve">OA14: </w:t>
            </w:r>
            <w:r w:rsidR="007B319D" w:rsidRPr="00695F12">
              <w:rPr>
                <w:rFonts w:asciiTheme="majorHAnsi" w:hAnsiTheme="majorHAnsi" w:cstheme="majorHAnsi"/>
                <w:lang w:val="es-ES"/>
              </w:rPr>
              <w:t>Escri</w:t>
            </w:r>
            <w:r>
              <w:rPr>
                <w:rFonts w:asciiTheme="majorHAnsi" w:hAnsiTheme="majorHAnsi" w:cstheme="majorHAnsi"/>
                <w:lang w:val="es-ES"/>
              </w:rPr>
              <w:t>bir, sobre la base de imágenes.</w:t>
            </w:r>
          </w:p>
          <w:p w14:paraId="3926A459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1A7BCED0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1AB9CB4B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64B8CBE5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2072ED41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7404A104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70A1FE73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11AB867A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7C52C42B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0E3C9B43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461D13B5" w14:textId="77777777" w:rsid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  <w:p w14:paraId="6D221590" w14:textId="476080CB" w:rsidR="00695F12" w:rsidRPr="00695F12" w:rsidRDefault="00695F12" w:rsidP="00695F12">
            <w:pPr>
              <w:pStyle w:val="Sinespaciado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4320ACCF" w14:textId="758E904F" w:rsidR="00FC089A" w:rsidRPr="00695F12" w:rsidRDefault="00695F12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Identificar</w:t>
            </w:r>
            <w:r w:rsidR="007B319D" w:rsidRPr="00695F12">
              <w:rPr>
                <w:rFonts w:asciiTheme="majorHAnsi" w:hAnsiTheme="majorHAnsi" w:cstheme="majorHAnsi"/>
                <w:sz w:val="22"/>
                <w:szCs w:val="22"/>
              </w:rPr>
              <w:t xml:space="preserve"> vocabulario relacionado a los útiles escolares</w:t>
            </w:r>
          </w:p>
          <w:p w14:paraId="547C8322" w14:textId="52630D44" w:rsidR="007B319D" w:rsidRPr="00695F12" w:rsidRDefault="00695F12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Escuchar</w:t>
            </w:r>
            <w:r w:rsidR="007B319D" w:rsidRPr="00695F12">
              <w:rPr>
                <w:rFonts w:asciiTheme="majorHAnsi" w:hAnsiTheme="majorHAnsi" w:cstheme="majorHAnsi"/>
                <w:sz w:val="22"/>
                <w:szCs w:val="22"/>
              </w:rPr>
              <w:t xml:space="preserve"> palabras simples </w:t>
            </w:r>
          </w:p>
          <w:p w14:paraId="502C3253" w14:textId="0F2006BD" w:rsidR="00695F12" w:rsidRDefault="00695F12" w:rsidP="00695F12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Identificar</w:t>
            </w:r>
            <w:r w:rsidR="007B319D" w:rsidRPr="00695F12">
              <w:rPr>
                <w:rFonts w:asciiTheme="majorHAnsi" w:hAnsiTheme="majorHAnsi" w:cstheme="majorHAnsi"/>
                <w:sz w:val="22"/>
                <w:szCs w:val="22"/>
              </w:rPr>
              <w:t xml:space="preserve"> vocabulario relacionado a preposiciones de lugar</w:t>
            </w:r>
          </w:p>
          <w:p w14:paraId="50C675EC" w14:textId="68A6D173" w:rsidR="00695F12" w:rsidRDefault="00695F12" w:rsidP="00695F12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Completar oraciones</w:t>
            </w:r>
            <w:bookmarkStart w:id="0" w:name="_GoBack"/>
            <w:bookmarkEnd w:id="0"/>
          </w:p>
          <w:p w14:paraId="3C090307" w14:textId="40C5FAFC" w:rsidR="00695F12" w:rsidRDefault="00695F12" w:rsidP="00695F12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Comprender oraciones simples.</w:t>
            </w:r>
          </w:p>
          <w:p w14:paraId="0E555F47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34DE16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239C10C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AFA260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8F545D8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48561E2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338F425" w14:textId="77777777" w:rsid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FA22149" w14:textId="64EBEA34" w:rsidR="00695F12" w:rsidRPr="00695F12" w:rsidRDefault="00695F12" w:rsidP="00695F12">
            <w:p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479" w:type="dxa"/>
            <w:shd w:val="clear" w:color="auto" w:fill="auto"/>
            <w:vAlign w:val="center"/>
          </w:tcPr>
          <w:p w14:paraId="4A3C2693" w14:textId="77777777" w:rsidR="00FC089A" w:rsidRDefault="007B319D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Útiles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escolares</w:t>
            </w:r>
            <w:proofErr w:type="spellEnd"/>
          </w:p>
          <w:p w14:paraId="69C67D40" w14:textId="77777777" w:rsidR="007B319D" w:rsidRDefault="007B319D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Preposiciones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lang w:val="en-US"/>
              </w:rPr>
              <w:t>lugar</w:t>
            </w:r>
            <w:proofErr w:type="spellEnd"/>
          </w:p>
          <w:p w14:paraId="22DDFD9E" w14:textId="77777777" w:rsidR="002C3F29" w:rsidRDefault="002C3F29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There is – There are</w:t>
            </w:r>
          </w:p>
          <w:p w14:paraId="39575258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063A6E6A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0AAA9C52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65FEB96E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781CAB64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7EE813E2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284FCF59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18D241C1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55315A56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61636B2F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3E13D107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1946C30D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4AB58477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30A7B2A8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2C7DA050" w14:textId="77777777" w:rsidR="00695F12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19E3BD9F" w14:textId="294350A9" w:rsidR="00695F12" w:rsidRPr="00CF2581" w:rsidRDefault="00695F12" w:rsidP="00695F12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4452B6D6" w14:textId="0BB18EBB" w:rsidR="005C0D1F" w:rsidRDefault="00EC3E4D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  <w:r>
        <w:rPr>
          <w:rFonts w:asciiTheme="majorHAnsi" w:hAnsiTheme="majorHAnsi"/>
          <w:b/>
          <w:i/>
          <w:lang w:val="en-US"/>
        </w:rPr>
        <w:t xml:space="preserve">ÍTEM </w:t>
      </w:r>
      <w:r w:rsidR="00926F82">
        <w:rPr>
          <w:rFonts w:asciiTheme="majorHAnsi" w:hAnsiTheme="majorHAnsi"/>
          <w:b/>
          <w:i/>
          <w:lang w:val="en-US"/>
        </w:rPr>
        <w:t>I SELECCIÓN MULTIPLE</w:t>
      </w:r>
    </w:p>
    <w:p w14:paraId="3B6CF91F" w14:textId="15DCB408" w:rsidR="00305C5E" w:rsidRPr="00FB4CB3" w:rsidRDefault="00305C5E" w:rsidP="00305C5E">
      <w:pPr>
        <w:pStyle w:val="Prrafodelista"/>
        <w:numPr>
          <w:ilvl w:val="0"/>
          <w:numId w:val="21"/>
        </w:numPr>
        <w:tabs>
          <w:tab w:val="left" w:pos="1938"/>
        </w:tabs>
        <w:rPr>
          <w:rFonts w:asciiTheme="majorHAnsi" w:hAnsiTheme="majorHAnsi"/>
          <w:bCs/>
          <w:iCs/>
          <w:lang w:val="es-ES"/>
        </w:rPr>
      </w:pPr>
      <w:r w:rsidRPr="00FB4CB3">
        <w:rPr>
          <w:rFonts w:asciiTheme="majorHAnsi" w:hAnsiTheme="majorHAnsi"/>
          <w:bCs/>
          <w:iCs/>
          <w:lang w:val="es-ES"/>
        </w:rPr>
        <w:t xml:space="preserve">Selecciona la alternativa </w:t>
      </w:r>
      <w:r>
        <w:rPr>
          <w:rFonts w:asciiTheme="majorHAnsi" w:hAnsiTheme="majorHAnsi"/>
          <w:bCs/>
          <w:iCs/>
        </w:rPr>
        <w:t xml:space="preserve">correcta </w:t>
      </w:r>
      <w:r w:rsidR="004F519B">
        <w:rPr>
          <w:rFonts w:asciiTheme="majorHAnsi" w:hAnsiTheme="majorHAnsi"/>
          <w:bCs/>
          <w:iCs/>
        </w:rPr>
        <w:t xml:space="preserve">de acuerdo a la </w:t>
      </w:r>
      <w:r w:rsidR="002C3F29">
        <w:rPr>
          <w:rFonts w:asciiTheme="majorHAnsi" w:hAnsiTheme="majorHAnsi"/>
          <w:bCs/>
          <w:iCs/>
        </w:rPr>
        <w:t>imagen (</w:t>
      </w:r>
      <w:r>
        <w:rPr>
          <w:rFonts w:asciiTheme="majorHAnsi" w:hAnsiTheme="majorHAnsi"/>
          <w:bCs/>
          <w:iCs/>
        </w:rPr>
        <w:t>1pto c/u)</w:t>
      </w:r>
    </w:p>
    <w:p w14:paraId="6BD930C5" w14:textId="5A723632" w:rsidR="003C1B8B" w:rsidRPr="00644084" w:rsidRDefault="004F519B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2C48E892" wp14:editId="2D2E13D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610225" cy="513397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0" b="33097"/>
                    <a:stretch/>
                  </pic:blipFill>
                  <pic:spPr bwMode="auto">
                    <a:xfrm>
                      <a:off x="0" y="0"/>
                      <a:ext cx="56102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975B" w14:textId="0ABD2380" w:rsidR="00CF1504" w:rsidRDefault="00CF1504" w:rsidP="00454433">
      <w:pPr>
        <w:tabs>
          <w:tab w:val="left" w:pos="1938"/>
        </w:tabs>
        <w:rPr>
          <w:noProof/>
        </w:rPr>
      </w:pPr>
    </w:p>
    <w:p w14:paraId="41FBE414" w14:textId="6DC1CB1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2B8A5D56" w14:textId="7777777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7CF1FA40" w14:textId="66BE3915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0ECB813E" w14:textId="7777777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4EF4957E" w14:textId="20FABA6D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681811F4" w14:textId="7777777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029FA012" w14:textId="7777777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0387B02D" w14:textId="3B2DF1E4" w:rsidR="00305C5E" w:rsidRDefault="00305C5E" w:rsidP="00305C5E">
      <w:pPr>
        <w:rPr>
          <w:rFonts w:asciiTheme="minorHAnsi" w:hAnsiTheme="minorHAnsi" w:cstheme="minorHAnsi"/>
          <w:lang w:val="es-ES"/>
        </w:rPr>
      </w:pPr>
    </w:p>
    <w:p w14:paraId="6CA59230" w14:textId="20A855C7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74EF88EF" w14:textId="24652A45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58134CD7" w14:textId="7777C1A6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484CEC93" w14:textId="4A1C9333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4547F686" w14:textId="74C95B34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6BBCC2A3" w14:textId="4383E505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35F5C9C2" w14:textId="3149E242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7A79BC17" w14:textId="2B31AE73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2BFE416D" w14:textId="5420CFA8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0AFAF68D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58D14129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6EBD95BD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7A265750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2BF08862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45ACD5DE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12957D51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0BF553D6" w14:textId="77777777" w:rsidR="00695F12" w:rsidRDefault="00695F12" w:rsidP="00305C5E">
      <w:pPr>
        <w:rPr>
          <w:rFonts w:asciiTheme="minorHAnsi" w:hAnsiTheme="minorHAnsi" w:cstheme="minorHAnsi"/>
          <w:lang w:val="es-ES"/>
        </w:rPr>
      </w:pPr>
    </w:p>
    <w:p w14:paraId="09CB50CD" w14:textId="57E78A1C" w:rsidR="00437275" w:rsidRDefault="00437275" w:rsidP="00305C5E">
      <w:pPr>
        <w:rPr>
          <w:rFonts w:asciiTheme="minorHAnsi" w:hAnsiTheme="minorHAnsi" w:cstheme="minorHAnsi"/>
          <w:lang w:val="es-ES"/>
        </w:rPr>
      </w:pPr>
    </w:p>
    <w:p w14:paraId="070DBF99" w14:textId="2F8DD37C" w:rsidR="004F519B" w:rsidRDefault="004F519B" w:rsidP="004F519B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Selecciona la preposición correcta de acuerdo con la imagen (1pto c/u)</w:t>
      </w:r>
    </w:p>
    <w:p w14:paraId="6A8D98AE" w14:textId="5D3659F3" w:rsidR="002C3F29" w:rsidRPr="002C3F29" w:rsidRDefault="002C3F29" w:rsidP="002C3F29">
      <w:pPr>
        <w:rPr>
          <w:lang w:val="es-ES"/>
        </w:rPr>
      </w:pPr>
      <w:r>
        <w:rPr>
          <w:rFonts w:asciiTheme="minorHAnsi" w:hAnsiTheme="minorHAnsi" w:cstheme="minorHAnsi"/>
          <w:b/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010E2327" wp14:editId="217E3B08">
            <wp:simplePos x="0" y="0"/>
            <wp:positionH relativeFrom="margin">
              <wp:posOffset>3781425</wp:posOffset>
            </wp:positionH>
            <wp:positionV relativeFrom="paragraph">
              <wp:posOffset>13970</wp:posOffset>
            </wp:positionV>
            <wp:extent cx="2152650" cy="11239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4" t="48143" r="12778" b="27050"/>
                    <a:stretch/>
                  </pic:blipFill>
                  <pic:spPr bwMode="auto">
                    <a:xfrm>
                      <a:off x="0" y="0"/>
                      <a:ext cx="2152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lang w:val="es-ES"/>
        </w:rPr>
        <w:drawing>
          <wp:anchor distT="0" distB="0" distL="114300" distR="114300" simplePos="0" relativeHeight="251665919" behindDoc="0" locked="0" layoutInCell="1" allowOverlap="1" wp14:anchorId="2B741FB6" wp14:editId="2913374E">
            <wp:simplePos x="0" y="0"/>
            <wp:positionH relativeFrom="margin">
              <wp:posOffset>552450</wp:posOffset>
            </wp:positionH>
            <wp:positionV relativeFrom="paragraph">
              <wp:posOffset>13970</wp:posOffset>
            </wp:positionV>
            <wp:extent cx="1238250" cy="11525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22074" r="51944" b="52489"/>
                    <a:stretch/>
                  </pic:blipFill>
                  <pic:spPr bwMode="auto"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7C4E7" w14:textId="77777777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1702AC05" w14:textId="77777777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4DE80D7C" w14:textId="70C1FD74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4FD0001A" w14:textId="77777777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2794DCA8" w14:textId="77777777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3A99AD69" w14:textId="3E9B4C8D" w:rsidR="002C3F29" w:rsidRDefault="002C3F29" w:rsidP="002C3F29">
      <w:pPr>
        <w:rPr>
          <w:rFonts w:asciiTheme="minorHAnsi" w:hAnsiTheme="minorHAnsi" w:cstheme="minorHAnsi"/>
          <w:lang w:val="es-ES"/>
        </w:rPr>
      </w:pPr>
    </w:p>
    <w:p w14:paraId="1A13FA13" w14:textId="4FE20178" w:rsidR="002C3F29" w:rsidRDefault="002C3F29" w:rsidP="002C3F29">
      <w:pPr>
        <w:rPr>
          <w:rFonts w:asciiTheme="minorHAnsi" w:hAnsiTheme="minorHAnsi" w:cstheme="minorHAnsi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96D8A" wp14:editId="3999FABD">
                <wp:simplePos x="0" y="0"/>
                <wp:positionH relativeFrom="margin">
                  <wp:posOffset>3721100</wp:posOffset>
                </wp:positionH>
                <wp:positionV relativeFrom="paragraph">
                  <wp:posOffset>-201295</wp:posOffset>
                </wp:positionV>
                <wp:extent cx="1828800" cy="18288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0BEE4" w14:textId="77777777" w:rsidR="004A2CDB" w:rsidRPr="00FB4CB3" w:rsidRDefault="002C3F29" w:rsidP="004A2CD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The </w:t>
                            </w:r>
                            <w:r w:rsidR="004A2CDB"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green</w:t>
                            </w:r>
                            <w:r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car is________</w:t>
                            </w:r>
                            <w:r w:rsidR="004A2CDB"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__</w:t>
                            </w:r>
                            <w:r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</w:t>
                            </w:r>
                            <w:r w:rsidR="004A2CDB"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the blue car</w:t>
                            </w:r>
                          </w:p>
                          <w:p w14:paraId="0D6642EB" w14:textId="77777777" w:rsidR="004A2CDB" w:rsidRDefault="002C3F29" w:rsidP="004A2CD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  <w:p w14:paraId="31764204" w14:textId="77777777" w:rsidR="004A2CDB" w:rsidRDefault="002C3F29" w:rsidP="004A2CD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In</w:t>
                            </w:r>
                          </w:p>
                          <w:p w14:paraId="25D6FD8E" w14:textId="77777777" w:rsidR="004A2CDB" w:rsidRDefault="002C3F29" w:rsidP="004A2CD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Behind</w:t>
                            </w:r>
                            <w:proofErr w:type="spellEnd"/>
                          </w:p>
                          <w:p w14:paraId="3134AFF1" w14:textId="4948E8A6" w:rsidR="002C3F29" w:rsidRP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27" type="#_x0000_t202" style="position:absolute;margin-left:293pt;margin-top:-15.85pt;width:2in;height:2in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" filled="f" stroked="f" strokeweight=".5pt">
                <v:textbox style="mso-fit-shape-to-text:t">
                  <w:txbxContent>
                    <w:p w14:paraId="2790BEE4" w14:textId="77777777" w:rsidR="004A2CDB" w:rsidRPr="00FB4CB3" w:rsidRDefault="002C3F29" w:rsidP="004A2CD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FB4CB3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The </w:t>
                      </w:r>
                      <w:r w:rsidR="004A2CDB" w:rsidRPr="00FB4CB3">
                        <w:rPr>
                          <w:rFonts w:asciiTheme="minorHAnsi" w:hAnsiTheme="minorHAnsi" w:cstheme="minorHAnsi"/>
                          <w:lang w:val="en-US"/>
                        </w:rPr>
                        <w:t>green</w:t>
                      </w:r>
                      <w:r w:rsidRPr="00FB4CB3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car is________</w:t>
                      </w:r>
                      <w:r w:rsidR="004A2CDB" w:rsidRPr="00FB4CB3">
                        <w:rPr>
                          <w:rFonts w:asciiTheme="minorHAnsi" w:hAnsiTheme="minorHAnsi" w:cstheme="minorHAnsi"/>
                          <w:lang w:val="en-US"/>
                        </w:rPr>
                        <w:t>__</w:t>
                      </w:r>
                      <w:r w:rsidRPr="00FB4CB3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</w:t>
                      </w:r>
                      <w:r w:rsidR="004A2CDB" w:rsidRPr="00FB4CB3">
                        <w:rPr>
                          <w:rFonts w:asciiTheme="minorHAnsi" w:hAnsiTheme="minorHAnsi" w:cstheme="minorHAnsi"/>
                          <w:lang w:val="en-US"/>
                        </w:rPr>
                        <w:t>the blue car</w:t>
                      </w:r>
                    </w:p>
                    <w:p w14:paraId="0D6642EB" w14:textId="77777777" w:rsidR="004A2CDB" w:rsidRDefault="002C3F29" w:rsidP="004A2CD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Under</w:t>
                      </w:r>
                      <w:proofErr w:type="spellEnd"/>
                    </w:p>
                    <w:p w14:paraId="31764204" w14:textId="77777777" w:rsidR="004A2CDB" w:rsidRDefault="002C3F29" w:rsidP="004A2CD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In</w:t>
                      </w:r>
                    </w:p>
                    <w:p w14:paraId="25D6FD8E" w14:textId="77777777" w:rsidR="004A2CDB" w:rsidRDefault="002C3F29" w:rsidP="004A2CD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Behind</w:t>
                      </w:r>
                      <w:proofErr w:type="spellEnd"/>
                    </w:p>
                    <w:p w14:paraId="3134AFF1" w14:textId="4948E8A6" w:rsidR="002C3F29" w:rsidRPr="004A2CDB" w:rsidRDefault="004A2CDB" w:rsidP="004A2CD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of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8BF23C" w14:textId="0DB0BA26" w:rsidR="004F519B" w:rsidRDefault="004F519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F8B5133" w14:textId="0D70FE88" w:rsidR="002C3F29" w:rsidRDefault="002C3F29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53900" wp14:editId="42E16D77">
                <wp:simplePos x="0" y="0"/>
                <wp:positionH relativeFrom="margin">
                  <wp:align>left</wp:align>
                </wp:positionH>
                <wp:positionV relativeFrom="paragraph">
                  <wp:posOffset>-573405</wp:posOffset>
                </wp:positionV>
                <wp:extent cx="1828800" cy="18288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DD374" w14:textId="77777777" w:rsidR="002C3F29" w:rsidRDefault="002C3F29" w:rsidP="002C3F29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man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________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tree</w:t>
                            </w:r>
                            <w:proofErr w:type="spellEnd"/>
                          </w:p>
                          <w:p w14:paraId="3915EDC5" w14:textId="77777777" w:rsidR="002C3F29" w:rsidRDefault="002C3F29" w:rsidP="002C3F29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  <w:p w14:paraId="194F763C" w14:textId="77777777" w:rsidR="002C3F29" w:rsidRDefault="002C3F29" w:rsidP="002C3F29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In</w:t>
                            </w:r>
                          </w:p>
                          <w:p w14:paraId="1877A335" w14:textId="77777777" w:rsidR="002C3F29" w:rsidRDefault="002C3F29" w:rsidP="002C3F29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Behind</w:t>
                            </w:r>
                            <w:proofErr w:type="spellEnd"/>
                          </w:p>
                          <w:p w14:paraId="40BCDFB3" w14:textId="77777777" w:rsidR="002C3F29" w:rsidRPr="003873D2" w:rsidRDefault="002C3F29" w:rsidP="002C3F29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28" type="#_x0000_t202" style="position:absolute;margin-left:0;margin-top:-45.15pt;width:2in;height:2in;z-index:2516858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" filled="f" stroked="f" strokeweight=".5pt">
                <v:textbox style="mso-fit-shape-to-text:t">
                  <w:txbxContent>
                    <w:p w14:paraId="402DD374" w14:textId="77777777" w:rsidR="002C3F29" w:rsidRDefault="002C3F29" w:rsidP="002C3F29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man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________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tree</w:t>
                      </w:r>
                      <w:proofErr w:type="spellEnd"/>
                    </w:p>
                    <w:p w14:paraId="3915EDC5" w14:textId="77777777" w:rsidR="002C3F29" w:rsidRDefault="002C3F29" w:rsidP="002C3F29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Under</w:t>
                      </w:r>
                      <w:proofErr w:type="spellEnd"/>
                    </w:p>
                    <w:p w14:paraId="194F763C" w14:textId="77777777" w:rsidR="002C3F29" w:rsidRDefault="002C3F29" w:rsidP="002C3F29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In</w:t>
                      </w:r>
                    </w:p>
                    <w:p w14:paraId="1877A335" w14:textId="77777777" w:rsidR="002C3F29" w:rsidRDefault="002C3F29" w:rsidP="002C3F29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Behind</w:t>
                      </w:r>
                      <w:proofErr w:type="spellEnd"/>
                    </w:p>
                    <w:p w14:paraId="40BCDFB3" w14:textId="77777777" w:rsidR="002C3F29" w:rsidRPr="003873D2" w:rsidRDefault="002C3F29" w:rsidP="002C3F29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rFonts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B25734" w14:textId="77777777" w:rsidR="002C3F29" w:rsidRDefault="002C3F29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4EF112B7" w14:textId="77777777" w:rsidR="002C3F29" w:rsidRDefault="002C3F29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0415E0DA" w14:textId="16EE32EA" w:rsidR="004A2CDB" w:rsidRDefault="00695F12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6D21E0B9" wp14:editId="35406399">
            <wp:simplePos x="0" y="0"/>
            <wp:positionH relativeFrom="column">
              <wp:posOffset>2127250</wp:posOffset>
            </wp:positionH>
            <wp:positionV relativeFrom="paragraph">
              <wp:posOffset>43815</wp:posOffset>
            </wp:positionV>
            <wp:extent cx="952500" cy="1309370"/>
            <wp:effectExtent l="0" t="0" r="0" b="5080"/>
            <wp:wrapSquare wrapText="bothSides"/>
            <wp:docPr id="10" name="Imagen 10" descr="Illustration Cartoon Cute Cat Isolated On White Backgrou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Cartoon Cute Cat Isolated On White Backgrou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5000" r="15694" b="6388"/>
                    <a:stretch/>
                  </pic:blipFill>
                  <pic:spPr bwMode="auto">
                    <a:xfrm>
                      <a:off x="0" y="0"/>
                      <a:ext cx="9525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DB">
        <w:rPr>
          <w:noProof/>
          <w:lang w:val="es-ES"/>
        </w:rPr>
        <w:drawing>
          <wp:anchor distT="0" distB="0" distL="114300" distR="114300" simplePos="0" relativeHeight="251695104" behindDoc="0" locked="0" layoutInCell="1" allowOverlap="1" wp14:anchorId="5849C593" wp14:editId="4B23E86A">
            <wp:simplePos x="0" y="0"/>
            <wp:positionH relativeFrom="margin">
              <wp:posOffset>666750</wp:posOffset>
            </wp:positionH>
            <wp:positionV relativeFrom="paragraph">
              <wp:posOffset>0</wp:posOffset>
            </wp:positionV>
            <wp:extent cx="1200150" cy="1322070"/>
            <wp:effectExtent l="0" t="0" r="0" b="0"/>
            <wp:wrapSquare wrapText="bothSides"/>
            <wp:docPr id="15" name="Imagen 15" descr="Gato Saliendo De Una Caja De Cartón Ilustraciones Vector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to Saliendo De Una Caja De Cartón Ilustraciones Vectoria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t="15827" r="15827" b="10072"/>
                    <a:stretch/>
                  </pic:blipFill>
                  <pic:spPr bwMode="auto">
                    <a:xfrm>
                      <a:off x="0" y="0"/>
                      <a:ext cx="120015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94C41" w14:textId="5DFAF052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23482EDC" w14:textId="7D4CDDBE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56358F1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072DC31E" w14:textId="0CBF4DF6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6753A1FB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5E1DA1C2" w14:textId="0BB8B661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2A90C7E3" w14:textId="48394ECD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A61C30" wp14:editId="1A11EF52">
                <wp:simplePos x="0" y="0"/>
                <wp:positionH relativeFrom="margin">
                  <wp:posOffset>9525</wp:posOffset>
                </wp:positionH>
                <wp:positionV relativeFrom="paragraph">
                  <wp:posOffset>184785</wp:posOffset>
                </wp:positionV>
                <wp:extent cx="1828800" cy="18288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A248D" w14:textId="7CACFA8E" w:rsidR="004A2CDB" w:rsidRPr="00FB4CB3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FB4CB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The car is________ the toy box</w:t>
                            </w:r>
                          </w:p>
                          <w:p w14:paraId="12964B7B" w14:textId="77777777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  <w:p w14:paraId="4B48F913" w14:textId="77777777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In</w:t>
                            </w:r>
                          </w:p>
                          <w:p w14:paraId="602C7540" w14:textId="77777777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Behind</w:t>
                            </w:r>
                            <w:proofErr w:type="spellEnd"/>
                          </w:p>
                          <w:p w14:paraId="62EBE1A4" w14:textId="73996E61" w:rsidR="004A2CDB" w:rsidRP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9" type="#_x0000_t202" style="position:absolute;margin-left:.75pt;margin-top:14.55pt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" filled="f" stroked="f" strokeweight=".5pt">
                <v:textbox style="mso-fit-shape-to-text:t">
                  <w:txbxContent>
                    <w:p w14:paraId="22FA248D" w14:textId="7CACFA8E" w:rsidR="004A2CDB" w:rsidRPr="00FB4CB3" w:rsidRDefault="004A2CDB" w:rsidP="004A2CD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FB4CB3">
                        <w:rPr>
                          <w:rFonts w:asciiTheme="minorHAnsi" w:hAnsiTheme="minorHAnsi" w:cstheme="minorHAnsi"/>
                          <w:lang w:val="en-US"/>
                        </w:rPr>
                        <w:t>The car is________ the toy box</w:t>
                      </w:r>
                    </w:p>
                    <w:p w14:paraId="12964B7B" w14:textId="77777777" w:rsid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Under</w:t>
                      </w:r>
                      <w:proofErr w:type="spellEnd"/>
                    </w:p>
                    <w:p w14:paraId="4B48F913" w14:textId="77777777" w:rsid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In</w:t>
                      </w:r>
                    </w:p>
                    <w:p w14:paraId="602C7540" w14:textId="77777777" w:rsid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Behind</w:t>
                      </w:r>
                      <w:proofErr w:type="spellEnd"/>
                    </w:p>
                    <w:p w14:paraId="62EBE1A4" w14:textId="73996E61" w:rsidR="004A2CDB" w:rsidRP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159D0C" wp14:editId="2674F9E6">
                <wp:simplePos x="0" y="0"/>
                <wp:positionH relativeFrom="margin">
                  <wp:posOffset>3909060</wp:posOffset>
                </wp:positionH>
                <wp:positionV relativeFrom="paragraph">
                  <wp:posOffset>99695</wp:posOffset>
                </wp:positionV>
                <wp:extent cx="1828800" cy="18288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C10E5" w14:textId="77777777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cat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________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chair</w:t>
                            </w:r>
                            <w:proofErr w:type="spellEnd"/>
                          </w:p>
                          <w:p w14:paraId="12905AC6" w14:textId="77777777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  <w:p w14:paraId="0A802F25" w14:textId="67D93342" w:rsidR="004A2CDB" w:rsidRP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4A2CD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In</w:t>
                            </w:r>
                          </w:p>
                          <w:p w14:paraId="729D5BCE" w14:textId="72D266A0" w:rsid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On</w:t>
                            </w:r>
                            <w:proofErr w:type="spellEnd"/>
                          </w:p>
                          <w:p w14:paraId="19D7E4F9" w14:textId="4CA6C6CF" w:rsidR="004A2CDB" w:rsidRPr="004A2CDB" w:rsidRDefault="004A2CDB" w:rsidP="004A2CD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Between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30" type="#_x0000_t202" style="position:absolute;margin-left:307.8pt;margin-top:7.85pt;width:2in;height:2in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" filled="f" stroked="f" strokeweight=".5pt">
                <v:textbox style="mso-fit-shape-to-text:t">
                  <w:txbxContent>
                    <w:p w14:paraId="7ACC10E5" w14:textId="77777777" w:rsidR="004A2CDB" w:rsidRDefault="004A2CDB" w:rsidP="004A2CD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cat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________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chair</w:t>
                      </w:r>
                      <w:proofErr w:type="spellEnd"/>
                    </w:p>
                    <w:p w14:paraId="12905AC6" w14:textId="77777777" w:rsidR="004A2CDB" w:rsidRDefault="004A2CDB" w:rsidP="004A2CD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Under</w:t>
                      </w:r>
                      <w:proofErr w:type="spellEnd"/>
                    </w:p>
                    <w:p w14:paraId="0A802F25" w14:textId="67D93342" w:rsidR="004A2CDB" w:rsidRPr="004A2CDB" w:rsidRDefault="004A2CDB" w:rsidP="004A2CD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4A2CDB">
                        <w:rPr>
                          <w:rFonts w:asciiTheme="minorHAnsi" w:hAnsiTheme="minorHAnsi" w:cstheme="minorHAnsi"/>
                          <w:lang w:val="es-ES"/>
                        </w:rPr>
                        <w:t>In</w:t>
                      </w:r>
                    </w:p>
                    <w:p w14:paraId="729D5BCE" w14:textId="72D266A0" w:rsid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On</w:t>
                      </w:r>
                      <w:proofErr w:type="spellEnd"/>
                    </w:p>
                    <w:p w14:paraId="19D7E4F9" w14:textId="4CA6C6CF" w:rsidR="004A2CDB" w:rsidRPr="004A2CDB" w:rsidRDefault="004A2CDB" w:rsidP="004A2CD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Between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348C50" w14:textId="20EAFE99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371921D0" w14:textId="747EF825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6E7AA2EB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4A21413C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709B9CEF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6B6E442F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3BECE551" w14:textId="29F910ED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77AF8284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4CA3D0C" w14:textId="0A263AEE" w:rsidR="00305C5E" w:rsidRDefault="00305C5E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 w:rsidRPr="00644084">
        <w:rPr>
          <w:rFonts w:asciiTheme="minorHAnsi" w:hAnsiTheme="minorHAnsi" w:cstheme="minorHAnsi"/>
          <w:b/>
          <w:lang w:val="es-ES"/>
        </w:rPr>
        <w:t>ÍTEM IV CONCEPTUALIZACIÓN Y/O VOCABULARIO</w:t>
      </w:r>
    </w:p>
    <w:p w14:paraId="32E79EFC" w14:textId="77777777" w:rsidR="004A2CDB" w:rsidRDefault="004A2CDB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2F6E7097" w14:textId="16AB8C3B" w:rsidR="0014280D" w:rsidRDefault="007B319D" w:rsidP="004F519B">
      <w:pPr>
        <w:pStyle w:val="Prrafodelista"/>
        <w:numPr>
          <w:ilvl w:val="0"/>
          <w:numId w:val="22"/>
        </w:numPr>
        <w:tabs>
          <w:tab w:val="left" w:pos="1938"/>
        </w:tabs>
        <w:rPr>
          <w:rFonts w:asciiTheme="minorHAnsi" w:hAnsiTheme="minorHAnsi" w:cstheme="minorHAnsi"/>
          <w:bCs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0F7A1" wp14:editId="0B860A94">
                <wp:simplePos x="0" y="0"/>
                <wp:positionH relativeFrom="column">
                  <wp:posOffset>4448175</wp:posOffset>
                </wp:positionH>
                <wp:positionV relativeFrom="paragraph">
                  <wp:posOffset>3783965</wp:posOffset>
                </wp:positionV>
                <wp:extent cx="1571625" cy="4000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CAF1F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1" o:spid="_x0000_s1031" type="#_x0000_t202" style="position:absolute;left:0;text-align:left;margin-left:350.25pt;margin-top:297.95pt;width:123.75pt;height:31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" fillcolor="white [3201]" strokeweight=".5pt">
                <v:textbox>
                  <w:txbxContent>
                    <w:p w14:paraId="591CAF1F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73BBAD" wp14:editId="608E7857">
                <wp:simplePos x="0" y="0"/>
                <wp:positionH relativeFrom="column">
                  <wp:posOffset>1847849</wp:posOffset>
                </wp:positionH>
                <wp:positionV relativeFrom="paragraph">
                  <wp:posOffset>3841115</wp:posOffset>
                </wp:positionV>
                <wp:extent cx="1571625" cy="4000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EFCD2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o:spid="_x0000_s1032" type="#_x0000_t202" style="position:absolute;left:0;text-align:left;margin-left:145.5pt;margin-top:302.45pt;width:123.75pt;height:31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" fillcolor="white [3201]" strokeweight=".5pt">
                <v:textbox>
                  <w:txbxContent>
                    <w:p w14:paraId="4FAEFCD2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2CC6C" wp14:editId="29D0B341">
                <wp:simplePos x="0" y="0"/>
                <wp:positionH relativeFrom="column">
                  <wp:posOffset>47625</wp:posOffset>
                </wp:positionH>
                <wp:positionV relativeFrom="paragraph">
                  <wp:posOffset>3869690</wp:posOffset>
                </wp:positionV>
                <wp:extent cx="1181100" cy="4000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FD5AD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o:spid="_x0000_s1033" type="#_x0000_t202" style="position:absolute;left:0;text-align:left;margin-left:3.75pt;margin-top:304.7pt;width:93pt;height:3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" fillcolor="white [3201]" strokeweight=".5pt">
                <v:textbox>
                  <w:txbxContent>
                    <w:p w14:paraId="631FD5AD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FF7C38" wp14:editId="1BFBA19C">
                <wp:simplePos x="0" y="0"/>
                <wp:positionH relativeFrom="column">
                  <wp:posOffset>142875</wp:posOffset>
                </wp:positionH>
                <wp:positionV relativeFrom="paragraph">
                  <wp:posOffset>1926590</wp:posOffset>
                </wp:positionV>
                <wp:extent cx="1181100" cy="40005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E3F52" w14:textId="77777777" w:rsidR="004F519B" w:rsidRDefault="004F5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34" type="#_x0000_t202" style="position:absolute;left:0;text-align:left;margin-left:11.25pt;margin-top:151.7pt;width:93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" fillcolor="white [3201]" strokeweight=".5pt">
                <v:textbox>
                  <w:txbxContent>
                    <w:p w14:paraId="43DE3F52" w14:textId="77777777" w:rsidR="004F519B" w:rsidRDefault="004F519B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E8C0D" wp14:editId="5B060D6B">
                <wp:simplePos x="0" y="0"/>
                <wp:positionH relativeFrom="column">
                  <wp:posOffset>1819275</wp:posOffset>
                </wp:positionH>
                <wp:positionV relativeFrom="paragraph">
                  <wp:posOffset>1964690</wp:posOffset>
                </wp:positionV>
                <wp:extent cx="1181100" cy="4000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45005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6" o:spid="_x0000_s1035" type="#_x0000_t202" style="position:absolute;left:0;text-align:left;margin-left:143.25pt;margin-top:154.7pt;width:93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" fillcolor="white [3201]" strokeweight=".5pt">
                <v:textbox>
                  <w:txbxContent>
                    <w:p w14:paraId="10F45005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0B79C6" wp14:editId="367F6B07">
                <wp:simplePos x="0" y="0"/>
                <wp:positionH relativeFrom="column">
                  <wp:posOffset>5267325</wp:posOffset>
                </wp:positionH>
                <wp:positionV relativeFrom="paragraph">
                  <wp:posOffset>1955165</wp:posOffset>
                </wp:positionV>
                <wp:extent cx="1181100" cy="4000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AC3AB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8" o:spid="_x0000_s1036" type="#_x0000_t202" style="position:absolute;left:0;text-align:left;margin-left:414.75pt;margin-top:153.95pt;width:93pt;height:31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" fillcolor="white [3201]" strokeweight=".5pt">
                <v:textbox>
                  <w:txbxContent>
                    <w:p w14:paraId="079AC3AB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73AFD" wp14:editId="06F2E587">
                <wp:simplePos x="0" y="0"/>
                <wp:positionH relativeFrom="column">
                  <wp:posOffset>3638550</wp:posOffset>
                </wp:positionH>
                <wp:positionV relativeFrom="paragraph">
                  <wp:posOffset>1974215</wp:posOffset>
                </wp:positionV>
                <wp:extent cx="1181100" cy="40005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0FB85" w14:textId="77777777" w:rsidR="007B319D" w:rsidRDefault="007B319D" w:rsidP="007B31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7" o:spid="_x0000_s1037" type="#_x0000_t202" style="position:absolute;left:0;text-align:left;margin-left:286.5pt;margin-top:155.45pt;width:93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" fillcolor="white [3201]" strokeweight=".5pt">
                <v:textbox>
                  <w:txbxContent>
                    <w:p w14:paraId="6D40FB85" w14:textId="77777777" w:rsidR="007B319D" w:rsidRDefault="007B319D" w:rsidP="007B319D"/>
                  </w:txbxContent>
                </v:textbox>
              </v:shape>
            </w:pict>
          </mc:Fallback>
        </mc:AlternateContent>
      </w:r>
      <w:r w:rsidR="004F519B"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50EC10B7" wp14:editId="2F999389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6858000" cy="40005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9B" w:rsidRPr="004F519B">
        <w:rPr>
          <w:rFonts w:asciiTheme="minorHAnsi" w:hAnsiTheme="minorHAnsi" w:cstheme="minorHAnsi"/>
          <w:bCs/>
          <w:lang w:val="es-ES"/>
        </w:rPr>
        <w:t xml:space="preserve">Escribe la preposición correcta </w:t>
      </w:r>
      <w:r w:rsidR="004F519B">
        <w:rPr>
          <w:rFonts w:asciiTheme="minorHAnsi" w:hAnsiTheme="minorHAnsi" w:cstheme="minorHAnsi"/>
          <w:bCs/>
          <w:lang w:val="es-ES"/>
        </w:rPr>
        <w:t>(2ptos c/u)</w:t>
      </w:r>
    </w:p>
    <w:p w14:paraId="488F23BA" w14:textId="77777777" w:rsidR="00695F12" w:rsidRDefault="00695F12" w:rsidP="00695F12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06729C59" w14:textId="532AD0A4" w:rsidR="004F519B" w:rsidRDefault="004F519B" w:rsidP="004F519B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446996E8" w14:textId="77777777" w:rsidR="00695F12" w:rsidRDefault="00695F12" w:rsidP="004F519B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21CF1587" w14:textId="77777777" w:rsidR="00695F12" w:rsidRDefault="00695F12" w:rsidP="004F519B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2079AE51" w14:textId="77777777" w:rsidR="00695F12" w:rsidRDefault="00695F12" w:rsidP="004F519B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77211DD5" w14:textId="77777777" w:rsidR="00695F12" w:rsidRDefault="00695F12" w:rsidP="004F519B">
      <w:pPr>
        <w:pStyle w:val="Prrafodelista"/>
        <w:tabs>
          <w:tab w:val="left" w:pos="1938"/>
        </w:tabs>
        <w:ind w:left="1068"/>
        <w:rPr>
          <w:rFonts w:asciiTheme="minorHAnsi" w:hAnsiTheme="minorHAnsi" w:cstheme="minorHAnsi"/>
          <w:bCs/>
          <w:lang w:val="es-ES"/>
        </w:rPr>
      </w:pPr>
    </w:p>
    <w:p w14:paraId="09AE8902" w14:textId="67774EB3" w:rsidR="002C3F29" w:rsidRPr="00695F12" w:rsidRDefault="002C3F29" w:rsidP="00695F12">
      <w:pPr>
        <w:pStyle w:val="Prrafodelista"/>
        <w:numPr>
          <w:ilvl w:val="0"/>
          <w:numId w:val="22"/>
        </w:numPr>
        <w:rPr>
          <w:rFonts w:asciiTheme="minorHAnsi" w:hAnsiTheme="minorHAnsi" w:cstheme="minorHAnsi"/>
          <w:szCs w:val="28"/>
        </w:rPr>
      </w:pPr>
      <w:r w:rsidRPr="00695F12">
        <w:rPr>
          <w:rFonts w:asciiTheme="minorHAnsi" w:hAnsiTheme="minorHAnsi" w:cstheme="minorHAnsi"/>
          <w:noProof/>
          <w:sz w:val="22"/>
          <w:szCs w:val="22"/>
        </w:rPr>
        <w:lastRenderedPageBreak/>
        <w:t>De acuerdo con la imagen completa las oraciones  T</w:t>
      </w:r>
      <w:r w:rsidRPr="00695F12">
        <w:rPr>
          <w:rFonts w:asciiTheme="minorHAnsi" w:hAnsiTheme="minorHAnsi" w:cstheme="minorHAnsi"/>
          <w:i/>
          <w:iCs/>
          <w:noProof/>
          <w:sz w:val="22"/>
          <w:szCs w:val="22"/>
        </w:rPr>
        <w:t xml:space="preserve">here is </w:t>
      </w:r>
      <w:r w:rsidRPr="00695F12">
        <w:rPr>
          <w:rFonts w:asciiTheme="minorHAnsi" w:hAnsiTheme="minorHAnsi" w:cstheme="minorHAnsi"/>
          <w:noProof/>
          <w:sz w:val="22"/>
          <w:szCs w:val="22"/>
        </w:rPr>
        <w:t>y T</w:t>
      </w:r>
      <w:r w:rsidRPr="00695F12">
        <w:rPr>
          <w:rFonts w:asciiTheme="minorHAnsi" w:hAnsiTheme="minorHAnsi" w:cstheme="minorHAnsi"/>
          <w:i/>
          <w:iCs/>
          <w:noProof/>
          <w:sz w:val="22"/>
          <w:szCs w:val="22"/>
        </w:rPr>
        <w:t xml:space="preserve">here are </w:t>
      </w:r>
      <w:r w:rsidRPr="00695F12">
        <w:rPr>
          <w:rFonts w:asciiTheme="minorHAnsi" w:hAnsiTheme="minorHAnsi" w:cstheme="minorHAnsi"/>
          <w:noProof/>
          <w:sz w:val="22"/>
          <w:szCs w:val="22"/>
        </w:rPr>
        <w:t xml:space="preserve"> según corresponda (2ptos c/u)</w:t>
      </w:r>
    </w:p>
    <w:p w14:paraId="07CAD7F0" w14:textId="351A6A9B" w:rsidR="002C3F29" w:rsidRPr="00A3093E" w:rsidRDefault="002C3F29" w:rsidP="002C3F29"/>
    <w:p w14:paraId="0BCACD3C" w14:textId="368D0672" w:rsidR="002C3F29" w:rsidRPr="00A3093E" w:rsidRDefault="00695F12" w:rsidP="002C3F29">
      <w:r>
        <w:rPr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5224B348" wp14:editId="37158CC7">
            <wp:simplePos x="0" y="0"/>
            <wp:positionH relativeFrom="margin">
              <wp:posOffset>3857625</wp:posOffset>
            </wp:positionH>
            <wp:positionV relativeFrom="margin">
              <wp:posOffset>400050</wp:posOffset>
            </wp:positionV>
            <wp:extent cx="3133725" cy="2875280"/>
            <wp:effectExtent l="0" t="0" r="9525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t="28580" r="53831" b="1374"/>
                    <a:stretch/>
                  </pic:blipFill>
                  <pic:spPr bwMode="auto">
                    <a:xfrm>
                      <a:off x="0" y="0"/>
                      <a:ext cx="3133725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02F5D" w14:textId="074F30A6" w:rsidR="002C3F29" w:rsidRDefault="002C3F29" w:rsidP="002C3F29">
      <w:pPr>
        <w:rPr>
          <w:rFonts w:asciiTheme="minorHAnsi" w:hAnsiTheme="minorHAnsi" w:cstheme="minorHAnsi"/>
          <w:noProof/>
          <w:sz w:val="22"/>
          <w:szCs w:val="22"/>
        </w:rPr>
      </w:pPr>
    </w:p>
    <w:p w14:paraId="1996084F" w14:textId="02266927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a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t-shirt on the bed.</w:t>
      </w:r>
    </w:p>
    <w:p w14:paraId="169CA57B" w14:textId="77777777" w:rsidR="004A2CDB" w:rsidRPr="00FB4CB3" w:rsidRDefault="004A2CDB" w:rsidP="004A2CDB">
      <w:pPr>
        <w:pStyle w:val="Prrafodelista"/>
        <w:spacing w:line="276" w:lineRule="auto"/>
        <w:ind w:left="1077"/>
        <w:rPr>
          <w:rFonts w:asciiTheme="minorHAnsi" w:hAnsiTheme="minorHAnsi" w:cstheme="minorHAnsi"/>
          <w:sz w:val="22"/>
          <w:szCs w:val="22"/>
          <w:lang w:val="en-US"/>
        </w:rPr>
      </w:pPr>
    </w:p>
    <w:p w14:paraId="2BC98C8D" w14:textId="5DEAAAEB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two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books on the floor.</w:t>
      </w:r>
    </w:p>
    <w:p w14:paraId="759DF910" w14:textId="77777777" w:rsidR="004A2CDB" w:rsidRPr="00FB4CB3" w:rsidRDefault="004A2CDB" w:rsidP="004A2CDB">
      <w:pPr>
        <w:pStyle w:val="Prrafodelista"/>
        <w:rPr>
          <w:rFonts w:asciiTheme="minorHAnsi" w:hAnsiTheme="minorHAnsi" w:cstheme="minorHAnsi"/>
          <w:sz w:val="22"/>
          <w:szCs w:val="22"/>
          <w:lang w:val="en-US"/>
        </w:rPr>
      </w:pPr>
    </w:p>
    <w:p w14:paraId="6E21CC7F" w14:textId="332540BE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a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scarf on the floor.</w:t>
      </w:r>
    </w:p>
    <w:p w14:paraId="02E4C515" w14:textId="77777777" w:rsidR="004A2CDB" w:rsidRPr="00FB4CB3" w:rsidRDefault="004A2CDB" w:rsidP="004A2CDB">
      <w:pPr>
        <w:pStyle w:val="Prrafodelista"/>
        <w:rPr>
          <w:rFonts w:asciiTheme="minorHAnsi" w:hAnsiTheme="minorHAnsi" w:cstheme="minorHAnsi"/>
          <w:sz w:val="22"/>
          <w:szCs w:val="22"/>
          <w:lang w:val="en-US"/>
        </w:rPr>
      </w:pPr>
    </w:p>
    <w:p w14:paraId="21AF04B9" w14:textId="51F33F56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four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pictures on the wall.</w:t>
      </w:r>
    </w:p>
    <w:p w14:paraId="43A21577" w14:textId="77777777" w:rsidR="004A2CDB" w:rsidRPr="00FB4CB3" w:rsidRDefault="004A2CDB" w:rsidP="004A2CDB">
      <w:pPr>
        <w:pStyle w:val="Prrafodelista"/>
        <w:spacing w:line="276" w:lineRule="auto"/>
        <w:ind w:left="1077"/>
        <w:rPr>
          <w:rFonts w:asciiTheme="minorHAnsi" w:hAnsiTheme="minorHAnsi" w:cstheme="minorHAnsi"/>
          <w:sz w:val="22"/>
          <w:szCs w:val="22"/>
          <w:lang w:val="en-US"/>
        </w:rPr>
      </w:pPr>
    </w:p>
    <w:p w14:paraId="5254E5ED" w14:textId="3C1E43C8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a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book on the bed.</w:t>
      </w:r>
    </w:p>
    <w:p w14:paraId="5D10DEF0" w14:textId="77777777" w:rsidR="004A2CDB" w:rsidRPr="00FB4CB3" w:rsidRDefault="004A2CDB" w:rsidP="004A2CDB">
      <w:pPr>
        <w:pStyle w:val="Prrafodelista"/>
        <w:rPr>
          <w:rFonts w:asciiTheme="minorHAnsi" w:hAnsiTheme="minorHAnsi" w:cstheme="minorHAnsi"/>
          <w:sz w:val="22"/>
          <w:szCs w:val="22"/>
          <w:lang w:val="en-US"/>
        </w:rPr>
      </w:pPr>
    </w:p>
    <w:p w14:paraId="1E05A232" w14:textId="2B48AEED" w:rsidR="002C3F29" w:rsidRPr="00FB4CB3" w:rsidRDefault="002C3F29" w:rsidP="004A2CDB">
      <w:pPr>
        <w:pStyle w:val="Prrafodelista"/>
        <w:numPr>
          <w:ilvl w:val="0"/>
          <w:numId w:val="26"/>
        </w:numPr>
        <w:spacing w:line="276" w:lineRule="auto"/>
        <w:ind w:left="1077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________________________ </w:t>
      </w:r>
      <w:proofErr w:type="gramStart"/>
      <w:r w:rsidRPr="00FB4CB3">
        <w:rPr>
          <w:rFonts w:asciiTheme="minorHAnsi" w:hAnsiTheme="minorHAnsi" w:cstheme="minorHAnsi"/>
          <w:sz w:val="22"/>
          <w:szCs w:val="22"/>
          <w:lang w:val="en-US"/>
        </w:rPr>
        <w:t>a</w:t>
      </w:r>
      <w:proofErr w:type="gramEnd"/>
      <w:r w:rsidRPr="00FB4CB3">
        <w:rPr>
          <w:rFonts w:asciiTheme="minorHAnsi" w:hAnsiTheme="minorHAnsi" w:cstheme="minorHAnsi"/>
          <w:sz w:val="22"/>
          <w:szCs w:val="22"/>
          <w:lang w:val="en-US"/>
        </w:rPr>
        <w:t xml:space="preserve"> laptop on the floor.</w:t>
      </w:r>
    </w:p>
    <w:p w14:paraId="0C794537" w14:textId="4D89406C" w:rsidR="002C3F29" w:rsidRPr="00FB4CB3" w:rsidRDefault="002C3F29" w:rsidP="002C3F29">
      <w:pPr>
        <w:rPr>
          <w:lang w:val="en-US"/>
        </w:rPr>
      </w:pPr>
    </w:p>
    <w:p w14:paraId="4F1B7664" w14:textId="21A79F0A" w:rsidR="007B319D" w:rsidRPr="00FB4CB3" w:rsidRDefault="007B319D" w:rsidP="002C3F29">
      <w:pPr>
        <w:pStyle w:val="Prrafodelista"/>
        <w:tabs>
          <w:tab w:val="left" w:pos="1938"/>
        </w:tabs>
        <w:ind w:left="1428"/>
        <w:rPr>
          <w:rFonts w:asciiTheme="minorHAnsi" w:hAnsiTheme="minorHAnsi" w:cstheme="minorHAnsi"/>
          <w:bCs/>
          <w:lang w:val="en-US"/>
        </w:rPr>
      </w:pPr>
    </w:p>
    <w:sectPr w:rsidR="007B319D" w:rsidRPr="00FB4CB3" w:rsidSect="00305C5E">
      <w:footerReference w:type="default" r:id="rId20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F021E" w14:textId="77777777" w:rsidR="00C8015D" w:rsidRDefault="00C8015D" w:rsidP="00D11670">
      <w:r>
        <w:separator/>
      </w:r>
    </w:p>
  </w:endnote>
  <w:endnote w:type="continuationSeparator" w:id="0">
    <w:p w14:paraId="37E1AF5E" w14:textId="77777777" w:rsidR="00C8015D" w:rsidRDefault="00C8015D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F12" w:rsidRPr="00695F12">
          <w:rPr>
            <w:noProof/>
            <w:lang w:val="es-ES"/>
          </w:rPr>
          <w:t>3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D5AD2" w14:textId="77777777" w:rsidR="00C8015D" w:rsidRDefault="00C8015D" w:rsidP="00D11670">
      <w:r>
        <w:separator/>
      </w:r>
    </w:p>
  </w:footnote>
  <w:footnote w:type="continuationSeparator" w:id="0">
    <w:p w14:paraId="645CCD32" w14:textId="77777777" w:rsidR="00C8015D" w:rsidRDefault="00C8015D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AC12A7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09C3"/>
    <w:multiLevelType w:val="hybridMultilevel"/>
    <w:tmpl w:val="68666C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346FC"/>
    <w:multiLevelType w:val="hybridMultilevel"/>
    <w:tmpl w:val="8286F124"/>
    <w:lvl w:ilvl="0" w:tplc="67745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553D13"/>
    <w:multiLevelType w:val="hybridMultilevel"/>
    <w:tmpl w:val="32565C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42EC7"/>
    <w:multiLevelType w:val="hybridMultilevel"/>
    <w:tmpl w:val="EBAA559A"/>
    <w:lvl w:ilvl="0" w:tplc="B2F84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6BB62A8"/>
    <w:multiLevelType w:val="hybridMultilevel"/>
    <w:tmpl w:val="35D0DB08"/>
    <w:lvl w:ilvl="0" w:tplc="4238C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901019"/>
    <w:multiLevelType w:val="hybridMultilevel"/>
    <w:tmpl w:val="4964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8">
    <w:nsid w:val="50F51C51"/>
    <w:multiLevelType w:val="hybridMultilevel"/>
    <w:tmpl w:val="2F04FC4C"/>
    <w:lvl w:ilvl="0" w:tplc="B99662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0E6CEE"/>
    <w:multiLevelType w:val="hybridMultilevel"/>
    <w:tmpl w:val="184EE34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F0473"/>
    <w:multiLevelType w:val="hybridMultilevel"/>
    <w:tmpl w:val="94AC1148"/>
    <w:lvl w:ilvl="0" w:tplc="4268FE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014B63"/>
    <w:multiLevelType w:val="hybridMultilevel"/>
    <w:tmpl w:val="1990076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406F27"/>
    <w:multiLevelType w:val="hybridMultilevel"/>
    <w:tmpl w:val="63AACD7A"/>
    <w:lvl w:ilvl="0" w:tplc="65DC193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193066"/>
    <w:multiLevelType w:val="hybridMultilevel"/>
    <w:tmpl w:val="469C59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7"/>
  </w:num>
  <w:num w:numId="4">
    <w:abstractNumId w:val="20"/>
  </w:num>
  <w:num w:numId="5">
    <w:abstractNumId w:val="15"/>
  </w:num>
  <w:num w:numId="6">
    <w:abstractNumId w:val="17"/>
  </w:num>
  <w:num w:numId="7">
    <w:abstractNumId w:val="25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8"/>
  </w:num>
  <w:num w:numId="15">
    <w:abstractNumId w:val="30"/>
  </w:num>
  <w:num w:numId="16">
    <w:abstractNumId w:val="19"/>
  </w:num>
  <w:num w:numId="17">
    <w:abstractNumId w:val="5"/>
  </w:num>
  <w:num w:numId="18">
    <w:abstractNumId w:val="0"/>
  </w:num>
  <w:num w:numId="19">
    <w:abstractNumId w:val="1"/>
  </w:num>
  <w:num w:numId="20">
    <w:abstractNumId w:val="29"/>
  </w:num>
  <w:num w:numId="21">
    <w:abstractNumId w:val="2"/>
  </w:num>
  <w:num w:numId="22">
    <w:abstractNumId w:val="3"/>
  </w:num>
  <w:num w:numId="23">
    <w:abstractNumId w:val="21"/>
  </w:num>
  <w:num w:numId="24">
    <w:abstractNumId w:val="26"/>
  </w:num>
  <w:num w:numId="25">
    <w:abstractNumId w:val="9"/>
  </w:num>
  <w:num w:numId="26">
    <w:abstractNumId w:val="12"/>
  </w:num>
  <w:num w:numId="27">
    <w:abstractNumId w:val="14"/>
  </w:num>
  <w:num w:numId="28">
    <w:abstractNumId w:val="7"/>
  </w:num>
  <w:num w:numId="29">
    <w:abstractNumId w:val="18"/>
  </w:num>
  <w:num w:numId="30">
    <w:abstractNumId w:val="22"/>
  </w:num>
  <w:num w:numId="31">
    <w:abstractNumId w:val="23"/>
  </w:num>
  <w:num w:numId="32">
    <w:abstractNumId w:val="1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5D25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579"/>
    <w:rsid w:val="001277B6"/>
    <w:rsid w:val="0014232B"/>
    <w:rsid w:val="0014280D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0845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3F29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37275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CDB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F519B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647C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5F12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319D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4F9D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32F8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015D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46E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2F4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4CB3"/>
    <w:rsid w:val="00FB5122"/>
    <w:rsid w:val="00FB53A6"/>
    <w:rsid w:val="00FB5C18"/>
    <w:rsid w:val="00FB74EA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58A3E3-22F5-454C-BBE0-E69C9B62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(1).dotx</Template>
  <TotalTime>1</TotalTime>
  <Pages>3</Pages>
  <Words>209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PDV</cp:lastModifiedBy>
  <cp:revision>2</cp:revision>
  <dcterms:created xsi:type="dcterms:W3CDTF">2020-04-05T23:17:00Z</dcterms:created>
  <dcterms:modified xsi:type="dcterms:W3CDTF">2020-04-05T23:17:00Z</dcterms:modified>
</cp:coreProperties>
</file>