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1C5206D3" w:rsidR="00716059" w:rsidRDefault="006774A4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1D749C8B">
                <wp:simplePos x="0" y="0"/>
                <wp:positionH relativeFrom="column">
                  <wp:posOffset>684530</wp:posOffset>
                </wp:positionH>
                <wp:positionV relativeFrom="paragraph">
                  <wp:posOffset>68580</wp:posOffset>
                </wp:positionV>
                <wp:extent cx="3133725" cy="685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624D844E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>artamento de: Matemática</w:t>
                            </w:r>
                          </w:p>
                          <w:p w14:paraId="0E485830" w14:textId="469E78D2" w:rsidR="00716059" w:rsidRDefault="006774A4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Prof. Mariela Arriagada</w:t>
                            </w:r>
                            <w:r w:rsidR="00716059"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.</w:t>
                            </w:r>
                          </w:p>
                          <w:p w14:paraId="086BD80C" w14:textId="77777777" w:rsidR="00716059" w:rsidRDefault="00716059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7°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4pt;width:246.7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624D844E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>artamento de: Matemática</w:t>
                      </w:r>
                    </w:p>
                    <w:p w14:paraId="0E485830" w14:textId="469E78D2" w:rsidR="00716059" w:rsidRDefault="006774A4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Prof. Mariela Arriagada</w:t>
                      </w:r>
                      <w:r w:rsidR="00716059">
                        <w:rPr>
                          <w:rFonts w:ascii="Calibri" w:eastAsia="Helvetica" w:hAnsi="Calibri" w:cs="Helvetica"/>
                          <w:sz w:val="18"/>
                        </w:rPr>
                        <w:t>.</w:t>
                      </w:r>
                    </w:p>
                    <w:p w14:paraId="086BD80C" w14:textId="77777777" w:rsidR="00716059" w:rsidRDefault="00716059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7°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11DC7D49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6B43A0ED" w14:textId="77777777" w:rsidR="00716059" w:rsidRDefault="00716059" w:rsidP="00716059">
      <w:pPr>
        <w:jc w:val="center"/>
        <w:rPr>
          <w:rFonts w:asciiTheme="majorHAnsi" w:hAnsiTheme="majorHAnsi"/>
          <w:b/>
          <w:sz w:val="14"/>
          <w:szCs w:val="14"/>
        </w:rPr>
      </w:pPr>
    </w:p>
    <w:p w14:paraId="30F13008" w14:textId="593A26E4" w:rsidR="00716059" w:rsidRDefault="006774A4" w:rsidP="0071605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6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>
        <w:rPr>
          <w:rFonts w:asciiTheme="majorHAnsi" w:hAnsiTheme="majorHAnsi"/>
          <w:b/>
          <w:sz w:val="28"/>
          <w:szCs w:val="28"/>
          <w:lang w:val="es-ES"/>
        </w:rPr>
        <w:t xml:space="preserve">“ELIMINACIÓN DE PARÉNTESIS EN </w:t>
      </w:r>
      <w:r w:rsidR="00933623">
        <w:rPr>
          <w:rFonts w:asciiTheme="majorHAnsi" w:hAnsiTheme="majorHAnsi"/>
          <w:b/>
          <w:sz w:val="28"/>
          <w:szCs w:val="28"/>
          <w:lang w:val="es-ES"/>
        </w:rPr>
        <w:t xml:space="preserve">NÚMEROS  </w:t>
      </w:r>
      <w:r>
        <w:rPr>
          <w:rFonts w:asciiTheme="majorHAnsi" w:hAnsiTheme="majorHAnsi"/>
          <w:b/>
          <w:sz w:val="28"/>
          <w:szCs w:val="28"/>
          <w:lang w:val="es-ES"/>
        </w:rPr>
        <w:t>ENTEROS”</w:t>
      </w:r>
    </w:p>
    <w:p w14:paraId="293F312E" w14:textId="75DF34EF" w:rsidR="00933623" w:rsidRDefault="00933623" w:rsidP="0071605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MATEMATICA 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4"/>
        <w:gridCol w:w="2486"/>
        <w:gridCol w:w="60"/>
        <w:gridCol w:w="1912"/>
        <w:gridCol w:w="2683"/>
        <w:gridCol w:w="1475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7160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11BD340A" w:rsidR="00716059" w:rsidRDefault="006774A4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  <w:r w:rsidR="00716059">
              <w:rPr>
                <w:rFonts w:asciiTheme="majorHAnsi" w:hAnsiTheme="majorHAnsi"/>
              </w:rPr>
              <w:t xml:space="preserve"> DE MARZO DE 2020</w:t>
            </w:r>
          </w:p>
        </w:tc>
      </w:tr>
      <w:tr w:rsidR="00195823" w14:paraId="54A0AB03" w14:textId="4F8609BD" w:rsidTr="00DB2552">
        <w:trPr>
          <w:trHeight w:val="251"/>
          <w:jc w:val="center"/>
        </w:trPr>
        <w:tc>
          <w:tcPr>
            <w:tcW w:w="43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24114139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241DF83D" w14:textId="77777777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CC9012C" w14:textId="78BB7014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OBJETIVO DE APRENDIZAJE (UNIDAD)</w:t>
            </w:r>
          </w:p>
          <w:p w14:paraId="43B44C0B" w14:textId="790C0776" w:rsidR="00195823" w:rsidRPr="00B54305" w:rsidRDefault="00195823" w:rsidP="00195823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 w:rsidRPr="00B54305">
              <w:rPr>
                <w:rFonts w:asciiTheme="majorHAnsi" w:hAnsiTheme="majorHAnsi"/>
              </w:rPr>
              <w:t>OA Nº</w:t>
            </w:r>
          </w:p>
          <w:p w14:paraId="14B5B59F" w14:textId="53D5ABFF" w:rsidR="00195823" w:rsidRPr="00B54305" w:rsidRDefault="00A55B41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 w:rsidRPr="00594405">
              <w:rPr>
                <w:rFonts w:asciiTheme="majorHAnsi" w:hAnsiTheme="majorHAnsi"/>
                <w:b/>
              </w:rPr>
              <w:t xml:space="preserve">MOSTRAR QUE COMPRENDEN LA ADICIÓN </w:t>
            </w:r>
            <w:r>
              <w:rPr>
                <w:rFonts w:asciiTheme="majorHAnsi" w:hAnsiTheme="majorHAnsi"/>
                <w:b/>
              </w:rPr>
              <w:t xml:space="preserve">y SUSTRACCIÓN </w:t>
            </w:r>
            <w:r w:rsidRPr="00594405">
              <w:rPr>
                <w:rFonts w:asciiTheme="majorHAnsi" w:hAnsiTheme="majorHAnsi"/>
                <w:b/>
              </w:rPr>
              <w:t>DE NÚMEROS ENTEROS</w:t>
            </w:r>
          </w:p>
          <w:p w14:paraId="25AF641E" w14:textId="77777777" w:rsidR="00195823" w:rsidRPr="008C2B29" w:rsidRDefault="00195823" w:rsidP="00195823">
            <w:pPr>
              <w:pStyle w:val="Sinespaciado"/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6774A4" w14:paraId="26CE141A" w14:textId="77777777" w:rsidTr="00DB2552">
        <w:trPr>
          <w:trHeight w:val="255"/>
          <w:jc w:val="center"/>
        </w:trPr>
        <w:tc>
          <w:tcPr>
            <w:tcW w:w="430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6774A4" w:rsidRDefault="006774A4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69A332FF" w:rsidR="006774A4" w:rsidRPr="008C2B29" w:rsidRDefault="006774A4" w:rsidP="002376B7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 w:rsidRPr="008C2B29">
              <w:rPr>
                <w:rFonts w:ascii="Arial" w:hAnsi="Arial" w:cs="Arial"/>
              </w:rPr>
              <w:t>CONOCER EL CONJUNTO DE Nº ENTEROS</w:t>
            </w:r>
          </w:p>
        </w:tc>
        <w:tc>
          <w:tcPr>
            <w:tcW w:w="1326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6774A4" w:rsidRPr="006774A4" w:rsidRDefault="006774A4" w:rsidP="002376B7">
            <w:pPr>
              <w:pStyle w:val="Sinespaciado"/>
              <w:spacing w:line="25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6774A4">
              <w:rPr>
                <w:rFonts w:asciiTheme="majorHAnsi" w:hAnsiTheme="majorHAnsi"/>
                <w:sz w:val="24"/>
                <w:szCs w:val="24"/>
                <w:lang w:val="en-US"/>
              </w:rPr>
              <w:t>X</w:t>
            </w:r>
          </w:p>
        </w:tc>
      </w:tr>
      <w:tr w:rsidR="006774A4" w14:paraId="431E1A48" w14:textId="77777777" w:rsidTr="00DB2552">
        <w:trPr>
          <w:trHeight w:val="253"/>
          <w:jc w:val="center"/>
        </w:trPr>
        <w:tc>
          <w:tcPr>
            <w:tcW w:w="43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6774A4" w:rsidRDefault="006774A4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34E8548D" w:rsidR="006774A4" w:rsidRPr="008C2B29" w:rsidRDefault="006774A4" w:rsidP="00195823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 w:rsidRPr="008C2B29">
              <w:rPr>
                <w:rFonts w:ascii="Arial" w:hAnsi="Arial" w:cs="Arial"/>
              </w:rPr>
              <w:t>RELACIONAR NÚMEROS ENTEROS CON LA VIDA DIARIA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6D4CCF58" w:rsidR="006774A4" w:rsidRPr="008C2B29" w:rsidRDefault="006774A4" w:rsidP="002376B7">
            <w:pPr>
              <w:pStyle w:val="Sinespaciado"/>
              <w:spacing w:line="25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74A4" w14:paraId="12087B55" w14:textId="77777777" w:rsidTr="00DB2552">
        <w:trPr>
          <w:trHeight w:val="435"/>
          <w:jc w:val="center"/>
        </w:trPr>
        <w:tc>
          <w:tcPr>
            <w:tcW w:w="43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6774A4" w:rsidRPr="008C2B29" w:rsidRDefault="006774A4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50007EFC" w:rsidR="006774A4" w:rsidRPr="00AC41D8" w:rsidRDefault="006774A4" w:rsidP="00195823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 w:rsidRPr="00AC41D8">
              <w:rPr>
                <w:rFonts w:ascii="Arial" w:hAnsi="Arial" w:cs="Arial"/>
              </w:rPr>
              <w:t xml:space="preserve">USAR MODELOS PARA RESOLVER ADICIONES DE NÚMEROS ENTEROS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36BB5203" w:rsidR="006774A4" w:rsidRPr="006774A4" w:rsidRDefault="006774A4" w:rsidP="002376B7">
            <w:pPr>
              <w:pStyle w:val="Sinespaciado"/>
              <w:spacing w:line="25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6774A4">
              <w:rPr>
                <w:rFonts w:asciiTheme="majorHAnsi" w:hAnsiTheme="majorHAnsi"/>
                <w:sz w:val="24"/>
                <w:szCs w:val="24"/>
                <w:lang w:val="en-US"/>
              </w:rPr>
              <w:t>X</w:t>
            </w:r>
          </w:p>
        </w:tc>
      </w:tr>
      <w:tr w:rsidR="006774A4" w14:paraId="03872756" w14:textId="77777777" w:rsidTr="00DB2552">
        <w:trPr>
          <w:trHeight w:val="217"/>
          <w:jc w:val="center"/>
        </w:trPr>
        <w:tc>
          <w:tcPr>
            <w:tcW w:w="43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6774A4" w:rsidRDefault="006774A4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3E147A9D" w:rsidR="006774A4" w:rsidRPr="00AC41D8" w:rsidRDefault="006774A4" w:rsidP="00195823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 w:rsidRPr="00AC41D8">
              <w:rPr>
                <w:rFonts w:ascii="Arial" w:hAnsi="Arial" w:cs="Arial"/>
              </w:rPr>
              <w:t>CONSTRUIR PATRONES PARA SUMAR NÚMEROS ENTEROS</w:t>
            </w:r>
          </w:p>
        </w:tc>
        <w:tc>
          <w:tcPr>
            <w:tcW w:w="1326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035AE9E8" w:rsidR="006774A4" w:rsidRPr="006774A4" w:rsidRDefault="006774A4" w:rsidP="002376B7">
            <w:pPr>
              <w:pStyle w:val="Sinespaciado"/>
              <w:spacing w:line="25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>X</w:t>
            </w:r>
          </w:p>
        </w:tc>
      </w:tr>
      <w:tr w:rsidR="006774A4" w14:paraId="4B8A2E7C" w14:textId="77777777" w:rsidTr="00DB2552">
        <w:trPr>
          <w:trHeight w:val="345"/>
          <w:jc w:val="center"/>
        </w:trPr>
        <w:tc>
          <w:tcPr>
            <w:tcW w:w="43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6774A4" w:rsidRDefault="006774A4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1A9C" w14:textId="32B0B68C" w:rsidR="006774A4" w:rsidRPr="00AC41D8" w:rsidRDefault="006774A4" w:rsidP="002376B7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 w:rsidRPr="00AC41D8">
              <w:rPr>
                <w:rFonts w:ascii="Arial" w:hAnsi="Arial" w:cs="Arial"/>
              </w:rPr>
              <w:t>RESOLVER PROBLEMAS QUE INVOLUCREN NÚMEROS ENTEROS</w:t>
            </w:r>
          </w:p>
        </w:tc>
        <w:tc>
          <w:tcPr>
            <w:tcW w:w="1326" w:type="dxa"/>
            <w:tcBorders>
              <w:left w:val="single" w:sz="4" w:space="0" w:color="auto"/>
              <w:right w:val="single" w:sz="4" w:space="0" w:color="auto"/>
            </w:tcBorders>
          </w:tcPr>
          <w:p w14:paraId="23BAACF6" w14:textId="4B461E6C" w:rsidR="006774A4" w:rsidRPr="008C2B29" w:rsidRDefault="006774A4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32CD834F" w14:textId="77777777" w:rsidR="00964725" w:rsidRPr="008C2B29" w:rsidRDefault="00964725" w:rsidP="00964725">
      <w:pPr>
        <w:jc w:val="center"/>
        <w:rPr>
          <w:rFonts w:asciiTheme="majorHAnsi" w:hAnsiTheme="majorHAnsi"/>
          <w:sz w:val="6"/>
          <w:szCs w:val="6"/>
        </w:rPr>
      </w:pPr>
    </w:p>
    <w:p w14:paraId="113332C9" w14:textId="77777777" w:rsidR="0025027A" w:rsidRPr="008C2B29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</w:rPr>
      </w:pPr>
    </w:p>
    <w:p w14:paraId="7811D920" w14:textId="45CE40C4" w:rsidR="00AC41D8" w:rsidRDefault="00AC41D8"/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5C979C12" w14:textId="14ACB4ED" w:rsidR="0058122B" w:rsidRDefault="00B67B64" w:rsidP="0058122B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7696" behindDoc="0" locked="0" layoutInCell="1" allowOverlap="1" wp14:anchorId="7283192F" wp14:editId="3E8E9EF6">
                  <wp:simplePos x="0" y="0"/>
                  <wp:positionH relativeFrom="column">
                    <wp:posOffset>3821430</wp:posOffset>
                  </wp:positionH>
                  <wp:positionV relativeFrom="paragraph">
                    <wp:posOffset>1203325</wp:posOffset>
                  </wp:positionV>
                  <wp:extent cx="1171575" cy="804545"/>
                  <wp:effectExtent l="19050" t="19050" r="28575" b="1460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11782" r="35624" b="11782"/>
                          <a:stretch/>
                        </pic:blipFill>
                        <pic:spPr bwMode="auto">
                          <a:xfrm>
                            <a:off x="0" y="0"/>
                            <a:ext cx="1171575" cy="804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6672" behindDoc="0" locked="0" layoutInCell="1" allowOverlap="1" wp14:anchorId="452CB424" wp14:editId="7CAFFACA">
                  <wp:simplePos x="0" y="0"/>
                  <wp:positionH relativeFrom="column">
                    <wp:posOffset>3884930</wp:posOffset>
                  </wp:positionH>
                  <wp:positionV relativeFrom="paragraph">
                    <wp:posOffset>241300</wp:posOffset>
                  </wp:positionV>
                  <wp:extent cx="1221740" cy="819150"/>
                  <wp:effectExtent l="19050" t="19050" r="16510" b="1905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06" r="35099" b="8490"/>
                          <a:stretch/>
                        </pic:blipFill>
                        <pic:spPr bwMode="auto">
                          <a:xfrm>
                            <a:off x="0" y="0"/>
                            <a:ext cx="1221740" cy="819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122B">
              <w:rPr>
                <w:rFonts w:asciiTheme="minorHAnsi" w:hAnsiTheme="minorHAnsi" w:cstheme="minorHAnsi"/>
                <w:b/>
                <w:sz w:val="22"/>
              </w:rPr>
              <w:t xml:space="preserve">Estos videos te pueden ayudar para comprender mejor los contenidos </w:t>
            </w:r>
          </w:p>
          <w:p w14:paraId="006E74F7" w14:textId="223BFFBF" w:rsidR="00B67B64" w:rsidRDefault="00DD4196" w:rsidP="00D76E0E">
            <w:pPr>
              <w:pStyle w:val="Prrafodelista"/>
              <w:numPr>
                <w:ilvl w:val="0"/>
                <w:numId w:val="49"/>
              </w:numPr>
              <w:tabs>
                <w:tab w:val="left" w:pos="1938"/>
              </w:tabs>
              <w:jc w:val="both"/>
            </w:pPr>
            <w:hyperlink r:id="rId12" w:history="1">
              <w:r w:rsidR="00A55B41" w:rsidRPr="00D76E0E">
                <w:rPr>
                  <w:color w:val="0000FF"/>
                  <w:u w:val="single"/>
                </w:rPr>
                <w:t>https://www.youtube.com/watch?v=TKwIvP2fyL8</w:t>
              </w:r>
            </w:hyperlink>
            <w:r w:rsidR="0058122B">
              <w:t xml:space="preserve"> </w:t>
            </w:r>
          </w:p>
          <w:p w14:paraId="228214DD" w14:textId="2889CEEB" w:rsidR="00770DE1" w:rsidRDefault="0058122B" w:rsidP="00B67B64">
            <w:pPr>
              <w:pStyle w:val="Prrafodelista"/>
              <w:tabs>
                <w:tab w:val="left" w:pos="1938"/>
              </w:tabs>
              <w:ind w:left="480"/>
              <w:jc w:val="both"/>
            </w:pPr>
            <w:r>
              <w:t>( Eliminación de paréntesis)</w:t>
            </w:r>
          </w:p>
          <w:p w14:paraId="149786AF" w14:textId="77777777" w:rsidR="008C2B29" w:rsidRDefault="008C2B29" w:rsidP="008C2B29">
            <w:pPr>
              <w:tabs>
                <w:tab w:val="left" w:pos="1938"/>
              </w:tabs>
              <w:jc w:val="both"/>
            </w:pPr>
          </w:p>
          <w:p w14:paraId="686E666E" w14:textId="3A8C5D94" w:rsidR="008C2B29" w:rsidRDefault="008C2B29" w:rsidP="008C2B29">
            <w:pPr>
              <w:tabs>
                <w:tab w:val="left" w:pos="1938"/>
              </w:tabs>
              <w:jc w:val="both"/>
            </w:pPr>
          </w:p>
          <w:p w14:paraId="736722B8" w14:textId="2971A517" w:rsidR="006774A4" w:rsidRDefault="006774A4" w:rsidP="00B54305">
            <w:pPr>
              <w:tabs>
                <w:tab w:val="left" w:pos="1938"/>
              </w:tabs>
              <w:jc w:val="both"/>
            </w:pPr>
          </w:p>
          <w:p w14:paraId="49D3E723" w14:textId="45317044" w:rsidR="00B67B64" w:rsidRPr="00B67B64" w:rsidRDefault="00DD4196" w:rsidP="00D76E0E">
            <w:pPr>
              <w:pStyle w:val="Prrafodelista"/>
              <w:numPr>
                <w:ilvl w:val="0"/>
                <w:numId w:val="49"/>
              </w:num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b/>
                <w:sz w:val="22"/>
              </w:rPr>
            </w:pPr>
            <w:hyperlink r:id="rId13" w:history="1">
              <w:r w:rsidR="006774A4" w:rsidRPr="00D76E0E">
                <w:rPr>
                  <w:color w:val="0000FF"/>
                  <w:u w:val="single"/>
                </w:rPr>
                <w:t>https://www.youtube.com/watch?v=Rs6Qyei7XY0</w:t>
              </w:r>
            </w:hyperlink>
            <w:r w:rsidR="0058122B">
              <w:t xml:space="preserve"> </w:t>
            </w:r>
          </w:p>
          <w:p w14:paraId="193CA922" w14:textId="77A3D6E7" w:rsidR="006774A4" w:rsidRPr="00D76E0E" w:rsidRDefault="0058122B" w:rsidP="00B67B64">
            <w:pPr>
              <w:pStyle w:val="Prrafodelista"/>
              <w:tabs>
                <w:tab w:val="left" w:pos="1938"/>
              </w:tabs>
              <w:ind w:left="480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>
              <w:t>(síntesis de números enteros)</w:t>
            </w:r>
            <w:r w:rsidR="00B67B64">
              <w:rPr>
                <w:noProof/>
                <w:lang w:eastAsia="es-CL"/>
              </w:rPr>
              <w:t xml:space="preserve"> </w:t>
            </w:r>
          </w:p>
        </w:tc>
      </w:tr>
    </w:tbl>
    <w:p w14:paraId="4269BED6" w14:textId="77777777" w:rsidR="00B67B64" w:rsidRDefault="00B67B64" w:rsidP="00B67B64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490CCEF" w14:textId="31C421BC" w:rsidR="006140E0" w:rsidRDefault="006140E0" w:rsidP="00CB4AD5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Paréntesis en la adición o sustracción de números enteros</w:t>
      </w:r>
    </w:p>
    <w:p w14:paraId="6AF55996" w14:textId="77777777" w:rsidR="006140E0" w:rsidRDefault="006140E0" w:rsidP="00CB4AD5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050A8A01" w14:textId="235658E4" w:rsidR="006140E0" w:rsidRDefault="006140E0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Ejemplo:</w:t>
      </w:r>
    </w:p>
    <w:p w14:paraId="0CCE3AE8" w14:textId="67AF502A" w:rsidR="006140E0" w:rsidRPr="006140E0" w:rsidRDefault="006140E0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-12 – </w:t>
      </w:r>
      <w:proofErr w:type="gramStart"/>
      <w:r>
        <w:rPr>
          <w:rFonts w:asciiTheme="minorHAnsi" w:hAnsiTheme="minorHAnsi" w:cstheme="minorHAnsi"/>
          <w:sz w:val="28"/>
          <w:szCs w:val="28"/>
        </w:rPr>
        <w:t>( 7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  +  17  -  20 )=</w:t>
      </w:r>
    </w:p>
    <w:p w14:paraId="3D230C92" w14:textId="1496B002" w:rsidR="006140E0" w:rsidRDefault="006140E0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Forma 1</w:t>
      </w:r>
      <w:r w:rsidRPr="006140E0">
        <w:rPr>
          <w:rFonts w:asciiTheme="minorHAnsi" w:hAnsiTheme="minorHAnsi" w:cstheme="minorHAnsi"/>
          <w:b/>
          <w:sz w:val="28"/>
          <w:szCs w:val="28"/>
        </w:rPr>
        <w:t xml:space="preserve"> para resolver</w:t>
      </w:r>
    </w:p>
    <w:p w14:paraId="63CF9E74" w14:textId="5912F45F" w:rsidR="006140E0" w:rsidRPr="006140E0" w:rsidRDefault="006140E0" w:rsidP="006140E0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Propiedad Distributiva y ley de los signos</w:t>
      </w:r>
    </w:p>
    <w:p w14:paraId="6399D1F9" w14:textId="692AC7B2" w:rsidR="006140E0" w:rsidRDefault="00433673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B39B6D" wp14:editId="364F382D">
                <wp:simplePos x="0" y="0"/>
                <wp:positionH relativeFrom="column">
                  <wp:posOffset>4367377</wp:posOffset>
                </wp:positionH>
                <wp:positionV relativeFrom="paragraph">
                  <wp:posOffset>7160</wp:posOffset>
                </wp:positionV>
                <wp:extent cx="2112580" cy="378372"/>
                <wp:effectExtent l="0" t="0" r="21590" b="22225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580" cy="3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4F740" w14:textId="2AF06063" w:rsidR="00433673" w:rsidRPr="002E41E4" w:rsidRDefault="00433673" w:rsidP="00433673">
                            <w:pPr>
                              <w:rPr>
                                <w:sz w:val="20"/>
                              </w:rPr>
                            </w:pPr>
                            <w:r w:rsidRPr="002E41E4">
                              <w:rPr>
                                <w:sz w:val="20"/>
                              </w:rPr>
                              <w:t xml:space="preserve">1° </w:t>
                            </w:r>
                            <w:r>
                              <w:rPr>
                                <w:sz w:val="20"/>
                              </w:rPr>
                              <w:t>Observa el signo que esta fuera del paréntesis ( 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8 Cuadro de texto" o:spid="_x0000_s1027" type="#_x0000_t202" style="position:absolute;left:0;text-align:left;margin-left:343.9pt;margin-top:.55pt;width:166.35pt;height:29.8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" fillcolor="white [3201]" strokeweight=".5pt">
                <v:textbox>
                  <w:txbxContent>
                    <w:p w14:paraId="4D04F740" w14:textId="2AF06063" w:rsidR="00433673" w:rsidRPr="002E41E4" w:rsidRDefault="00433673" w:rsidP="00433673">
                      <w:pPr>
                        <w:rPr>
                          <w:sz w:val="20"/>
                        </w:rPr>
                      </w:pPr>
                      <w:r w:rsidRPr="002E41E4">
                        <w:rPr>
                          <w:sz w:val="20"/>
                        </w:rPr>
                        <w:t xml:space="preserve">1° </w:t>
                      </w:r>
                      <w:r>
                        <w:rPr>
                          <w:sz w:val="20"/>
                        </w:rPr>
                        <w:t>Observa el signo que esta fuera del paréntesis ( ).</w:t>
                      </w:r>
                    </w:p>
                  </w:txbxContent>
                </v:textbox>
              </v:shape>
            </w:pict>
          </mc:Fallback>
        </mc:AlternateContent>
      </w:r>
    </w:p>
    <w:p w14:paraId="2EFEBF94" w14:textId="4735B2EF" w:rsidR="006140E0" w:rsidRDefault="006140E0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-12 – </w:t>
      </w:r>
      <w:proofErr w:type="gramStart"/>
      <w:r>
        <w:rPr>
          <w:rFonts w:asciiTheme="minorHAnsi" w:hAnsiTheme="minorHAnsi" w:cstheme="minorHAnsi"/>
          <w:sz w:val="28"/>
          <w:szCs w:val="28"/>
        </w:rPr>
        <w:t>( 7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  +  17  -  20 )=</w:t>
      </w:r>
    </w:p>
    <w:p w14:paraId="7E0858C5" w14:textId="55735286" w:rsidR="006140E0" w:rsidRPr="00DB2552" w:rsidRDefault="00D539B0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207132" wp14:editId="7009267F">
                <wp:simplePos x="0" y="0"/>
                <wp:positionH relativeFrom="column">
                  <wp:posOffset>4362450</wp:posOffset>
                </wp:positionH>
                <wp:positionV relativeFrom="paragraph">
                  <wp:posOffset>635</wp:posOffset>
                </wp:positionV>
                <wp:extent cx="2175510" cy="1303020"/>
                <wp:effectExtent l="0" t="0" r="15240" b="1143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EB12A" w14:textId="18232A4C" w:rsidR="00433673" w:rsidRPr="002E41E4" w:rsidRDefault="00433673" w:rsidP="0043367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>
                              <w:rPr>
                                <w:sz w:val="20"/>
                              </w:rPr>
                              <w:t>Aplicas la ley de los signos, ya que entre en el signo que está afuera del paréntesis ( )</w:t>
                            </w:r>
                            <w:r>
                              <w:rPr>
                                <w:sz w:val="20"/>
                              </w:rPr>
                              <w:t xml:space="preserve"> y los </w:t>
                            </w:r>
                            <w:r>
                              <w:rPr>
                                <w:sz w:val="20"/>
                              </w:rPr>
                              <w:t>signo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</w:rPr>
                              <w:t xml:space="preserve"> de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</w:t>
                            </w:r>
                            <w:r>
                              <w:rPr>
                                <w:sz w:val="20"/>
                              </w:rPr>
                              <w:t>os</w:t>
                            </w:r>
                            <w:r>
                              <w:rPr>
                                <w:sz w:val="20"/>
                              </w:rPr>
                              <w:t xml:space="preserve"> número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</w:rPr>
                              <w:t xml:space="preserve"> dentro del paréntesis ( ) existe una multiplicación, </w:t>
                            </w:r>
                            <w:r w:rsidR="00D539B0">
                              <w:rPr>
                                <w:sz w:val="20"/>
                              </w:rPr>
                              <w:t xml:space="preserve">en este caso </w:t>
                            </w:r>
                            <w:r>
                              <w:rPr>
                                <w:sz w:val="20"/>
                              </w:rPr>
                              <w:t xml:space="preserve"> debes multiplicar el – por </w:t>
                            </w:r>
                            <w:r>
                              <w:rPr>
                                <w:sz w:val="20"/>
                              </w:rPr>
                              <w:t xml:space="preserve"> +7</w:t>
                            </w:r>
                            <w:r>
                              <w:rPr>
                                <w:sz w:val="20"/>
                              </w:rPr>
                              <w:t xml:space="preserve">= - </w:t>
                            </w:r>
                            <w:r>
                              <w:rPr>
                                <w:sz w:val="20"/>
                              </w:rPr>
                              <w:t>7, luego – por +17= -17, y por último – por -20= +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 xml:space="preserve">20 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uadro de texto" o:spid="_x0000_s1028" type="#_x0000_t202" style="position:absolute;left:0;text-align:left;margin-left:343.5pt;margin-top:.05pt;width:171.3pt;height:10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" fillcolor="white [3201]" strokeweight=".5pt">
                <v:textbox>
                  <w:txbxContent>
                    <w:p w14:paraId="0E8EB12A" w14:textId="18232A4C" w:rsidR="00433673" w:rsidRPr="002E41E4" w:rsidRDefault="00433673" w:rsidP="0043367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>
                        <w:rPr>
                          <w:sz w:val="20"/>
                        </w:rPr>
                        <w:t>Aplicas la ley de los signos, ya que entre en el signo que está afuera del paréntesis ( )</w:t>
                      </w:r>
                      <w:r>
                        <w:rPr>
                          <w:sz w:val="20"/>
                        </w:rPr>
                        <w:t xml:space="preserve"> y los </w:t>
                      </w:r>
                      <w:r>
                        <w:rPr>
                          <w:sz w:val="20"/>
                        </w:rPr>
                        <w:t>signo</w:t>
                      </w:r>
                      <w:r>
                        <w:rPr>
                          <w:sz w:val="20"/>
                        </w:rPr>
                        <w:t>s</w:t>
                      </w:r>
                      <w:r>
                        <w:rPr>
                          <w:sz w:val="20"/>
                        </w:rPr>
                        <w:t xml:space="preserve"> de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</w:t>
                      </w:r>
                      <w:r>
                        <w:rPr>
                          <w:sz w:val="20"/>
                        </w:rPr>
                        <w:t>os</w:t>
                      </w:r>
                      <w:r>
                        <w:rPr>
                          <w:sz w:val="20"/>
                        </w:rPr>
                        <w:t xml:space="preserve"> número</w:t>
                      </w:r>
                      <w:r>
                        <w:rPr>
                          <w:sz w:val="20"/>
                        </w:rPr>
                        <w:t>s</w:t>
                      </w:r>
                      <w:r>
                        <w:rPr>
                          <w:sz w:val="20"/>
                        </w:rPr>
                        <w:t xml:space="preserve"> dentro del paréntesis ( ) existe una multiplicación, </w:t>
                      </w:r>
                      <w:r w:rsidR="00D539B0">
                        <w:rPr>
                          <w:sz w:val="20"/>
                        </w:rPr>
                        <w:t xml:space="preserve">en este caso </w:t>
                      </w:r>
                      <w:r>
                        <w:rPr>
                          <w:sz w:val="20"/>
                        </w:rPr>
                        <w:t xml:space="preserve"> debes multiplicar el – por </w:t>
                      </w:r>
                      <w:r>
                        <w:rPr>
                          <w:sz w:val="20"/>
                        </w:rPr>
                        <w:t xml:space="preserve"> +7</w:t>
                      </w:r>
                      <w:r>
                        <w:rPr>
                          <w:sz w:val="20"/>
                        </w:rPr>
                        <w:t xml:space="preserve">= - </w:t>
                      </w:r>
                      <w:r>
                        <w:rPr>
                          <w:sz w:val="20"/>
                        </w:rPr>
                        <w:t>7, luego – por +17= -17, y por último – por -20= +</w:t>
                      </w:r>
                      <w:proofErr w:type="gramStart"/>
                      <w:r>
                        <w:rPr>
                          <w:sz w:val="20"/>
                        </w:rPr>
                        <w:t xml:space="preserve">20 </w:t>
                      </w:r>
                      <w:r>
                        <w:rPr>
                          <w:sz w:val="2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33673"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69F4B1" wp14:editId="5EB44E91">
                <wp:simplePos x="0" y="0"/>
                <wp:positionH relativeFrom="column">
                  <wp:posOffset>42742</wp:posOffset>
                </wp:positionH>
                <wp:positionV relativeFrom="paragraph">
                  <wp:posOffset>200419</wp:posOffset>
                </wp:positionV>
                <wp:extent cx="2343785" cy="1008993"/>
                <wp:effectExtent l="0" t="0" r="18415" b="2032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00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5F52D" w14:textId="45A0652F" w:rsidR="00433673" w:rsidRDefault="00433673" w:rsidP="00433673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>
                              <w:rPr>
                                <w:sz w:val="20"/>
                              </w:rPr>
                              <w:t>Aho</w:t>
                            </w:r>
                            <w:r>
                              <w:rPr>
                                <w:sz w:val="20"/>
                              </w:rPr>
                              <w:t>ra puedes resolver la operación de izquier</w:t>
                            </w:r>
                            <w:r w:rsidR="00D539B0">
                              <w:rPr>
                                <w:sz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</w:rPr>
                              <w:t>a a derecha, ya que es adición y sustracción.</w:t>
                            </w:r>
                          </w:p>
                          <w:p w14:paraId="03EB9D50" w14:textId="78F65B54" w:rsidR="00433673" w:rsidRPr="002E41E4" w:rsidRDefault="00433673" w:rsidP="00433673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Nos </w:t>
                            </w:r>
                            <w:r w:rsidR="00D539B0">
                              <w:rPr>
                                <w:sz w:val="20"/>
                              </w:rPr>
                              <w:t>ha quedado  -12 -7-17+20    R</w:t>
                            </w:r>
                            <w:r>
                              <w:rPr>
                                <w:sz w:val="20"/>
                              </w:rPr>
                              <w:t>ecuerda la regla de los signos</w:t>
                            </w:r>
                            <w:r w:rsidR="00D539B0">
                              <w:rPr>
                                <w:sz w:val="20"/>
                              </w:rPr>
                              <w:t xml:space="preserve"> para la adición y sustracción.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29" type="#_x0000_t202" style="position:absolute;left:0;text-align:left;margin-left:3.35pt;margin-top:15.8pt;width:184.55pt;height:7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" fillcolor="white [3201]" strokeweight=".5pt">
                <v:textbox>
                  <w:txbxContent>
                    <w:p w14:paraId="3095F52D" w14:textId="45A0652F" w:rsidR="00433673" w:rsidRDefault="00433673" w:rsidP="00433673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>
                        <w:rPr>
                          <w:sz w:val="20"/>
                        </w:rPr>
                        <w:t>Aho</w:t>
                      </w:r>
                      <w:r>
                        <w:rPr>
                          <w:sz w:val="20"/>
                        </w:rPr>
                        <w:t>ra puedes resolver la operación de izquier</w:t>
                      </w:r>
                      <w:r w:rsidR="00D539B0">
                        <w:rPr>
                          <w:sz w:val="20"/>
                        </w:rPr>
                        <w:t>d</w:t>
                      </w:r>
                      <w:r>
                        <w:rPr>
                          <w:sz w:val="20"/>
                        </w:rPr>
                        <w:t>a a derecha, ya que es adición y sustracción.</w:t>
                      </w:r>
                    </w:p>
                    <w:p w14:paraId="03EB9D50" w14:textId="78F65B54" w:rsidR="00433673" w:rsidRPr="002E41E4" w:rsidRDefault="00433673" w:rsidP="00433673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Nos </w:t>
                      </w:r>
                      <w:r w:rsidR="00D539B0">
                        <w:rPr>
                          <w:sz w:val="20"/>
                        </w:rPr>
                        <w:t>ha quedado  -12 -7-17+20    R</w:t>
                      </w:r>
                      <w:r>
                        <w:rPr>
                          <w:sz w:val="20"/>
                        </w:rPr>
                        <w:t>ecuerda la regla de los signos</w:t>
                      </w:r>
                      <w:r w:rsidR="00D539B0">
                        <w:rPr>
                          <w:sz w:val="20"/>
                        </w:rPr>
                        <w:t xml:space="preserve"> para la adición y sustracción.</w:t>
                      </w:r>
                    </w:p>
                  </w:txbxContent>
                </v:textbox>
              </v:shape>
            </w:pict>
          </mc:Fallback>
        </mc:AlternateContent>
      </w:r>
      <w:r w:rsidR="00433673"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836C2D" wp14:editId="4431D4FE">
                <wp:simplePos x="0" y="0"/>
                <wp:positionH relativeFrom="column">
                  <wp:posOffset>4120756</wp:posOffset>
                </wp:positionH>
                <wp:positionV relativeFrom="paragraph">
                  <wp:posOffset>95316</wp:posOffset>
                </wp:positionV>
                <wp:extent cx="241738" cy="851775"/>
                <wp:effectExtent l="38100" t="133350" r="6350" b="24765"/>
                <wp:wrapNone/>
                <wp:docPr id="40" name="40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738" cy="851775"/>
                        </a:xfrm>
                        <a:prstGeom prst="bentConnector3">
                          <a:avLst>
                            <a:gd name="adj1" fmla="val 23822"/>
                          </a:avLst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40 Conector angular" o:spid="_x0000_s1026" type="#_x0000_t34" style="position:absolute;margin-left:324.45pt;margin-top:7.5pt;width:19.05pt;height:67.0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" adj="5146" strokecolor="#4472c4 [3208]" strokeweight="2.25pt">
                <v:stroke endarrow="open"/>
              </v:shape>
            </w:pict>
          </mc:Fallback>
        </mc:AlternateContent>
      </w:r>
      <w:r w:rsidR="006140E0"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F9A8ED" wp14:editId="56D29358">
                <wp:simplePos x="0" y="0"/>
                <wp:positionH relativeFrom="column">
                  <wp:posOffset>2633980</wp:posOffset>
                </wp:positionH>
                <wp:positionV relativeFrom="paragraph">
                  <wp:posOffset>66675</wp:posOffset>
                </wp:positionV>
                <wp:extent cx="252095" cy="252095"/>
                <wp:effectExtent l="76200" t="0" r="90805" b="71755"/>
                <wp:wrapNone/>
                <wp:docPr id="5" name="5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Medio marco" o:spid="_x0000_s1026" style="position:absolute;margin-left:207.4pt;margin-top:5.25pt;width:19.85pt;height:19.85pt;rotation:2825284fd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 w:rsidR="006140E0"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6B6B90" wp14:editId="1F0A4FED">
                <wp:simplePos x="0" y="0"/>
                <wp:positionH relativeFrom="column">
                  <wp:posOffset>3815715</wp:posOffset>
                </wp:positionH>
                <wp:positionV relativeFrom="paragraph">
                  <wp:posOffset>207010</wp:posOffset>
                </wp:positionV>
                <wp:extent cx="210185" cy="251460"/>
                <wp:effectExtent l="19050" t="0" r="18415" b="34290"/>
                <wp:wrapNone/>
                <wp:docPr id="8" name="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51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8 Flecha abajo" o:spid="_x0000_s1026" type="#_x0000_t67" style="position:absolute;margin-left:300.45pt;margin-top:16.3pt;width:16.55pt;height:1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" adj="12573" fillcolor="#5b9bd5 [3204]" strokecolor="#1f4d78 [1604]" strokeweight="1pt"/>
            </w:pict>
          </mc:Fallback>
        </mc:AlternateContent>
      </w:r>
      <w:r w:rsidR="006140E0"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A8FE0D" wp14:editId="13273974">
                <wp:simplePos x="0" y="0"/>
                <wp:positionH relativeFrom="column">
                  <wp:posOffset>3284374</wp:posOffset>
                </wp:positionH>
                <wp:positionV relativeFrom="paragraph">
                  <wp:posOffset>203244</wp:posOffset>
                </wp:positionV>
                <wp:extent cx="210207" cy="251658"/>
                <wp:effectExtent l="19050" t="0" r="18415" b="34290"/>
                <wp:wrapNone/>
                <wp:docPr id="9" name="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07" cy="25165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Flecha abajo" o:spid="_x0000_s1026" type="#_x0000_t67" style="position:absolute;margin-left:258.6pt;margin-top:16pt;width:16.55pt;height:19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" adj="12579" fillcolor="#5b9bd5 [3204]" strokecolor="#1f4d78 [1604]" strokeweight="1pt"/>
            </w:pict>
          </mc:Fallback>
        </mc:AlternateContent>
      </w:r>
      <w:r w:rsidR="006140E0">
        <w:rPr>
          <w:rFonts w:asciiTheme="minorHAnsi" w:hAnsiTheme="minorHAnsi" w:cstheme="minorHAnsi"/>
          <w:color w:val="FF0000"/>
          <w:sz w:val="28"/>
          <w:szCs w:val="28"/>
        </w:rPr>
        <w:t>-12 – 7   -   17   +   20</w:t>
      </w:r>
    </w:p>
    <w:p w14:paraId="21426CC3" w14:textId="77777777" w:rsidR="006140E0" w:rsidRDefault="006140E0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</w:p>
    <w:p w14:paraId="0C533D99" w14:textId="77777777" w:rsidR="006140E0" w:rsidRDefault="006140E0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3CCDD" wp14:editId="72671D30">
                <wp:simplePos x="0" y="0"/>
                <wp:positionH relativeFrom="column">
                  <wp:posOffset>3688080</wp:posOffset>
                </wp:positionH>
                <wp:positionV relativeFrom="paragraph">
                  <wp:posOffset>177165</wp:posOffset>
                </wp:positionV>
                <wp:extent cx="210185" cy="251460"/>
                <wp:effectExtent l="19050" t="0" r="18415" b="34290"/>
                <wp:wrapNone/>
                <wp:docPr id="12" name="1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51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Flecha abajo" o:spid="_x0000_s1026" type="#_x0000_t67" style="position:absolute;margin-left:290.4pt;margin-top:13.95pt;width:16.55pt;height:1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" adj="12573" fillcolor="#5b9bd5 [3204]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D7B1A5" wp14:editId="05C706D9">
                <wp:simplePos x="0" y="0"/>
                <wp:positionH relativeFrom="column">
                  <wp:posOffset>2989580</wp:posOffset>
                </wp:positionH>
                <wp:positionV relativeFrom="paragraph">
                  <wp:posOffset>69215</wp:posOffset>
                </wp:positionV>
                <wp:extent cx="252095" cy="252095"/>
                <wp:effectExtent l="76200" t="0" r="90805" b="71755"/>
                <wp:wrapNone/>
                <wp:docPr id="6" name="6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Medio marco" o:spid="_x0000_s1026" style="position:absolute;margin-left:235.4pt;margin-top:5.45pt;width:19.85pt;height:19.85pt;rotation:2825284fd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-19      -  17  +    20</w:t>
      </w:r>
    </w:p>
    <w:p w14:paraId="706ED85E" w14:textId="2C888BED" w:rsidR="006140E0" w:rsidRDefault="00D539B0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B8C52E" wp14:editId="316E43CD">
                <wp:simplePos x="0" y="0"/>
                <wp:positionH relativeFrom="column">
                  <wp:posOffset>1482659</wp:posOffset>
                </wp:positionH>
                <wp:positionV relativeFrom="paragraph">
                  <wp:posOffset>1489</wp:posOffset>
                </wp:positionV>
                <wp:extent cx="840828" cy="157064"/>
                <wp:effectExtent l="0" t="0" r="16510" b="14605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828" cy="1570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26" style="position:absolute;margin-left:116.75pt;margin-top:.1pt;width:66.2pt;height:12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" filled="f" strokecolor="#1f4d78 [1604]" strokeweight="1pt"/>
            </w:pict>
          </mc:Fallback>
        </mc:AlternateContent>
      </w:r>
    </w:p>
    <w:p w14:paraId="676F7A6B" w14:textId="507A4C91" w:rsidR="006140E0" w:rsidRDefault="00D539B0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6371EC" wp14:editId="7A0726CD">
                <wp:simplePos x="0" y="0"/>
                <wp:positionH relativeFrom="column">
                  <wp:posOffset>1387475</wp:posOffset>
                </wp:positionH>
                <wp:positionV relativeFrom="paragraph">
                  <wp:posOffset>162560</wp:posOffset>
                </wp:positionV>
                <wp:extent cx="608965" cy="567690"/>
                <wp:effectExtent l="19050" t="19050" r="57785" b="41910"/>
                <wp:wrapNone/>
                <wp:docPr id="42" name="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965" cy="5676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2 Conector recto de flecha" o:spid="_x0000_s1026" type="#_x0000_t32" style="position:absolute;margin-left:109.25pt;margin-top:12.8pt;width:47.95pt;height:44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" strokecolor="#4472c4 [3208]" strokeweight="2.25pt">
                <v:stroke endarrow="open" joinstyle="miter"/>
              </v:shape>
            </w:pict>
          </mc:Fallback>
        </mc:AlternateContent>
      </w:r>
      <w:r w:rsidR="006140E0"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5E68B5" wp14:editId="3B90074F">
                <wp:simplePos x="0" y="0"/>
                <wp:positionH relativeFrom="column">
                  <wp:posOffset>3302000</wp:posOffset>
                </wp:positionH>
                <wp:positionV relativeFrom="paragraph">
                  <wp:posOffset>127635</wp:posOffset>
                </wp:positionV>
                <wp:extent cx="252095" cy="252095"/>
                <wp:effectExtent l="76200" t="0" r="90805" b="71755"/>
                <wp:wrapNone/>
                <wp:docPr id="7" name="7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Medio marco" o:spid="_x0000_s1026" style="position:absolute;margin-left:260pt;margin-top:10.05pt;width:19.85pt;height:19.85pt;rotation:2825284fd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 w:rsidR="006140E0">
        <w:rPr>
          <w:rFonts w:asciiTheme="minorHAnsi" w:hAnsiTheme="minorHAnsi" w:cstheme="minorHAnsi"/>
          <w:color w:val="FF0000"/>
          <w:sz w:val="28"/>
          <w:szCs w:val="28"/>
        </w:rPr>
        <w:t xml:space="preserve">       -36</w:t>
      </w:r>
      <w:r w:rsidR="006140E0" w:rsidRPr="00DB255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="006140E0">
        <w:rPr>
          <w:rFonts w:asciiTheme="minorHAnsi" w:hAnsiTheme="minorHAnsi" w:cstheme="minorHAnsi"/>
          <w:color w:val="FF0000"/>
          <w:sz w:val="28"/>
          <w:szCs w:val="28"/>
        </w:rPr>
        <w:t xml:space="preserve">    + </w:t>
      </w:r>
      <w:r w:rsidR="006140E0" w:rsidRPr="00DB2552">
        <w:rPr>
          <w:rFonts w:asciiTheme="minorHAnsi" w:hAnsiTheme="minorHAnsi" w:cstheme="minorHAnsi"/>
          <w:color w:val="FF0000"/>
          <w:sz w:val="28"/>
          <w:szCs w:val="28"/>
        </w:rPr>
        <w:t>20</w:t>
      </w:r>
    </w:p>
    <w:p w14:paraId="3AB846D8" w14:textId="4B508E06" w:rsidR="006140E0" w:rsidRPr="00DB2552" w:rsidRDefault="00D539B0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F46408" wp14:editId="25C825C1">
                <wp:simplePos x="0" y="0"/>
                <wp:positionH relativeFrom="column">
                  <wp:posOffset>6086190</wp:posOffset>
                </wp:positionH>
                <wp:positionV relativeFrom="paragraph">
                  <wp:posOffset>29604</wp:posOffset>
                </wp:positionV>
                <wp:extent cx="262759" cy="304800"/>
                <wp:effectExtent l="19050" t="19050" r="61595" b="57150"/>
                <wp:wrapNone/>
                <wp:docPr id="44" name="4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759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 Conector recto de flecha" o:spid="_x0000_s1026" type="#_x0000_t32" style="position:absolute;margin-left:479.25pt;margin-top:2.35pt;width:20.7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" strokecolor="#4472c4 [3208]" strokeweight="2.25pt">
                <v:stroke endarrow="open" joinstyle="miter"/>
              </v:shape>
            </w:pict>
          </mc:Fallback>
        </mc:AlternateContent>
      </w:r>
    </w:p>
    <w:p w14:paraId="4A829C7E" w14:textId="17A83F13" w:rsidR="006140E0" w:rsidRDefault="00433673" w:rsidP="00614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04320" behindDoc="1" locked="0" layoutInCell="1" allowOverlap="1" wp14:anchorId="63B6392B" wp14:editId="257475CE">
            <wp:simplePos x="0" y="0"/>
            <wp:positionH relativeFrom="column">
              <wp:posOffset>5633135</wp:posOffset>
            </wp:positionH>
            <wp:positionV relativeFrom="paragraph">
              <wp:posOffset>116884</wp:posOffset>
            </wp:positionV>
            <wp:extent cx="1366520" cy="1061720"/>
            <wp:effectExtent l="0" t="0" r="5080" b="508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0E0"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397066" wp14:editId="0489961C">
                <wp:simplePos x="0" y="0"/>
                <wp:positionH relativeFrom="column">
                  <wp:posOffset>3117215</wp:posOffset>
                </wp:positionH>
                <wp:positionV relativeFrom="paragraph">
                  <wp:posOffset>-635</wp:posOffset>
                </wp:positionV>
                <wp:extent cx="571500" cy="209550"/>
                <wp:effectExtent l="0" t="0" r="1905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245.45pt;margin-top:-.05pt;width:4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" filled="f" strokecolor="#1f4d78 [1604]" strokeweight="1pt"/>
            </w:pict>
          </mc:Fallback>
        </mc:AlternateContent>
      </w:r>
      <w:r w:rsidR="006140E0">
        <w:rPr>
          <w:rFonts w:asciiTheme="minorHAnsi" w:hAnsiTheme="minorHAnsi" w:cstheme="minorHAnsi"/>
          <w:color w:val="FF0000"/>
          <w:sz w:val="28"/>
          <w:szCs w:val="28"/>
        </w:rPr>
        <w:t xml:space="preserve">       </w:t>
      </w:r>
      <w:r w:rsidR="006140E0" w:rsidRPr="00DB2552">
        <w:rPr>
          <w:rFonts w:asciiTheme="minorHAnsi" w:hAnsiTheme="minorHAnsi" w:cstheme="minorHAnsi"/>
          <w:color w:val="FF0000"/>
          <w:sz w:val="28"/>
          <w:szCs w:val="28"/>
        </w:rPr>
        <w:t>-16</w:t>
      </w:r>
    </w:p>
    <w:p w14:paraId="18751C66" w14:textId="4E46DB06" w:rsidR="006140E0" w:rsidRDefault="00433673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18656" behindDoc="1" locked="0" layoutInCell="1" allowOverlap="1" wp14:anchorId="6814CD9C" wp14:editId="27D7810F">
            <wp:simplePos x="0" y="0"/>
            <wp:positionH relativeFrom="column">
              <wp:posOffset>971901</wp:posOffset>
            </wp:positionH>
            <wp:positionV relativeFrom="paragraph">
              <wp:posOffset>141780</wp:posOffset>
            </wp:positionV>
            <wp:extent cx="2964180" cy="1732280"/>
            <wp:effectExtent l="0" t="0" r="7620" b="1270"/>
            <wp:wrapNone/>
            <wp:docPr id="35" name="Imagen 35" descr="Resultado de imagen de signos para sumar y re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signos para sumar y re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14147"/>
                    <a:stretch/>
                  </pic:blipFill>
                  <pic:spPr bwMode="auto">
                    <a:xfrm>
                      <a:off x="0" y="0"/>
                      <a:ext cx="29641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7D533" w14:textId="0BBBCFB7" w:rsidR="006140E0" w:rsidRDefault="006140E0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43CAC631" w14:textId="279D1407" w:rsidR="006140E0" w:rsidRDefault="006140E0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55221646" w14:textId="25550FEC" w:rsidR="006140E0" w:rsidRDefault="006140E0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17BD586B" w14:textId="77777777" w:rsidR="006140E0" w:rsidRDefault="006140E0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55F5C44E" w14:textId="77777777" w:rsidR="006140E0" w:rsidRDefault="006140E0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5078D075" w14:textId="77777777" w:rsidR="006140E0" w:rsidRDefault="006140E0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5FCF3E1C" w14:textId="72EB7726" w:rsidR="006140E0" w:rsidRPr="006140E0" w:rsidRDefault="006140E0" w:rsidP="006140E0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Forma 2 para resolver</w:t>
      </w:r>
    </w:p>
    <w:p w14:paraId="7212EEF9" w14:textId="69EA357D" w:rsidR="006140E0" w:rsidRPr="006140E0" w:rsidRDefault="006140E0" w:rsidP="00CB4AD5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40E0">
        <w:rPr>
          <w:rFonts w:asciiTheme="minorHAnsi" w:hAnsiTheme="minorHAnsi" w:cstheme="minorHAnsi"/>
          <w:b/>
          <w:sz w:val="28"/>
          <w:szCs w:val="28"/>
        </w:rPr>
        <w:t>Prioridad del paréntesis</w:t>
      </w:r>
    </w:p>
    <w:p w14:paraId="093E3E69" w14:textId="1C660DE6" w:rsidR="006140E0" w:rsidRDefault="002E41E4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C98E6E" wp14:editId="5514B881">
                <wp:simplePos x="0" y="0"/>
                <wp:positionH relativeFrom="column">
                  <wp:posOffset>4467598</wp:posOffset>
                </wp:positionH>
                <wp:positionV relativeFrom="paragraph">
                  <wp:posOffset>106943</wp:posOffset>
                </wp:positionV>
                <wp:extent cx="2112580" cy="378372"/>
                <wp:effectExtent l="0" t="0" r="21590" b="2222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580" cy="3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68AB7" w14:textId="1009D74D" w:rsidR="002E41E4" w:rsidRPr="002E41E4" w:rsidRDefault="002E41E4">
                            <w:pPr>
                              <w:rPr>
                                <w:sz w:val="20"/>
                              </w:rPr>
                            </w:pPr>
                            <w:r w:rsidRPr="002E41E4">
                              <w:rPr>
                                <w:sz w:val="20"/>
                              </w:rPr>
                              <w:t>1° Resuelves la operatoria dentro del paréntesis ()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3 Cuadro de texto" o:spid="_x0000_s1030" type="#_x0000_t202" style="position:absolute;left:0;text-align:left;margin-left:351.8pt;margin-top:8.4pt;width:166.35pt;height:29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" fillcolor="white [3201]" strokeweight=".5pt">
                <v:textbox>
                  <w:txbxContent>
                    <w:p w14:paraId="37D68AB7" w14:textId="1009D74D" w:rsidR="002E41E4" w:rsidRPr="002E41E4" w:rsidRDefault="002E41E4">
                      <w:pPr>
                        <w:rPr>
                          <w:sz w:val="20"/>
                        </w:rPr>
                      </w:pPr>
                      <w:r w:rsidRPr="002E41E4">
                        <w:rPr>
                          <w:sz w:val="20"/>
                        </w:rPr>
                        <w:t>1° Resuelves la operatoria dentro del paréntesis ()</w:t>
                      </w:r>
                    </w:p>
                  </w:txbxContent>
                </v:textbox>
              </v:shape>
            </w:pict>
          </mc:Fallback>
        </mc:AlternateContent>
      </w:r>
    </w:p>
    <w:p w14:paraId="33ED0834" w14:textId="76485702" w:rsidR="006140E0" w:rsidRDefault="002E41E4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8A1B69" wp14:editId="5897D03B">
                <wp:simplePos x="0" y="0"/>
                <wp:positionH relativeFrom="column">
                  <wp:posOffset>2764527</wp:posOffset>
                </wp:positionH>
                <wp:positionV relativeFrom="paragraph">
                  <wp:posOffset>165100</wp:posOffset>
                </wp:positionV>
                <wp:extent cx="126124" cy="251460"/>
                <wp:effectExtent l="19050" t="0" r="45720" b="34290"/>
                <wp:wrapNone/>
                <wp:docPr id="16" name="1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24" cy="251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6 Flecha abajo" o:spid="_x0000_s1026" type="#_x0000_t67" style="position:absolute;margin-left:217.7pt;margin-top:13pt;width:9.95pt;height:19.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" adj="16183" fillcolor="#5b9bd5 [3204]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950348" wp14:editId="4FE02DC8">
                <wp:simplePos x="0" y="0"/>
                <wp:positionH relativeFrom="column">
                  <wp:posOffset>3511090</wp:posOffset>
                </wp:positionH>
                <wp:positionV relativeFrom="paragraph">
                  <wp:posOffset>64770</wp:posOffset>
                </wp:positionV>
                <wp:extent cx="298329" cy="301616"/>
                <wp:effectExtent l="95250" t="0" r="102235" b="80010"/>
                <wp:wrapNone/>
                <wp:docPr id="14" name="14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98329" cy="301616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Medio marco" o:spid="_x0000_s1026" style="position:absolute;margin-left:276.45pt;margin-top:5.1pt;width:23.5pt;height:23.75pt;rotation:2825284fd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329,30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" path="m,l298329,,199971,99442r-100529,l99442,201078,,301616,,xe" fillcolor="#5b9bd5 [3204]" strokecolor="#1f4d78 [1604]" strokeweight="1pt">
                <v:stroke joinstyle="miter"/>
                <v:path arrowok="t" o:connecttype="custom" o:connectlocs="0,0;298329,0;199971,99442;99442,99442;99442,201078;0,301616;0,0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 xml:space="preserve">              </w:t>
      </w:r>
      <w:r w:rsidR="006140E0">
        <w:rPr>
          <w:rFonts w:asciiTheme="minorHAnsi" w:hAnsiTheme="minorHAnsi" w:cstheme="minorHAnsi"/>
          <w:sz w:val="28"/>
          <w:szCs w:val="28"/>
        </w:rPr>
        <w:t xml:space="preserve">-12 – </w:t>
      </w:r>
      <w:proofErr w:type="gramStart"/>
      <w:r w:rsidR="006140E0">
        <w:rPr>
          <w:rFonts w:asciiTheme="minorHAnsi" w:hAnsiTheme="minorHAnsi" w:cstheme="minorHAnsi"/>
          <w:sz w:val="28"/>
          <w:szCs w:val="28"/>
        </w:rPr>
        <w:t>( 7</w:t>
      </w:r>
      <w:proofErr w:type="gramEnd"/>
      <w:r w:rsidR="006140E0">
        <w:rPr>
          <w:rFonts w:asciiTheme="minorHAnsi" w:hAnsiTheme="minorHAnsi" w:cstheme="minorHAnsi"/>
          <w:sz w:val="28"/>
          <w:szCs w:val="28"/>
        </w:rPr>
        <w:t xml:space="preserve">   +  17  -  20 )=</w:t>
      </w:r>
    </w:p>
    <w:p w14:paraId="1CD1832C" w14:textId="60498EE9" w:rsidR="002E41E4" w:rsidRDefault="008730BB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D5B8BC" wp14:editId="5B4F8A74">
                <wp:simplePos x="0" y="0"/>
                <wp:positionH relativeFrom="column">
                  <wp:posOffset>4467225</wp:posOffset>
                </wp:positionH>
                <wp:positionV relativeFrom="paragraph">
                  <wp:posOffset>85090</wp:posOffset>
                </wp:positionV>
                <wp:extent cx="2112010" cy="514985"/>
                <wp:effectExtent l="0" t="0" r="21590" b="1841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9D4EA" w14:textId="24F90001" w:rsidR="002E41E4" w:rsidRPr="002E41E4" w:rsidRDefault="002E41E4" w:rsidP="002E41E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 w:rsidR="008730BB">
                              <w:rPr>
                                <w:sz w:val="20"/>
                              </w:rPr>
                              <w:t>Fíjate</w:t>
                            </w:r>
                            <w:r>
                              <w:rPr>
                                <w:sz w:val="20"/>
                              </w:rPr>
                              <w:t xml:space="preserve"> en el signo que está afuera del paréntesis (</w:t>
                            </w:r>
                            <w:r w:rsidR="008730BB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) y del signo</w:t>
                            </w:r>
                            <w:r w:rsidR="008730BB">
                              <w:rPr>
                                <w:sz w:val="20"/>
                              </w:rPr>
                              <w:t xml:space="preserve"> del número dentro del paréntesis ( </w:t>
                            </w:r>
                            <w:proofErr w:type="gramStart"/>
                            <w:r w:rsidR="008730BB">
                              <w:rPr>
                                <w:sz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8730BB">
                              <w:rPr>
                                <w:sz w:val="20"/>
                              </w:rPr>
                              <w:t>,.</w:t>
                            </w:r>
                            <w:proofErr w:type="spellStart"/>
                            <w:proofErr w:type="gramEnd"/>
                            <w:r w:rsidR="008730BB">
                              <w:rPr>
                                <w:sz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</w:rPr>
                              <w:t>negativo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31" type="#_x0000_t202" style="position:absolute;left:0;text-align:left;margin-left:351.75pt;margin-top:6.7pt;width:166.3pt;height:4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" fillcolor="white [3201]" strokeweight=".5pt">
                <v:textbox>
                  <w:txbxContent>
                    <w:p w14:paraId="1729D4EA" w14:textId="24F90001" w:rsidR="002E41E4" w:rsidRPr="002E41E4" w:rsidRDefault="002E41E4" w:rsidP="002E41E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 w:rsidR="008730BB">
                        <w:rPr>
                          <w:sz w:val="20"/>
                        </w:rPr>
                        <w:t>Fíjate</w:t>
                      </w:r>
                      <w:r>
                        <w:rPr>
                          <w:sz w:val="20"/>
                        </w:rPr>
                        <w:t xml:space="preserve"> en el signo que está afuera del paréntesis (</w:t>
                      </w:r>
                      <w:r w:rsidR="008730BB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) y del signo</w:t>
                      </w:r>
                      <w:r w:rsidR="008730BB">
                        <w:rPr>
                          <w:sz w:val="20"/>
                        </w:rPr>
                        <w:t xml:space="preserve"> del número dentro del paréntesis ( </w:t>
                      </w:r>
                      <w:proofErr w:type="gramStart"/>
                      <w:r w:rsidR="008730BB">
                        <w:rPr>
                          <w:sz w:val="20"/>
                        </w:rPr>
                        <w:t>)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8730BB">
                        <w:rPr>
                          <w:sz w:val="20"/>
                        </w:rPr>
                        <w:t>,.</w:t>
                      </w:r>
                      <w:proofErr w:type="spellStart"/>
                      <w:proofErr w:type="gramEnd"/>
                      <w:r w:rsidR="008730BB">
                        <w:rPr>
                          <w:sz w:val="20"/>
                        </w:rPr>
                        <w:t>s</w:t>
                      </w:r>
                      <w:r>
                        <w:rPr>
                          <w:sz w:val="20"/>
                        </w:rPr>
                        <w:t>negativo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41E4">
        <w:rPr>
          <w:noProof/>
        </w:rPr>
        <w:pict w14:anchorId="76658D93">
          <v:shape id="Imagen 27" o:spid="_x0000_s1026" type="#_x0000_t75" style="position:absolute;left:0;text-align:left;margin-left:240.25pt;margin-top:10.85pt;width:39.7pt;height:16.55pt;rotation:-542369fd;z-index:-251613184;visibility:visible;mso-wrap-style:square;mso-position-horizontal-relative:text;mso-position-vertical-relative:text;mso-width-relative:page;mso-height-relative:page">
            <v:imagedata r:id="rId17" o:title=""/>
          </v:shape>
        </w:pict>
      </w:r>
      <w:r w:rsidR="002E41E4"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662AD9" wp14:editId="6AB1A9A5">
                <wp:simplePos x="0" y="0"/>
                <wp:positionH relativeFrom="column">
                  <wp:posOffset>2638796</wp:posOffset>
                </wp:positionH>
                <wp:positionV relativeFrom="paragraph">
                  <wp:posOffset>190214</wp:posOffset>
                </wp:positionV>
                <wp:extent cx="1313793" cy="273269"/>
                <wp:effectExtent l="0" t="0" r="20320" b="1270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793" cy="2732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207.8pt;margin-top:15pt;width:103.45pt;height: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" filled="f" strokecolor="#1f4d78 [1604]" strokeweight="1pt"/>
            </w:pict>
          </mc:Fallback>
        </mc:AlternateContent>
      </w:r>
    </w:p>
    <w:p w14:paraId="2760865D" w14:textId="1443D607" w:rsidR="006140E0" w:rsidRPr="00DB2552" w:rsidRDefault="002E41E4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5045F0" wp14:editId="44359928">
                <wp:simplePos x="0" y="0"/>
                <wp:positionH relativeFrom="column">
                  <wp:posOffset>3147695</wp:posOffset>
                </wp:positionH>
                <wp:positionV relativeFrom="paragraph">
                  <wp:posOffset>146685</wp:posOffset>
                </wp:positionV>
                <wp:extent cx="252095" cy="252095"/>
                <wp:effectExtent l="76200" t="0" r="90805" b="71755"/>
                <wp:wrapNone/>
                <wp:docPr id="18" name="18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Medio marco" o:spid="_x0000_s1026" style="position:absolute;margin-left:247.85pt;margin-top:11.55pt;width:19.85pt;height:19.85pt;rotation:2825284fd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 w:rsidR="006140E0">
        <w:rPr>
          <w:rFonts w:asciiTheme="minorHAnsi" w:hAnsiTheme="minorHAnsi" w:cstheme="minorHAnsi"/>
          <w:color w:val="FF0000"/>
          <w:sz w:val="28"/>
          <w:szCs w:val="28"/>
        </w:rPr>
        <w:t>-12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-</w:t>
      </w:r>
      <w:r w:rsidR="006140E0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         </w:t>
      </w:r>
      <w:proofErr w:type="gramStart"/>
      <w:r w:rsidR="006140E0">
        <w:rPr>
          <w:rFonts w:asciiTheme="minorHAnsi" w:hAnsiTheme="minorHAnsi" w:cstheme="minorHAnsi"/>
          <w:color w:val="FF0000"/>
          <w:sz w:val="28"/>
          <w:szCs w:val="28"/>
        </w:rPr>
        <w:t>(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4</w:t>
      </w:r>
      <w:proofErr w:type="gramEnd"/>
      <w:r w:rsidR="006140E0">
        <w:rPr>
          <w:rFonts w:asciiTheme="minorHAnsi" w:hAnsiTheme="minorHAnsi" w:cstheme="minorHAnsi"/>
          <w:color w:val="FF0000"/>
          <w:sz w:val="28"/>
          <w:szCs w:val="28"/>
        </w:rPr>
        <w:t>)</w:t>
      </w:r>
    </w:p>
    <w:p w14:paraId="3D0F5E99" w14:textId="6E24E5F6" w:rsidR="006140E0" w:rsidRDefault="006140E0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</w:p>
    <w:p w14:paraId="683EEE00" w14:textId="4B904556" w:rsidR="006140E0" w:rsidRDefault="008730BB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C4AD21" wp14:editId="1ADBCBB0">
                <wp:simplePos x="0" y="0"/>
                <wp:positionH relativeFrom="column">
                  <wp:posOffset>484023</wp:posOffset>
                </wp:positionH>
                <wp:positionV relativeFrom="paragraph">
                  <wp:posOffset>53340</wp:posOffset>
                </wp:positionV>
                <wp:extent cx="2343807" cy="1092835"/>
                <wp:effectExtent l="0" t="0" r="18415" b="12065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807" cy="1092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39DCE" w14:textId="1D343E16" w:rsidR="008730BB" w:rsidRDefault="008730BB" w:rsidP="00433673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>
                              <w:rPr>
                                <w:sz w:val="20"/>
                              </w:rPr>
                              <w:t>Ahora puedes resolver la operación.</w:t>
                            </w:r>
                          </w:p>
                          <w:p w14:paraId="631AFBA1" w14:textId="72E52C56" w:rsidR="008730BB" w:rsidRPr="002E41E4" w:rsidRDefault="008730BB" w:rsidP="00433673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Nos ha quedado  -12 -4     recuerda la regla de los signos para la adición y sustracción. En este caso </w:t>
                            </w:r>
                            <w:r w:rsidR="00433673">
                              <w:rPr>
                                <w:sz w:val="20"/>
                              </w:rPr>
                              <w:t>tengo dos signos negativos, por tanto sumo ambos números y conservo el signo –  para el resultado.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32" type="#_x0000_t202" style="position:absolute;left:0;text-align:left;margin-left:38.1pt;margin-top:4.2pt;width:184.55pt;height:86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" fillcolor="white [3201]" strokeweight=".5pt">
                <v:textbox>
                  <w:txbxContent>
                    <w:p w14:paraId="7F639DCE" w14:textId="1D343E16" w:rsidR="008730BB" w:rsidRDefault="008730BB" w:rsidP="00433673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>
                        <w:rPr>
                          <w:sz w:val="20"/>
                        </w:rPr>
                        <w:t>Ahora puedes resolver la operación.</w:t>
                      </w:r>
                    </w:p>
                    <w:p w14:paraId="631AFBA1" w14:textId="72E52C56" w:rsidR="008730BB" w:rsidRPr="002E41E4" w:rsidRDefault="008730BB" w:rsidP="00433673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Nos ha quedado  -12 -4     recuerda la regla de los signos para la adición y sustracción. En este caso </w:t>
                      </w:r>
                      <w:r w:rsidR="00433673">
                        <w:rPr>
                          <w:sz w:val="20"/>
                        </w:rPr>
                        <w:t>tengo dos signos negativos, por tanto sumo ambos números y conservo el signo –  para el resultado.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9FE5C2" wp14:editId="185E256A">
                <wp:simplePos x="0" y="0"/>
                <wp:positionH relativeFrom="column">
                  <wp:posOffset>3714290</wp:posOffset>
                </wp:positionH>
                <wp:positionV relativeFrom="paragraph">
                  <wp:posOffset>137795</wp:posOffset>
                </wp:positionV>
                <wp:extent cx="753307" cy="388883"/>
                <wp:effectExtent l="0" t="57150" r="8890" b="30480"/>
                <wp:wrapNone/>
                <wp:docPr id="32" name="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3307" cy="3888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2 Conector recto de flecha" o:spid="_x0000_s1026" type="#_x0000_t32" style="position:absolute;margin-left:292.45pt;margin-top:10.85pt;width:59.3pt;height:30.6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" strokecolor="#4472c4 [3208]" strokeweight="2.25pt">
                <v:stroke endarrow="open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297F5D" wp14:editId="16FA442E">
                <wp:simplePos x="0" y="0"/>
                <wp:positionH relativeFrom="column">
                  <wp:posOffset>4467597</wp:posOffset>
                </wp:positionH>
                <wp:positionV relativeFrom="paragraph">
                  <wp:posOffset>1161</wp:posOffset>
                </wp:positionV>
                <wp:extent cx="2112010" cy="1093075"/>
                <wp:effectExtent l="0" t="0" r="21590" b="1206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109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C195E" w14:textId="464002CE" w:rsidR="008730BB" w:rsidRPr="002E41E4" w:rsidRDefault="008730BB" w:rsidP="008730B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>
                              <w:rPr>
                                <w:sz w:val="20"/>
                              </w:rPr>
                              <w:t xml:space="preserve">Aplicas la ley de los signos, ya que entre </w:t>
                            </w:r>
                            <w:r>
                              <w:rPr>
                                <w:sz w:val="20"/>
                              </w:rPr>
                              <w:t>en el signo que está afuera del paréntesis ( ) y del signo del número dentro del paréntesis ( )</w:t>
                            </w:r>
                            <w:r>
                              <w:rPr>
                                <w:sz w:val="20"/>
                              </w:rPr>
                              <w:t xml:space="preserve"> existe una multiplicación, por lo que debes multiplicar en este caso el – por +4= - 4.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33" type="#_x0000_t202" style="position:absolute;left:0;text-align:left;margin-left:351.8pt;margin-top:.1pt;width:166.3pt;height:86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" fillcolor="white [3201]" strokeweight=".5pt">
                <v:textbox>
                  <w:txbxContent>
                    <w:p w14:paraId="262C195E" w14:textId="464002CE" w:rsidR="008730BB" w:rsidRPr="002E41E4" w:rsidRDefault="008730BB" w:rsidP="008730B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>
                        <w:rPr>
                          <w:sz w:val="20"/>
                        </w:rPr>
                        <w:t xml:space="preserve">Aplicas la ley de los signos, ya que entre </w:t>
                      </w:r>
                      <w:r>
                        <w:rPr>
                          <w:sz w:val="20"/>
                        </w:rPr>
                        <w:t>en el signo que está afuera del paréntesis ( ) y del signo del número dentro del paréntesis ( )</w:t>
                      </w:r>
                      <w:r>
                        <w:rPr>
                          <w:sz w:val="20"/>
                        </w:rPr>
                        <w:t xml:space="preserve"> existe una multiplicación, por lo que debes multiplicar en este caso el – por +4= - 4.</w:t>
                      </w:r>
                    </w:p>
                  </w:txbxContent>
                </v:textbox>
              </v:shape>
            </w:pict>
          </mc:Fallback>
        </mc:AlternateContent>
      </w:r>
      <w:r w:rsidR="002E41E4"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DFE20A" wp14:editId="6266AC83">
                <wp:simplePos x="0" y="0"/>
                <wp:positionH relativeFrom="column">
                  <wp:posOffset>2880534</wp:posOffset>
                </wp:positionH>
                <wp:positionV relativeFrom="paragraph">
                  <wp:posOffset>11671</wp:posOffset>
                </wp:positionV>
                <wp:extent cx="834259" cy="209550"/>
                <wp:effectExtent l="0" t="0" r="23495" b="1905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259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1 Rectángulo" o:spid="_x0000_s1026" style="position:absolute;margin-left:226.8pt;margin-top:.9pt;width:65.7pt;height:16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" filled="f" strokecolor="#1f4d78 [1604]" strokeweight="1pt"/>
            </w:pict>
          </mc:Fallback>
        </mc:AlternateContent>
      </w:r>
      <w:r w:rsidR="002E41E4"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7B3698" wp14:editId="1D58CF1B">
                <wp:simplePos x="0" y="0"/>
                <wp:positionH relativeFrom="column">
                  <wp:posOffset>3195955</wp:posOffset>
                </wp:positionH>
                <wp:positionV relativeFrom="paragraph">
                  <wp:posOffset>120015</wp:posOffset>
                </wp:positionV>
                <wp:extent cx="252095" cy="252095"/>
                <wp:effectExtent l="76200" t="0" r="90805" b="71755"/>
                <wp:wrapNone/>
                <wp:docPr id="19" name="19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Medio marco" o:spid="_x0000_s1026" style="position:absolute;margin-left:251.65pt;margin-top:9.45pt;width:19.85pt;height:19.85pt;rotation:2825284fd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 w:rsidR="006140E0">
        <w:rPr>
          <w:rFonts w:asciiTheme="minorHAnsi" w:hAnsiTheme="minorHAnsi" w:cstheme="minorHAnsi"/>
          <w:color w:val="FF0000"/>
          <w:sz w:val="28"/>
          <w:szCs w:val="28"/>
        </w:rPr>
        <w:t xml:space="preserve">  </w:t>
      </w:r>
      <w:r w:rsidR="002E41E4">
        <w:rPr>
          <w:rFonts w:asciiTheme="minorHAnsi" w:hAnsiTheme="minorHAnsi" w:cstheme="minorHAnsi"/>
          <w:color w:val="FF0000"/>
          <w:sz w:val="28"/>
          <w:szCs w:val="28"/>
        </w:rPr>
        <w:t>-12</w:t>
      </w:r>
      <w:r w:rsidR="006140E0">
        <w:rPr>
          <w:rFonts w:asciiTheme="minorHAnsi" w:hAnsiTheme="minorHAnsi" w:cstheme="minorHAnsi"/>
          <w:color w:val="FF0000"/>
          <w:sz w:val="28"/>
          <w:szCs w:val="28"/>
        </w:rPr>
        <w:t xml:space="preserve">    </w:t>
      </w:r>
      <w:r w:rsidR="002E41E4">
        <w:rPr>
          <w:rFonts w:asciiTheme="minorHAnsi" w:hAnsiTheme="minorHAnsi" w:cstheme="minorHAnsi"/>
          <w:color w:val="FF0000"/>
          <w:sz w:val="28"/>
          <w:szCs w:val="28"/>
        </w:rPr>
        <w:t xml:space="preserve">  -  4  </w:t>
      </w:r>
    </w:p>
    <w:p w14:paraId="513D5B14" w14:textId="17409866" w:rsidR="006140E0" w:rsidRPr="00DB2552" w:rsidRDefault="008730BB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3DA337" wp14:editId="74F69ED6">
                <wp:simplePos x="0" y="0"/>
                <wp:positionH relativeFrom="column">
                  <wp:posOffset>1471930</wp:posOffset>
                </wp:positionH>
                <wp:positionV relativeFrom="paragraph">
                  <wp:posOffset>15239</wp:posOffset>
                </wp:positionV>
                <wp:extent cx="472965" cy="209550"/>
                <wp:effectExtent l="0" t="0" r="22860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4 Rectángulo" o:spid="_x0000_s1026" style="position:absolute;margin-left:115.9pt;margin-top:1.2pt;width:37.25pt;height:16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" filled="f" strokecolor="#1f4d78 [1604]" strokeweight="1pt"/>
            </w:pict>
          </mc:Fallback>
        </mc:AlternateContent>
      </w:r>
    </w:p>
    <w:p w14:paraId="6DB35AAF" w14:textId="332FE62D" w:rsidR="00B67B64" w:rsidRDefault="00433673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FA3229" wp14:editId="4F9E2A88">
                <wp:simplePos x="0" y="0"/>
                <wp:positionH relativeFrom="column">
                  <wp:posOffset>3085465</wp:posOffset>
                </wp:positionH>
                <wp:positionV relativeFrom="paragraph">
                  <wp:posOffset>198120</wp:posOffset>
                </wp:positionV>
                <wp:extent cx="571500" cy="209550"/>
                <wp:effectExtent l="0" t="0" r="19050" b="1905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0 Rectángulo" o:spid="_x0000_s1026" style="position:absolute;margin-left:242.95pt;margin-top:15.6pt;width:4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" filled="f" strokecolor="#1f4d78 [1604]" strokeweight="1pt"/>
            </w:pict>
          </mc:Fallback>
        </mc:AlternateContent>
      </w:r>
      <w:r w:rsidR="008730BB">
        <w:rPr>
          <w:rFonts w:asciiTheme="minorHAnsi" w:hAnsiTheme="minorHAnsi" w:cstheme="minorHAnsi"/>
          <w:color w:val="FF0000"/>
          <w:sz w:val="28"/>
          <w:szCs w:val="28"/>
        </w:rPr>
        <w:t xml:space="preserve">      </w:t>
      </w:r>
    </w:p>
    <w:p w14:paraId="38A5DDF1" w14:textId="24233009" w:rsidR="008730BB" w:rsidRDefault="00433673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1CB7C1" wp14:editId="5F46326A">
                <wp:simplePos x="0" y="0"/>
                <wp:positionH relativeFrom="column">
                  <wp:posOffset>2827655</wp:posOffset>
                </wp:positionH>
                <wp:positionV relativeFrom="paragraph">
                  <wp:posOffset>53975</wp:posOffset>
                </wp:positionV>
                <wp:extent cx="377825" cy="72390"/>
                <wp:effectExtent l="0" t="95250" r="0" b="80010"/>
                <wp:wrapNone/>
                <wp:docPr id="36" name="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825" cy="723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onector recto de flecha" o:spid="_x0000_s1026" type="#_x0000_t32" style="position:absolute;margin-left:222.65pt;margin-top:4.25pt;width:29.75pt;height:5.7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" strokecolor="#4472c4 [3208]" strokeweight="2.25pt">
                <v:stroke endarrow="open" joinstyle="miter"/>
              </v:shape>
            </w:pict>
          </mc:Fallback>
        </mc:AlternateContent>
      </w:r>
      <w:r w:rsidR="008730BB">
        <w:rPr>
          <w:rFonts w:asciiTheme="minorHAnsi" w:hAnsiTheme="minorHAnsi" w:cstheme="minorHAnsi"/>
          <w:color w:val="FF0000"/>
          <w:sz w:val="28"/>
          <w:szCs w:val="28"/>
        </w:rPr>
        <w:t xml:space="preserve">  </w:t>
      </w:r>
      <w:r w:rsidR="008730BB">
        <w:rPr>
          <w:rFonts w:asciiTheme="minorHAnsi" w:hAnsiTheme="minorHAnsi" w:cstheme="minorHAnsi"/>
          <w:color w:val="FF0000"/>
          <w:sz w:val="28"/>
          <w:szCs w:val="28"/>
        </w:rPr>
        <w:t xml:space="preserve">  -16</w:t>
      </w:r>
      <w:r w:rsidR="008730BB" w:rsidRPr="00DB255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="008730BB">
        <w:rPr>
          <w:rFonts w:asciiTheme="minorHAnsi" w:hAnsiTheme="minorHAnsi" w:cstheme="minorHAnsi"/>
          <w:color w:val="FF0000"/>
          <w:sz w:val="28"/>
          <w:szCs w:val="28"/>
        </w:rPr>
        <w:t xml:space="preserve">    </w:t>
      </w:r>
    </w:p>
    <w:p w14:paraId="583882E4" w14:textId="2A1D8A09" w:rsidR="008730BB" w:rsidRDefault="00433673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10975" behindDoc="0" locked="0" layoutInCell="1" allowOverlap="1" wp14:anchorId="431D299C" wp14:editId="7BE63CEB">
            <wp:simplePos x="0" y="0"/>
            <wp:positionH relativeFrom="column">
              <wp:posOffset>5445059</wp:posOffset>
            </wp:positionH>
            <wp:positionV relativeFrom="paragraph">
              <wp:posOffset>79047</wp:posOffset>
            </wp:positionV>
            <wp:extent cx="1366520" cy="1061720"/>
            <wp:effectExtent l="0" t="0" r="5080" b="508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23FDF" w14:textId="68193545" w:rsidR="008730BB" w:rsidRPr="008730BB" w:rsidRDefault="008730BB" w:rsidP="008730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</w:p>
    <w:p w14:paraId="7C15A3C2" w14:textId="00B95FF5" w:rsidR="00B67B64" w:rsidRDefault="00B67B64" w:rsidP="00CB4AD5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58B7B5BC" w14:textId="77777777" w:rsidR="008730BB" w:rsidRDefault="008730BB" w:rsidP="00433673">
      <w:pPr>
        <w:tabs>
          <w:tab w:val="left" w:pos="1938"/>
        </w:tabs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3BB8CB15" w14:textId="25707371" w:rsidR="0051361E" w:rsidRDefault="00D76E0E" w:rsidP="00D76E0E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ACTIVIDAD</w:t>
      </w:r>
    </w:p>
    <w:p w14:paraId="6DCAE01F" w14:textId="77777777" w:rsidR="00B67B64" w:rsidRPr="00B67B64" w:rsidRDefault="00D76E0E" w:rsidP="00D76E0E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  <w:r w:rsidRPr="00B67B64">
        <w:rPr>
          <w:rFonts w:asciiTheme="minorHAnsi" w:hAnsiTheme="minorHAnsi" w:cstheme="minorHAnsi"/>
          <w:b/>
          <w:sz w:val="28"/>
          <w:szCs w:val="28"/>
        </w:rPr>
        <w:t xml:space="preserve">Resuelve los siguientes ejercicios aplicando la estrategia anterior </w:t>
      </w:r>
    </w:p>
    <w:p w14:paraId="7CDC1BA9" w14:textId="1553F8C9" w:rsidR="008730BB" w:rsidRPr="00D13EFD" w:rsidRDefault="00B67B64" w:rsidP="008730BB">
      <w:pPr>
        <w:tabs>
          <w:tab w:val="left" w:pos="1938"/>
        </w:tabs>
        <w:rPr>
          <w:rFonts w:asciiTheme="minorHAnsi" w:hAnsiTheme="minorHAnsi" w:cstheme="minorHAnsi"/>
          <w:i/>
          <w:sz w:val="28"/>
          <w:szCs w:val="28"/>
        </w:rPr>
      </w:pPr>
      <w:r w:rsidRPr="00D13EFD">
        <w:rPr>
          <w:rFonts w:asciiTheme="minorHAnsi" w:hAnsiTheme="minorHAnsi" w:cstheme="minorHAnsi"/>
          <w:i/>
          <w:sz w:val="28"/>
          <w:szCs w:val="28"/>
        </w:rPr>
        <w:t>G</w:t>
      </w:r>
      <w:r w:rsidR="008730BB" w:rsidRPr="00D13EFD">
        <w:rPr>
          <w:rFonts w:asciiTheme="minorHAnsi" w:hAnsiTheme="minorHAnsi" w:cstheme="minorHAnsi"/>
          <w:i/>
          <w:sz w:val="28"/>
          <w:szCs w:val="28"/>
        </w:rPr>
        <w:t>uíate por el ejemplo</w:t>
      </w:r>
      <w:r w:rsidR="00D13EFD" w:rsidRPr="00D13EFD">
        <w:rPr>
          <w:rFonts w:asciiTheme="minorHAnsi" w:hAnsiTheme="minorHAnsi" w:cstheme="minorHAnsi"/>
          <w:i/>
          <w:sz w:val="28"/>
          <w:szCs w:val="28"/>
        </w:rPr>
        <w:t xml:space="preserve"> dado:</w:t>
      </w:r>
    </w:p>
    <w:p w14:paraId="65384568" w14:textId="07235726" w:rsidR="00B67B64" w:rsidRDefault="00B67B64" w:rsidP="00D76E0E">
      <w:pPr>
        <w:tabs>
          <w:tab w:val="left" w:pos="1938"/>
        </w:tabs>
        <w:rPr>
          <w:rFonts w:asciiTheme="minorHAnsi" w:hAnsiTheme="minorHAnsi" w:cstheme="minorHAnsi"/>
          <w:color w:val="FF0000"/>
          <w:sz w:val="28"/>
          <w:szCs w:val="28"/>
        </w:rPr>
      </w:pPr>
    </w:p>
    <w:p w14:paraId="3ACB9168" w14:textId="77777777" w:rsidR="00B67B64" w:rsidRPr="00DB2552" w:rsidRDefault="00B67B64" w:rsidP="00D76E0E">
      <w:pPr>
        <w:tabs>
          <w:tab w:val="left" w:pos="1938"/>
        </w:tabs>
        <w:rPr>
          <w:rFonts w:asciiTheme="minorHAnsi" w:hAnsiTheme="minorHAnsi" w:cstheme="minorHAnsi"/>
          <w:color w:val="FF0000"/>
          <w:sz w:val="28"/>
          <w:szCs w:val="28"/>
        </w:rPr>
      </w:pPr>
    </w:p>
    <w:p w14:paraId="6D7DEB1E" w14:textId="1849C021" w:rsidR="00D76E0E" w:rsidRPr="00B67B64" w:rsidRDefault="002037C9" w:rsidP="00B67B64">
      <w:pPr>
        <w:pStyle w:val="Prrafodelista"/>
        <w:numPr>
          <w:ilvl w:val="0"/>
          <w:numId w:val="48"/>
        </w:num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2 + (-5 </w:t>
      </w:r>
      <w:r w:rsidR="00D76E0E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76E0E">
        <w:rPr>
          <w:rFonts w:asciiTheme="minorHAnsi" w:hAnsiTheme="minorHAnsi" w:cstheme="minorHAnsi"/>
          <w:sz w:val="28"/>
          <w:szCs w:val="28"/>
        </w:rPr>
        <w:t>7) =</w:t>
      </w:r>
      <w:r w:rsidR="00B67B64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b)    </w:t>
      </w:r>
      <w:r w:rsidR="00D76E0E" w:rsidRPr="00B67B64">
        <w:rPr>
          <w:rFonts w:asciiTheme="minorHAnsi" w:hAnsiTheme="minorHAnsi" w:cstheme="minorHAnsi"/>
          <w:sz w:val="28"/>
          <w:szCs w:val="28"/>
        </w:rPr>
        <w:t>– ( 2 – 4 ) + ( -6 +8) =</w:t>
      </w:r>
    </w:p>
    <w:p w14:paraId="7FB8AD02" w14:textId="77777777" w:rsidR="00B548EC" w:rsidRDefault="00B548EC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0C16338F" w14:textId="77777777" w:rsidR="00B548EC" w:rsidRDefault="00B548EC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2A2850FA" w14:textId="77777777" w:rsidR="00B548EC" w:rsidRDefault="00B548EC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67B75F3C" w14:textId="77777777" w:rsidR="00B548EC" w:rsidRDefault="00B548EC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182C656F" w14:textId="77777777" w:rsidR="00A34362" w:rsidRDefault="00A34362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7A3C1868" w14:textId="77777777" w:rsidR="00A34362" w:rsidRPr="00B548EC" w:rsidRDefault="00A34362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55C5C23C" w14:textId="0F7FEA98" w:rsidR="002037C9" w:rsidRPr="00B67B64" w:rsidRDefault="00D76E0E" w:rsidP="00B67B64">
      <w:pPr>
        <w:pStyle w:val="Prrafodelista"/>
        <w:numPr>
          <w:ilvl w:val="0"/>
          <w:numId w:val="50"/>
        </w:num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  <w:r w:rsidRPr="00B67B64">
        <w:rPr>
          <w:rFonts w:asciiTheme="minorHAnsi" w:hAnsiTheme="minorHAnsi" w:cstheme="minorHAnsi"/>
          <w:sz w:val="28"/>
          <w:szCs w:val="28"/>
        </w:rPr>
        <w:t xml:space="preserve">-9 + ( </w:t>
      </w:r>
      <w:r w:rsidR="002037C9" w:rsidRPr="00B67B64">
        <w:rPr>
          <w:rFonts w:asciiTheme="minorHAnsi" w:hAnsiTheme="minorHAnsi" w:cstheme="minorHAnsi"/>
          <w:sz w:val="28"/>
          <w:szCs w:val="28"/>
        </w:rPr>
        <w:t>6 – 10) =</w:t>
      </w:r>
      <w:r w:rsidR="00B67B64" w:rsidRPr="00B67B64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</w:t>
      </w:r>
      <w:r w:rsidR="00B67B64">
        <w:rPr>
          <w:rFonts w:asciiTheme="minorHAnsi" w:hAnsiTheme="minorHAnsi" w:cstheme="minorHAnsi"/>
          <w:sz w:val="28"/>
          <w:szCs w:val="28"/>
        </w:rPr>
        <w:t xml:space="preserve">e) </w:t>
      </w:r>
      <w:r w:rsidR="00B67B64" w:rsidRPr="00B67B64">
        <w:rPr>
          <w:rFonts w:asciiTheme="minorHAnsi" w:hAnsiTheme="minorHAnsi" w:cstheme="minorHAnsi"/>
          <w:sz w:val="28"/>
          <w:szCs w:val="28"/>
        </w:rPr>
        <w:t xml:space="preserve"> </w:t>
      </w:r>
      <w:r w:rsidR="00B548EC" w:rsidRPr="00B67B64">
        <w:rPr>
          <w:rFonts w:asciiTheme="minorHAnsi" w:hAnsiTheme="minorHAnsi" w:cstheme="minorHAnsi"/>
          <w:sz w:val="28"/>
          <w:szCs w:val="28"/>
        </w:rPr>
        <w:t>(-24 + 18 ) – (31 + 14) =</w:t>
      </w:r>
    </w:p>
    <w:p w14:paraId="7272E1B4" w14:textId="77777777" w:rsidR="00B548EC" w:rsidRDefault="00B548EC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5F719534" w14:textId="77777777" w:rsidR="00B548EC" w:rsidRDefault="00B548EC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63095AA4" w14:textId="77777777" w:rsidR="00B548EC" w:rsidRDefault="00B548EC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78E7330C" w14:textId="77777777" w:rsidR="00B548EC" w:rsidRDefault="00B548EC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6E8139C0" w14:textId="77777777" w:rsidR="00A34362" w:rsidRDefault="00A34362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6E917136" w14:textId="77777777" w:rsidR="00A34362" w:rsidRDefault="00A34362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</w:p>
    <w:p w14:paraId="589E471F" w14:textId="0712C369" w:rsidR="00B548EC" w:rsidRPr="00B548EC" w:rsidRDefault="00B548EC" w:rsidP="00B548EC">
      <w:p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14:paraId="3C281520" w14:textId="5C8D55A7" w:rsidR="00B548EC" w:rsidRPr="00D76E0E" w:rsidRDefault="00B548EC" w:rsidP="00B67B64">
      <w:pPr>
        <w:pStyle w:val="Prrafodelista"/>
        <w:numPr>
          <w:ilvl w:val="0"/>
          <w:numId w:val="50"/>
        </w:numPr>
        <w:tabs>
          <w:tab w:val="left" w:pos="1938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-3 + (-39  +16 -27) =</w:t>
      </w:r>
    </w:p>
    <w:p w14:paraId="670CE758" w14:textId="77777777" w:rsidR="00D76E0E" w:rsidRPr="0051361E" w:rsidRDefault="00D76E0E" w:rsidP="001718C8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sectPr w:rsidR="00D76E0E" w:rsidRPr="0051361E" w:rsidSect="00B67B64">
      <w:type w:val="continuous"/>
      <w:pgSz w:w="12240" w:h="20160" w:code="5"/>
      <w:pgMar w:top="720" w:right="1043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F68E4" w14:textId="77777777" w:rsidR="00DD4196" w:rsidRDefault="00DD4196" w:rsidP="00D11670">
      <w:r>
        <w:separator/>
      </w:r>
    </w:p>
  </w:endnote>
  <w:endnote w:type="continuationSeparator" w:id="0">
    <w:p w14:paraId="3DFBC195" w14:textId="77777777" w:rsidR="00DD4196" w:rsidRDefault="00DD4196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BCB974" w14:textId="77777777" w:rsidR="00DD4196" w:rsidRDefault="00DD4196" w:rsidP="00D11670">
      <w:r>
        <w:separator/>
      </w:r>
    </w:p>
  </w:footnote>
  <w:footnote w:type="continuationSeparator" w:id="0">
    <w:p w14:paraId="43D4C8D0" w14:textId="77777777" w:rsidR="00DD4196" w:rsidRDefault="00DD4196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09.25pt;height:45.5pt;visibility:visible;mso-wrap-style:square" o:bullet="t">
        <v:imagedata r:id="rId1" o:title=""/>
      </v:shape>
    </w:pict>
  </w:numPicBullet>
  <w:abstractNum w:abstractNumId="0">
    <w:nsid w:val="00310115"/>
    <w:multiLevelType w:val="hybridMultilevel"/>
    <w:tmpl w:val="6A64F7D8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5F1E57"/>
    <w:multiLevelType w:val="hybridMultilevel"/>
    <w:tmpl w:val="5C186ADC"/>
    <w:lvl w:ilvl="0" w:tplc="B6EC07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126232"/>
    <w:multiLevelType w:val="hybridMultilevel"/>
    <w:tmpl w:val="009E183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1AABAA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F5BDA"/>
    <w:multiLevelType w:val="hybridMultilevel"/>
    <w:tmpl w:val="02665176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14AC7"/>
    <w:multiLevelType w:val="hybridMultilevel"/>
    <w:tmpl w:val="9C4C76A2"/>
    <w:lvl w:ilvl="0" w:tplc="ADF4E7B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1BD"/>
    <w:multiLevelType w:val="hybridMultilevel"/>
    <w:tmpl w:val="4CBE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F23731F"/>
    <w:multiLevelType w:val="hybridMultilevel"/>
    <w:tmpl w:val="0BC4B3D4"/>
    <w:lvl w:ilvl="0" w:tplc="299A7438">
      <w:start w:val="1"/>
      <w:numFmt w:val="upperLetter"/>
      <w:lvlText w:val="%1)"/>
      <w:lvlJc w:val="left"/>
      <w:pPr>
        <w:ind w:left="501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27EFE"/>
    <w:multiLevelType w:val="hybridMultilevel"/>
    <w:tmpl w:val="2092F6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A97588"/>
    <w:multiLevelType w:val="hybridMultilevel"/>
    <w:tmpl w:val="515CB8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BA0367"/>
    <w:multiLevelType w:val="hybridMultilevel"/>
    <w:tmpl w:val="6CC6509E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D0B74"/>
    <w:multiLevelType w:val="hybridMultilevel"/>
    <w:tmpl w:val="02E8E6B8"/>
    <w:lvl w:ilvl="0" w:tplc="D7E85A2E">
      <w:start w:val="3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D6D3D"/>
    <w:multiLevelType w:val="hybridMultilevel"/>
    <w:tmpl w:val="0C5C6A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1507C"/>
    <w:multiLevelType w:val="hybridMultilevel"/>
    <w:tmpl w:val="F1D623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9F6B28"/>
    <w:multiLevelType w:val="hybridMultilevel"/>
    <w:tmpl w:val="954AC7DC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D410E9EA">
      <w:start w:val="59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B640B4"/>
    <w:multiLevelType w:val="hybridMultilevel"/>
    <w:tmpl w:val="52DAEDA6"/>
    <w:lvl w:ilvl="0" w:tplc="F364D2D2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A3A9B"/>
    <w:multiLevelType w:val="hybridMultilevel"/>
    <w:tmpl w:val="0F4AC8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A15AE"/>
    <w:multiLevelType w:val="hybridMultilevel"/>
    <w:tmpl w:val="CB203964"/>
    <w:lvl w:ilvl="0" w:tplc="340A0017">
      <w:start w:val="1"/>
      <w:numFmt w:val="lowerLetter"/>
      <w:lvlText w:val="%1)"/>
      <w:lvlJc w:val="left"/>
      <w:pPr>
        <w:ind w:left="927" w:hanging="360"/>
      </w:p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F050E1D"/>
    <w:multiLevelType w:val="hybridMultilevel"/>
    <w:tmpl w:val="5576EB3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4048D7"/>
    <w:multiLevelType w:val="hybridMultilevel"/>
    <w:tmpl w:val="C7AEEF50"/>
    <w:lvl w:ilvl="0" w:tplc="0C0A000F">
      <w:start w:val="4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EA0FB4"/>
    <w:multiLevelType w:val="hybridMultilevel"/>
    <w:tmpl w:val="1B26EF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092BA8"/>
    <w:multiLevelType w:val="hybridMultilevel"/>
    <w:tmpl w:val="BBCC116E"/>
    <w:lvl w:ilvl="0" w:tplc="F5381AA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3364F6F"/>
    <w:multiLevelType w:val="hybridMultilevel"/>
    <w:tmpl w:val="513851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070C97"/>
    <w:multiLevelType w:val="hybridMultilevel"/>
    <w:tmpl w:val="442A640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4798D"/>
    <w:multiLevelType w:val="hybridMultilevel"/>
    <w:tmpl w:val="E1003FF0"/>
    <w:lvl w:ilvl="0" w:tplc="7D941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441513"/>
    <w:multiLevelType w:val="multilevel"/>
    <w:tmpl w:val="48B2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BC45BB"/>
    <w:multiLevelType w:val="hybridMultilevel"/>
    <w:tmpl w:val="9814E6A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0A6428"/>
    <w:multiLevelType w:val="hybridMultilevel"/>
    <w:tmpl w:val="4798F8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E92B1E"/>
    <w:multiLevelType w:val="hybridMultilevel"/>
    <w:tmpl w:val="0AF4901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953564"/>
    <w:multiLevelType w:val="hybridMultilevel"/>
    <w:tmpl w:val="FA7C18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A23FB5"/>
    <w:multiLevelType w:val="hybridMultilevel"/>
    <w:tmpl w:val="8D28A0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9A65E2"/>
    <w:multiLevelType w:val="hybridMultilevel"/>
    <w:tmpl w:val="EB2A35CE"/>
    <w:lvl w:ilvl="0" w:tplc="BBB6E30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9E76D28"/>
    <w:multiLevelType w:val="hybridMultilevel"/>
    <w:tmpl w:val="147A0B1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AB31EA"/>
    <w:multiLevelType w:val="hybridMultilevel"/>
    <w:tmpl w:val="576E909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FA589A"/>
    <w:multiLevelType w:val="hybridMultilevel"/>
    <w:tmpl w:val="275C5B38"/>
    <w:lvl w:ilvl="0" w:tplc="D6DE89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3D3403"/>
    <w:multiLevelType w:val="hybridMultilevel"/>
    <w:tmpl w:val="408A7F8A"/>
    <w:lvl w:ilvl="0" w:tplc="BD666D72">
      <w:start w:val="1"/>
      <w:numFmt w:val="upperLetter"/>
      <w:lvlText w:val="%1)"/>
      <w:lvlJc w:val="left"/>
      <w:pPr>
        <w:ind w:left="735" w:hanging="375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DE0EB5"/>
    <w:multiLevelType w:val="hybridMultilevel"/>
    <w:tmpl w:val="D5C6C05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BA7795"/>
    <w:multiLevelType w:val="hybridMultilevel"/>
    <w:tmpl w:val="E0D4B0C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F00410"/>
    <w:multiLevelType w:val="hybridMultilevel"/>
    <w:tmpl w:val="D18C612C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639A84DA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7A308D"/>
    <w:multiLevelType w:val="hybridMultilevel"/>
    <w:tmpl w:val="97866E7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FF71DD"/>
    <w:multiLevelType w:val="hybridMultilevel"/>
    <w:tmpl w:val="B1DE3EC2"/>
    <w:lvl w:ilvl="0" w:tplc="480680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B04F0D"/>
    <w:multiLevelType w:val="hybridMultilevel"/>
    <w:tmpl w:val="C55A940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0A3443"/>
    <w:multiLevelType w:val="hybridMultilevel"/>
    <w:tmpl w:val="8FF29B1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2A7491"/>
    <w:multiLevelType w:val="hybridMultilevel"/>
    <w:tmpl w:val="755E2100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702E522D"/>
    <w:multiLevelType w:val="hybridMultilevel"/>
    <w:tmpl w:val="D9B46EB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470818"/>
    <w:multiLevelType w:val="singleLevel"/>
    <w:tmpl w:val="71EAC142"/>
    <w:lvl w:ilvl="0">
      <w:start w:val="2"/>
      <w:numFmt w:val="lowerLetter"/>
      <w:lvlText w:val="%1)"/>
      <w:legacy w:legacy="1" w:legacySpace="0" w:legacyIndent="0"/>
      <w:lvlJc w:val="left"/>
      <w:rPr>
        <w:rFonts w:ascii="Arial" w:hAnsi="Arial" w:cs="Arial" w:hint="default"/>
      </w:rPr>
    </w:lvl>
  </w:abstractNum>
  <w:abstractNum w:abstractNumId="46">
    <w:nsid w:val="73A6731D"/>
    <w:multiLevelType w:val="hybridMultilevel"/>
    <w:tmpl w:val="D924EC2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76491D"/>
    <w:multiLevelType w:val="hybridMultilevel"/>
    <w:tmpl w:val="53C4FFC2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90036C"/>
    <w:multiLevelType w:val="hybridMultilevel"/>
    <w:tmpl w:val="F22AB406"/>
    <w:lvl w:ilvl="0" w:tplc="F76EBE08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00" w:hanging="360"/>
      </w:pPr>
    </w:lvl>
    <w:lvl w:ilvl="2" w:tplc="340A001B" w:tentative="1">
      <w:start w:val="1"/>
      <w:numFmt w:val="lowerRoman"/>
      <w:lvlText w:val="%3."/>
      <w:lvlJc w:val="right"/>
      <w:pPr>
        <w:ind w:left="1920" w:hanging="180"/>
      </w:pPr>
    </w:lvl>
    <w:lvl w:ilvl="3" w:tplc="340A000F" w:tentative="1">
      <w:start w:val="1"/>
      <w:numFmt w:val="decimal"/>
      <w:lvlText w:val="%4."/>
      <w:lvlJc w:val="left"/>
      <w:pPr>
        <w:ind w:left="2640" w:hanging="360"/>
      </w:pPr>
    </w:lvl>
    <w:lvl w:ilvl="4" w:tplc="340A0019" w:tentative="1">
      <w:start w:val="1"/>
      <w:numFmt w:val="lowerLetter"/>
      <w:lvlText w:val="%5."/>
      <w:lvlJc w:val="left"/>
      <w:pPr>
        <w:ind w:left="3360" w:hanging="360"/>
      </w:pPr>
    </w:lvl>
    <w:lvl w:ilvl="5" w:tplc="340A001B" w:tentative="1">
      <w:start w:val="1"/>
      <w:numFmt w:val="lowerRoman"/>
      <w:lvlText w:val="%6."/>
      <w:lvlJc w:val="right"/>
      <w:pPr>
        <w:ind w:left="4080" w:hanging="180"/>
      </w:pPr>
    </w:lvl>
    <w:lvl w:ilvl="6" w:tplc="340A000F" w:tentative="1">
      <w:start w:val="1"/>
      <w:numFmt w:val="decimal"/>
      <w:lvlText w:val="%7."/>
      <w:lvlJc w:val="left"/>
      <w:pPr>
        <w:ind w:left="4800" w:hanging="360"/>
      </w:pPr>
    </w:lvl>
    <w:lvl w:ilvl="7" w:tplc="340A0019" w:tentative="1">
      <w:start w:val="1"/>
      <w:numFmt w:val="lowerLetter"/>
      <w:lvlText w:val="%8."/>
      <w:lvlJc w:val="left"/>
      <w:pPr>
        <w:ind w:left="5520" w:hanging="360"/>
      </w:pPr>
    </w:lvl>
    <w:lvl w:ilvl="8" w:tplc="340A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8"/>
  </w:num>
  <w:num w:numId="2">
    <w:abstractNumId w:val="27"/>
  </w:num>
  <w:num w:numId="3">
    <w:abstractNumId w:val="40"/>
  </w:num>
  <w:num w:numId="4">
    <w:abstractNumId w:val="20"/>
  </w:num>
  <w:num w:numId="5">
    <w:abstractNumId w:val="28"/>
  </w:num>
  <w:num w:numId="6">
    <w:abstractNumId w:val="41"/>
  </w:num>
  <w:num w:numId="7">
    <w:abstractNumId w:val="18"/>
  </w:num>
  <w:num w:numId="8">
    <w:abstractNumId w:val="16"/>
  </w:num>
  <w:num w:numId="9">
    <w:abstractNumId w:val="2"/>
  </w:num>
  <w:num w:numId="10">
    <w:abstractNumId w:val="44"/>
  </w:num>
  <w:num w:numId="11">
    <w:abstractNumId w:val="22"/>
  </w:num>
  <w:num w:numId="12">
    <w:abstractNumId w:val="42"/>
  </w:num>
  <w:num w:numId="13">
    <w:abstractNumId w:val="23"/>
  </w:num>
  <w:num w:numId="14">
    <w:abstractNumId w:val="39"/>
  </w:num>
  <w:num w:numId="15">
    <w:abstractNumId w:val="46"/>
  </w:num>
  <w:num w:numId="16">
    <w:abstractNumId w:val="5"/>
  </w:num>
  <w:num w:numId="17">
    <w:abstractNumId w:val="12"/>
  </w:num>
  <w:num w:numId="18">
    <w:abstractNumId w:val="0"/>
  </w:num>
  <w:num w:numId="19">
    <w:abstractNumId w:val="33"/>
  </w:num>
  <w:num w:numId="20">
    <w:abstractNumId w:val="43"/>
  </w:num>
  <w:num w:numId="21">
    <w:abstractNumId w:val="29"/>
  </w:num>
  <w:num w:numId="22">
    <w:abstractNumId w:val="13"/>
  </w:num>
  <w:num w:numId="23">
    <w:abstractNumId w:val="17"/>
  </w:num>
  <w:num w:numId="24">
    <w:abstractNumId w:val="10"/>
  </w:num>
  <w:num w:numId="25">
    <w:abstractNumId w:val="14"/>
  </w:num>
  <w:num w:numId="26">
    <w:abstractNumId w:val="38"/>
  </w:num>
  <w:num w:numId="27">
    <w:abstractNumId w:val="47"/>
  </w:num>
  <w:num w:numId="28">
    <w:abstractNumId w:val="19"/>
  </w:num>
  <w:num w:numId="29">
    <w:abstractNumId w:val="37"/>
  </w:num>
  <w:num w:numId="30">
    <w:abstractNumId w:val="45"/>
  </w:num>
  <w:num w:numId="31">
    <w:abstractNumId w:val="11"/>
  </w:num>
  <w:num w:numId="32">
    <w:abstractNumId w:val="15"/>
  </w:num>
  <w:num w:numId="33">
    <w:abstractNumId w:val="1"/>
  </w:num>
  <w:num w:numId="34">
    <w:abstractNumId w:val="34"/>
  </w:num>
  <w:num w:numId="35">
    <w:abstractNumId w:val="35"/>
  </w:num>
  <w:num w:numId="36">
    <w:abstractNumId w:val="24"/>
  </w:num>
  <w:num w:numId="37">
    <w:abstractNumId w:val="6"/>
  </w:num>
  <w:num w:numId="38">
    <w:abstractNumId w:val="21"/>
  </w:num>
  <w:num w:numId="39">
    <w:abstractNumId w:val="31"/>
  </w:num>
  <w:num w:numId="40">
    <w:abstractNumId w:val="25"/>
  </w:num>
  <w:num w:numId="41">
    <w:abstractNumId w:val="9"/>
  </w:num>
  <w:num w:numId="42">
    <w:abstractNumId w:val="36"/>
  </w:num>
  <w:num w:numId="43">
    <w:abstractNumId w:val="4"/>
  </w:num>
  <w:num w:numId="44">
    <w:abstractNumId w:val="26"/>
  </w:num>
  <w:num w:numId="45">
    <w:abstractNumId w:val="30"/>
  </w:num>
  <w:num w:numId="46">
    <w:abstractNumId w:val="8"/>
  </w:num>
  <w:num w:numId="47">
    <w:abstractNumId w:val="7"/>
  </w:num>
  <w:num w:numId="48">
    <w:abstractNumId w:val="32"/>
  </w:num>
  <w:num w:numId="49">
    <w:abstractNumId w:val="48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7C9"/>
    <w:rsid w:val="00203B02"/>
    <w:rsid w:val="002065C5"/>
    <w:rsid w:val="00206661"/>
    <w:rsid w:val="00211D24"/>
    <w:rsid w:val="00212EFF"/>
    <w:rsid w:val="00214FF9"/>
    <w:rsid w:val="0022010A"/>
    <w:rsid w:val="00220E4A"/>
    <w:rsid w:val="0022187B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1586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1E4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4124"/>
    <w:rsid w:val="00316785"/>
    <w:rsid w:val="00320D3D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3673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782F"/>
    <w:rsid w:val="00503B50"/>
    <w:rsid w:val="00505684"/>
    <w:rsid w:val="00505D4D"/>
    <w:rsid w:val="005112BD"/>
    <w:rsid w:val="0051361E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3D12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22B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0E0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4A4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2F8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30BB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2B29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362"/>
    <w:rsid w:val="00A34D44"/>
    <w:rsid w:val="00A35C9A"/>
    <w:rsid w:val="00A37FDF"/>
    <w:rsid w:val="00A42842"/>
    <w:rsid w:val="00A4416F"/>
    <w:rsid w:val="00A46322"/>
    <w:rsid w:val="00A47840"/>
    <w:rsid w:val="00A50256"/>
    <w:rsid w:val="00A525EC"/>
    <w:rsid w:val="00A55468"/>
    <w:rsid w:val="00A55B41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C41D8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48EC"/>
    <w:rsid w:val="00B56ABB"/>
    <w:rsid w:val="00B61F09"/>
    <w:rsid w:val="00B662DE"/>
    <w:rsid w:val="00B67B64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1090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4AD5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3EA8"/>
    <w:rsid w:val="00D13EFD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39B0"/>
    <w:rsid w:val="00D55F21"/>
    <w:rsid w:val="00D645FD"/>
    <w:rsid w:val="00D66871"/>
    <w:rsid w:val="00D67AA5"/>
    <w:rsid w:val="00D7130D"/>
    <w:rsid w:val="00D72F9A"/>
    <w:rsid w:val="00D76E0E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255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196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Rs6Qyei7XY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TKwIvP2fyL8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F5AB1A-C95D-46AB-B8A7-1E445C0A7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53</TotalTime>
  <Pages>2</Pages>
  <Words>286</Words>
  <Characters>1575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2020-03-25T01:45:00Z</dcterms:created>
  <dcterms:modified xsi:type="dcterms:W3CDTF">2020-03-26T13:58:00Z</dcterms:modified>
</cp:coreProperties>
</file>