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00863" w14:textId="2FB5CE8E" w:rsidR="00716059" w:rsidRDefault="00716059" w:rsidP="00716059">
      <w:pPr>
        <w:rPr>
          <w:sz w:val="14"/>
          <w:szCs w:val="14"/>
        </w:rPr>
      </w:pPr>
      <w:r>
        <w:rPr>
          <w:noProof/>
          <w:lang w:val="es-ES"/>
        </w:rPr>
        <w:drawing>
          <wp:anchor distT="0" distB="0" distL="114300" distR="114300" simplePos="0" relativeHeight="251673600" behindDoc="0" locked="0" layoutInCell="1" allowOverlap="1" wp14:anchorId="7CE97EC8" wp14:editId="6701B07E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1F012A24">
                <wp:simplePos x="0" y="0"/>
                <wp:positionH relativeFrom="column">
                  <wp:posOffset>685800</wp:posOffset>
                </wp:positionH>
                <wp:positionV relativeFrom="paragraph">
                  <wp:posOffset>66675</wp:posOffset>
                </wp:positionV>
                <wp:extent cx="3133725" cy="92265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716059" w:rsidRDefault="00716059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2295C945" w:rsidR="00716059" w:rsidRDefault="00716059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 w:rsidR="00933623">
                              <w:rPr>
                                <w:rFonts w:ascii="Calibri" w:hAnsi="Calibri"/>
                                <w:sz w:val="18"/>
                              </w:rPr>
                              <w:t>artamento de</w:t>
                            </w:r>
                            <w:r w:rsidR="00C02434">
                              <w:rPr>
                                <w:rFonts w:ascii="Calibri" w:hAnsi="Calibri"/>
                                <w:sz w:val="18"/>
                              </w:rPr>
                              <w:t xml:space="preserve"> Inglés</w:t>
                            </w:r>
                          </w:p>
                          <w:p w14:paraId="0E485830" w14:textId="76486B84" w:rsidR="00716059" w:rsidRDefault="00C02434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Víctor Alvarado</w:t>
                            </w:r>
                            <w:r w:rsidR="00716059"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.</w:t>
                            </w:r>
                          </w:p>
                          <w:p w14:paraId="086BD80C" w14:textId="3AD41E58" w:rsidR="00716059" w:rsidRDefault="00716059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</w:t>
                            </w:r>
                            <w:r w:rsidR="00C0243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1° - 2°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53527FE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4pt;margin-top:5.25pt;width:246.75pt;height:7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" filled="f" stroked="f">
                <v:textbox>
                  <w:txbxContent>
                    <w:p w14:paraId="6D03B6F8" w14:textId="77777777" w:rsidR="00716059" w:rsidRDefault="00716059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2295C945" w:rsidR="00716059" w:rsidRDefault="00716059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 w:rsidR="00933623">
                        <w:rPr>
                          <w:rFonts w:ascii="Calibri" w:hAnsi="Calibri"/>
                          <w:sz w:val="18"/>
                        </w:rPr>
                        <w:t>artamento de</w:t>
                      </w:r>
                      <w:r w:rsidR="00C02434">
                        <w:rPr>
                          <w:rFonts w:ascii="Calibri" w:hAnsi="Calibri"/>
                          <w:sz w:val="18"/>
                        </w:rPr>
                        <w:t xml:space="preserve"> Inglés</w:t>
                      </w:r>
                    </w:p>
                    <w:p w14:paraId="0E485830" w14:textId="76486B84" w:rsidR="00716059" w:rsidRDefault="00C02434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Víctor Alvarado</w:t>
                      </w:r>
                      <w:r w:rsidR="00716059">
                        <w:rPr>
                          <w:rFonts w:ascii="Calibri" w:eastAsia="Helvetica" w:hAnsi="Calibri" w:cs="Helvetica"/>
                          <w:sz w:val="18"/>
                        </w:rPr>
                        <w:t>.</w:t>
                      </w:r>
                    </w:p>
                    <w:p w14:paraId="086BD80C" w14:textId="3AD41E58" w:rsidR="00716059" w:rsidRDefault="00716059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</w:t>
                      </w:r>
                      <w:r w:rsidR="00C02434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1° - 2° básico</w:t>
                      </w:r>
                    </w:p>
                  </w:txbxContent>
                </v:textbox>
              </v:shape>
            </w:pict>
          </mc:Fallback>
        </mc:AlternateContent>
      </w:r>
    </w:p>
    <w:p w14:paraId="040E7F88" w14:textId="77777777" w:rsidR="00716059" w:rsidRDefault="00716059" w:rsidP="00716059">
      <w:pPr>
        <w:rPr>
          <w:sz w:val="28"/>
        </w:rPr>
      </w:pPr>
    </w:p>
    <w:p w14:paraId="3B3F3569" w14:textId="77777777" w:rsidR="00716059" w:rsidRDefault="00716059" w:rsidP="00716059">
      <w:pPr>
        <w:rPr>
          <w:sz w:val="28"/>
        </w:rPr>
      </w:pPr>
    </w:p>
    <w:p w14:paraId="672CD3AA" w14:textId="77777777" w:rsidR="00237CDF" w:rsidRDefault="00237CDF" w:rsidP="00716059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</w:p>
    <w:p w14:paraId="30F13008" w14:textId="7E9AD4A4" w:rsidR="00716059" w:rsidRDefault="00FF0FE4" w:rsidP="00716059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WORKSHEET</w:t>
      </w:r>
      <w:r w:rsidR="00716059">
        <w:rPr>
          <w:rFonts w:asciiTheme="majorHAnsi" w:hAnsiTheme="majorHAnsi"/>
          <w:b/>
          <w:sz w:val="28"/>
          <w:szCs w:val="28"/>
          <w:lang w:val="es-ES"/>
        </w:rPr>
        <w:t xml:space="preserve"> Nº </w:t>
      </w:r>
      <w:r w:rsidR="00237CDF">
        <w:rPr>
          <w:rFonts w:asciiTheme="majorHAnsi" w:hAnsiTheme="majorHAnsi"/>
          <w:b/>
          <w:sz w:val="28"/>
          <w:szCs w:val="28"/>
          <w:lang w:val="es-ES"/>
        </w:rPr>
        <w:t>4</w:t>
      </w:r>
      <w:r>
        <w:rPr>
          <w:rFonts w:asciiTheme="majorHAnsi" w:hAnsiTheme="majorHAnsi"/>
          <w:b/>
          <w:sz w:val="28"/>
          <w:szCs w:val="28"/>
          <w:lang w:val="es-ES"/>
        </w:rPr>
        <w:t>: THE FAMILY</w:t>
      </w:r>
    </w:p>
    <w:p w14:paraId="34AC07DE" w14:textId="3C3D2FF2" w:rsidR="000D4A91" w:rsidRDefault="00FF0FE4" w:rsidP="00716059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ENGLISH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5939B543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716059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3FAB6DAF" w:rsidR="00716059" w:rsidRDefault="00FF0FE4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NAME</w:t>
            </w:r>
            <w:r w:rsidR="00716059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716059" w14:paraId="2A4A8326" w14:textId="77777777" w:rsidTr="00716059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49703495" w:rsidR="00716059" w:rsidRDefault="00FF0FE4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CLASS</w:t>
            </w:r>
            <w:r w:rsidR="00716059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593D1DA2" w:rsidR="00716059" w:rsidRDefault="000F662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="00716059">
              <w:rPr>
                <w:rFonts w:asciiTheme="majorHAnsi" w:hAnsiTheme="majorHAnsi"/>
              </w:rPr>
              <w:t>°</w:t>
            </w:r>
            <w:r>
              <w:rPr>
                <w:rFonts w:asciiTheme="majorHAnsi" w:hAnsiTheme="majorHAnsi"/>
              </w:rPr>
              <w:t xml:space="preserve"> y 2°</w:t>
            </w:r>
            <w:r w:rsidR="00716059">
              <w:rPr>
                <w:rFonts w:asciiTheme="majorHAnsi" w:hAnsiTheme="majorHAnsi"/>
              </w:rPr>
              <w:t xml:space="preserve">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3BE309F3" w:rsidR="00716059" w:rsidRDefault="00FF0FE4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DEADLINE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1D0BD0BF" w:rsidR="00716059" w:rsidRDefault="00FF0FE4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April</w:t>
            </w:r>
            <w:proofErr w:type="spellEnd"/>
            <w:r>
              <w:rPr>
                <w:rFonts w:asciiTheme="majorHAnsi" w:hAnsiTheme="majorHAnsi"/>
              </w:rPr>
              <w:t xml:space="preserve"> 3rd, 2020</w:t>
            </w:r>
          </w:p>
        </w:tc>
      </w:tr>
      <w:tr w:rsidR="00195823" w14:paraId="54A0AB03" w14:textId="4F8609BD" w:rsidTr="00195823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9617DC" w14:textId="24114139" w:rsidR="00195823" w:rsidRPr="000F20E4" w:rsidRDefault="0019582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</w:rPr>
            </w:pPr>
          </w:p>
          <w:p w14:paraId="241DF83D" w14:textId="77777777" w:rsidR="00195823" w:rsidRPr="000F20E4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sz w:val="6"/>
                <w:szCs w:val="6"/>
              </w:rPr>
            </w:pPr>
          </w:p>
          <w:p w14:paraId="3F07A6EE" w14:textId="77777777" w:rsidR="00AD6C73" w:rsidRPr="000F20E4" w:rsidRDefault="00195823" w:rsidP="00AD6C7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</w:rPr>
            </w:pPr>
            <w:r w:rsidRPr="000F20E4">
              <w:rPr>
                <w:rFonts w:asciiTheme="majorHAnsi" w:hAnsiTheme="majorHAnsi"/>
                <w:b/>
              </w:rPr>
              <w:t>OBJETIVO DE APRENDIZAJE</w:t>
            </w:r>
            <w:r w:rsidR="00AD6C73" w:rsidRPr="000F20E4">
              <w:rPr>
                <w:rFonts w:asciiTheme="majorHAnsi" w:hAnsiTheme="majorHAnsi"/>
                <w:b/>
              </w:rPr>
              <w:t xml:space="preserve"> 02</w:t>
            </w:r>
          </w:p>
          <w:p w14:paraId="25AF641E" w14:textId="523B10FD" w:rsidR="00195823" w:rsidRPr="000F20E4" w:rsidRDefault="00AD6C73" w:rsidP="00FF0FE4">
            <w:pPr>
              <w:tabs>
                <w:tab w:val="left" w:pos="1938"/>
              </w:tabs>
              <w:spacing w:line="25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AD6C73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Comprender textos orales relacionados con temas conocidos o de otras asignaturas, que contengan las siguientes funciones: seguir y dar instrucciones; saludar, despedirse e identificarse; identificar lugares, celebraciones, partes del cuerpo, comida; expresar cantidades hasta el diez; describir la familia, objetos y animales, acciones cotidianas, clima y la vestimenta; expresar posesiones</w:t>
            </w:r>
            <w:r w:rsidR="001C4EF1" w:rsidRPr="00AD6C73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6448A3B4" w:rsidR="00195823" w:rsidRPr="00195823" w:rsidRDefault="00195823" w:rsidP="00237CDF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14:paraId="0C983655" w14:textId="1515C2C6" w:rsidR="00195823" w:rsidRPr="00195823" w:rsidRDefault="00195823" w:rsidP="00237CDF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195823" w:rsidRPr="00195823" w:rsidRDefault="00195823" w:rsidP="00237CDF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195823" w14:paraId="26CE141A" w14:textId="77777777" w:rsidTr="000D2DC3">
        <w:trPr>
          <w:trHeight w:val="255"/>
          <w:jc w:val="center"/>
        </w:trPr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195823" w:rsidRDefault="0019582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F293" w14:textId="6EBE38F1" w:rsidR="00195823" w:rsidRPr="00FF0FE4" w:rsidRDefault="00FF0FE4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Conocer</w:t>
            </w:r>
            <w:r w:rsidRPr="000F20E4">
              <w:rPr>
                <w:rFonts w:asciiTheme="majorHAnsi" w:hAnsiTheme="majorHAnsi"/>
                <w:sz w:val="20"/>
                <w:szCs w:val="20"/>
              </w:rPr>
              <w:t xml:space="preserve"> miembros de la familia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1241AAAC" w:rsidR="00195823" w:rsidRDefault="00B54305" w:rsidP="000F6629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195823" w14:paraId="431E1A48" w14:textId="77777777" w:rsidTr="00FF0FE4">
        <w:trPr>
          <w:trHeight w:val="322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773C0" w14:textId="77777777" w:rsidR="00195823" w:rsidRDefault="00195823" w:rsidP="00F31E86">
            <w:pPr>
              <w:pStyle w:val="Sinespaciado"/>
              <w:numPr>
                <w:ilvl w:val="0"/>
                <w:numId w:val="46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90B6F" w14:textId="77777777" w:rsidR="00FF0FE4" w:rsidRDefault="00FF0FE4" w:rsidP="00195823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Theme="majorHAnsi" w:hAnsiTheme="majorHAnsi"/>
                <w:sz w:val="20"/>
                <w:szCs w:val="20"/>
                <w:lang w:val="en-US"/>
              </w:rPr>
              <w:t>Escrib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i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r</w:t>
            </w:r>
            <w:proofErr w:type="spellEnd"/>
            <w:r w:rsidRPr="000F6629">
              <w:rPr>
                <w:rFonts w:asciiTheme="majorHAnsi" w:hAnsiTheme="maj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0"/>
                <w:szCs w:val="20"/>
                <w:lang w:val="en-US"/>
              </w:rPr>
              <w:t>vocabulario</w:t>
            </w:r>
            <w:proofErr w:type="spellEnd"/>
          </w:p>
          <w:p w14:paraId="75307473" w14:textId="794403A9" w:rsidR="00FF0FE4" w:rsidRPr="000F20E4" w:rsidRDefault="00FF0FE4" w:rsidP="00195823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0489A" w14:textId="7C3D526F" w:rsidR="00195823" w:rsidRDefault="00B54305" w:rsidP="000F6629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FF0FE4" w14:paraId="33E18B65" w14:textId="77777777" w:rsidTr="00195823">
        <w:trPr>
          <w:trHeight w:val="184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9A9CE4" w14:textId="77777777" w:rsidR="00FF0FE4" w:rsidRDefault="00FF0FE4" w:rsidP="00F31E86">
            <w:pPr>
              <w:pStyle w:val="Sinespaciado"/>
              <w:numPr>
                <w:ilvl w:val="0"/>
                <w:numId w:val="46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C041" w14:textId="129B5A55" w:rsidR="00FF0FE4" w:rsidRDefault="00FF0FE4" w:rsidP="00195823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Theme="majorHAnsi" w:hAnsiTheme="majorHAnsi"/>
                <w:sz w:val="20"/>
                <w:szCs w:val="20"/>
                <w:lang w:val="en-US"/>
              </w:rPr>
              <w:t>Identificar</w:t>
            </w:r>
            <w:proofErr w:type="spellEnd"/>
            <w:r>
              <w:rPr>
                <w:rFonts w:asciiTheme="majorHAnsi" w:hAnsiTheme="maj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0"/>
                <w:szCs w:val="20"/>
                <w:lang w:val="en-US"/>
              </w:rPr>
              <w:t>vocabulario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B946E4" w14:textId="6CE52E31" w:rsidR="00FF0FE4" w:rsidRDefault="00FF0FE4" w:rsidP="000F6629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195823" w14:paraId="12087B55" w14:textId="77777777" w:rsidTr="00E41EDB">
        <w:trPr>
          <w:trHeight w:val="435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195823" w:rsidRDefault="00195823" w:rsidP="00F31E86">
            <w:pPr>
              <w:pStyle w:val="Sinespaciado"/>
              <w:numPr>
                <w:ilvl w:val="0"/>
                <w:numId w:val="46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B384" w14:textId="57A14984" w:rsidR="00195823" w:rsidRPr="00531262" w:rsidRDefault="00FF0FE4" w:rsidP="00195823">
            <w:pPr>
              <w:pStyle w:val="Sinespaciado"/>
              <w:spacing w:line="25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shd w:val="clear" w:color="auto" w:fill="FFFFFF"/>
              </w:rPr>
              <w:t>Asociar</w:t>
            </w:r>
            <w:r w:rsidR="00531262" w:rsidRPr="00531262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la imagen a palabras escuchadas sobre miembros de la familia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0AEA2" w14:textId="2F29FA4C" w:rsidR="00195823" w:rsidRPr="000F20E4" w:rsidRDefault="00FF0FE4" w:rsidP="000F6629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X</w:t>
            </w:r>
            <w:bookmarkStart w:id="0" w:name="_GoBack"/>
            <w:bookmarkEnd w:id="0"/>
          </w:p>
        </w:tc>
      </w:tr>
      <w:tr w:rsidR="00195823" w14:paraId="03872756" w14:textId="77777777" w:rsidTr="00195823">
        <w:trPr>
          <w:trHeight w:val="217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F682D5" w14:textId="77777777" w:rsidR="00195823" w:rsidRPr="000F20E4" w:rsidRDefault="00195823" w:rsidP="00F31E86">
            <w:pPr>
              <w:pStyle w:val="Sinespaciado"/>
              <w:numPr>
                <w:ilvl w:val="0"/>
                <w:numId w:val="46"/>
              </w:numPr>
              <w:spacing w:line="256" w:lineRule="auto"/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9A4" w14:textId="6F7AB56A" w:rsidR="00195823" w:rsidRPr="00B12635" w:rsidRDefault="00195823" w:rsidP="00195823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65E0FE42" w14:textId="655F8F24" w:rsidR="00195823" w:rsidRPr="000F20E4" w:rsidRDefault="00195823" w:rsidP="000F6629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32CD834F" w14:textId="34944D0E" w:rsidR="00964725" w:rsidRPr="000F20E4" w:rsidRDefault="00964725" w:rsidP="00964725">
      <w:pPr>
        <w:jc w:val="center"/>
        <w:rPr>
          <w:rFonts w:asciiTheme="majorHAnsi" w:hAnsiTheme="majorHAnsi"/>
          <w:sz w:val="6"/>
          <w:szCs w:val="6"/>
        </w:rPr>
      </w:pPr>
    </w:p>
    <w:p w14:paraId="113332C9" w14:textId="32313812" w:rsidR="0025027A" w:rsidRPr="000F20E4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</w:rPr>
      </w:pPr>
    </w:p>
    <w:p w14:paraId="4587028D" w14:textId="3DE8DE64" w:rsidR="00121FCD" w:rsidRDefault="00237CDF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noProof/>
          <w:sz w:val="22"/>
          <w:lang w:val="es-ES"/>
        </w:rPr>
        <w:drawing>
          <wp:anchor distT="0" distB="0" distL="114300" distR="114300" simplePos="0" relativeHeight="251675648" behindDoc="0" locked="0" layoutInCell="1" allowOverlap="1" wp14:anchorId="20C54C76" wp14:editId="38507184">
            <wp:simplePos x="0" y="0"/>
            <wp:positionH relativeFrom="margin">
              <wp:align>center</wp:align>
            </wp:positionH>
            <wp:positionV relativeFrom="paragraph">
              <wp:posOffset>494665</wp:posOffset>
            </wp:positionV>
            <wp:extent cx="4124325" cy="7285355"/>
            <wp:effectExtent l="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728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22"/>
        </w:rPr>
        <w:t xml:space="preserve">A </w:t>
      </w:r>
      <w:r w:rsidR="00531262">
        <w:rPr>
          <w:rFonts w:asciiTheme="minorHAnsi" w:hAnsiTheme="minorHAnsi" w:cstheme="minorHAnsi"/>
          <w:b/>
          <w:sz w:val="22"/>
        </w:rPr>
        <w:t>continuación,</w:t>
      </w:r>
      <w:r>
        <w:rPr>
          <w:rFonts w:asciiTheme="minorHAnsi" w:hAnsiTheme="minorHAnsi" w:cstheme="minorHAnsi"/>
          <w:b/>
          <w:sz w:val="22"/>
        </w:rPr>
        <w:t xml:space="preserve"> se presenta </w:t>
      </w:r>
      <w:r w:rsidR="00531262">
        <w:rPr>
          <w:rFonts w:asciiTheme="minorHAnsi" w:hAnsiTheme="minorHAnsi" w:cstheme="minorHAnsi"/>
          <w:b/>
          <w:sz w:val="22"/>
        </w:rPr>
        <w:t>el vocabulario de la familia.</w:t>
      </w:r>
    </w:p>
    <w:p w14:paraId="6D5CF9D0" w14:textId="22E88A23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4E083801" w14:textId="2C596FA8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7E1D4C14" w14:textId="44FCA97B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2BFEA43C" w14:textId="62EF4F63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11C56EA5" w14:textId="5E327613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50E89157" w14:textId="051C99AA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353FC72E" w14:textId="6AC900EE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3C35A6C4" w14:textId="714B943A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7B826BE7" w14:textId="5572806B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24B55A52" w14:textId="5C56C046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071B1806" w14:textId="35754272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6E82E5F4" w14:textId="2EBCB9FA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19377ADF" w14:textId="007188B2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1E95B350" w14:textId="700CC2B3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3496530A" w14:textId="05FC6833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3F361D88" w14:textId="1A17BC4E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1B9FC445" w14:textId="5B394CED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40491356" w14:textId="4E77B204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60F5333F" w14:textId="39BBD207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75751DB9" w14:textId="2902317A" w:rsidR="00531262" w:rsidRPr="00531262" w:rsidRDefault="00531262" w:rsidP="00531262">
      <w:pPr>
        <w:rPr>
          <w:rFonts w:asciiTheme="minorHAnsi" w:hAnsiTheme="minorHAnsi" w:cstheme="minorHAnsi"/>
          <w:sz w:val="22"/>
        </w:rPr>
      </w:pPr>
    </w:p>
    <w:p w14:paraId="5430E51E" w14:textId="72D29AE5" w:rsidR="00531262" w:rsidRDefault="00531262" w:rsidP="00531262">
      <w:pPr>
        <w:rPr>
          <w:rFonts w:asciiTheme="minorHAnsi" w:hAnsiTheme="minorHAnsi" w:cstheme="minorHAnsi"/>
          <w:b/>
          <w:sz w:val="22"/>
        </w:rPr>
      </w:pPr>
    </w:p>
    <w:p w14:paraId="148D2BB8" w14:textId="29A86EC2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3DADC671" w14:textId="4EA2BF35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548E2C25" w14:textId="6D4063C0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5A3FB48F" w14:textId="58FEBCDF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3FA09892" w14:textId="0F09DF8D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08D1D4C8" w14:textId="74DCA4BD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4FA8EDAE" w14:textId="1EB31257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56D35D2F" w14:textId="05AABC27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0200E31D" w14:textId="771572D3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0CE2F7B4" w14:textId="7A455FEC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527DCF07" w14:textId="3F7C27C5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190E7D72" w14:textId="5BEF3FD3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04707173" w14:textId="68BCFC8D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35319AC5" w14:textId="4B0B4079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09B531AF" w14:textId="073FC43E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345844CF" w14:textId="39547B36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7907A16D" w14:textId="34C8D87F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18264A65" w14:textId="1000B865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06AEBAE9" w14:textId="7845234E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0F685D0D" w14:textId="31C67CFD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26B5B168" w14:textId="23639ECD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3FCFE4E8" w14:textId="258D683B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3CE47201" w14:textId="22F670A6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634C5370" w14:textId="0229E64E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1C74E00E" w14:textId="4AC448E3" w:rsidR="00531262" w:rsidRDefault="00531262" w:rsidP="00531262">
      <w:pPr>
        <w:jc w:val="center"/>
        <w:rPr>
          <w:rFonts w:asciiTheme="minorHAnsi" w:hAnsiTheme="minorHAnsi" w:cstheme="minorHAnsi"/>
          <w:sz w:val="22"/>
        </w:rPr>
      </w:pPr>
    </w:p>
    <w:p w14:paraId="672D081A" w14:textId="5E3271C6" w:rsidR="00531262" w:rsidRDefault="000F20E4" w:rsidP="00531262">
      <w:pPr>
        <w:pStyle w:val="Prrafodelista"/>
        <w:numPr>
          <w:ilvl w:val="0"/>
          <w:numId w:val="50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 xml:space="preserve">Escribe </w:t>
      </w:r>
      <w:r w:rsidR="00531262">
        <w:rPr>
          <w:rFonts w:asciiTheme="minorHAnsi" w:hAnsiTheme="minorHAnsi" w:cstheme="minorHAnsi"/>
          <w:sz w:val="22"/>
        </w:rPr>
        <w:t xml:space="preserve"> cada miembr</w:t>
      </w:r>
      <w:r>
        <w:rPr>
          <w:rFonts w:asciiTheme="minorHAnsi" w:hAnsiTheme="minorHAnsi" w:cstheme="minorHAnsi"/>
          <w:sz w:val="22"/>
        </w:rPr>
        <w:t>o de la familia según los números que tienen en la lámina</w:t>
      </w:r>
    </w:p>
    <w:p w14:paraId="756F0F97" w14:textId="4C4A8453" w:rsidR="00531262" w:rsidRDefault="008D1185" w:rsidP="00531262">
      <w:pPr>
        <w:pStyle w:val="Prrafodelista"/>
        <w:rPr>
          <w:rFonts w:asciiTheme="minorHAnsi" w:hAnsiTheme="minorHAnsi" w:cstheme="minorHAnsi"/>
          <w:sz w:val="22"/>
        </w:rPr>
      </w:pPr>
      <w:r>
        <w:rPr>
          <w:noProof/>
          <w:lang w:val="es-ES"/>
        </w:rPr>
        <w:drawing>
          <wp:anchor distT="0" distB="0" distL="114300" distR="114300" simplePos="0" relativeHeight="251672575" behindDoc="0" locked="0" layoutInCell="1" allowOverlap="1" wp14:anchorId="2C9D9B70" wp14:editId="6D929E01">
            <wp:simplePos x="0" y="0"/>
            <wp:positionH relativeFrom="margin">
              <wp:posOffset>-145915</wp:posOffset>
            </wp:positionH>
            <wp:positionV relativeFrom="paragraph">
              <wp:posOffset>117475</wp:posOffset>
            </wp:positionV>
            <wp:extent cx="4884420" cy="464947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048C8" w14:textId="14A42959" w:rsidR="00531262" w:rsidRPr="00531262" w:rsidRDefault="00531262" w:rsidP="00531262">
      <w:pPr>
        <w:pStyle w:val="Prrafodelista"/>
        <w:rPr>
          <w:rFonts w:asciiTheme="minorHAnsi" w:hAnsiTheme="minorHAnsi" w:cstheme="minorHAnsi"/>
          <w:sz w:val="22"/>
        </w:rPr>
      </w:pPr>
    </w:p>
    <w:p w14:paraId="26A2037E" w14:textId="603BBE35" w:rsidR="00531262" w:rsidRDefault="00531262" w:rsidP="00531262">
      <w:pPr>
        <w:jc w:val="center"/>
        <w:rPr>
          <w:noProof/>
        </w:rPr>
      </w:pPr>
    </w:p>
    <w:p w14:paraId="6EFCDAD5" w14:textId="418BE922" w:rsidR="008D1185" w:rsidRDefault="008D1185" w:rsidP="00531262">
      <w:pPr>
        <w:jc w:val="center"/>
        <w:rPr>
          <w:noProof/>
        </w:rPr>
      </w:pPr>
    </w:p>
    <w:p w14:paraId="2F7B8BF4" w14:textId="31B4D7DF" w:rsidR="008D1185" w:rsidRDefault="008D1185" w:rsidP="00531262">
      <w:pPr>
        <w:jc w:val="center"/>
        <w:rPr>
          <w:noProof/>
        </w:rPr>
      </w:pPr>
    </w:p>
    <w:p w14:paraId="01CA63C0" w14:textId="4C617924" w:rsidR="008D1185" w:rsidRDefault="008D1185" w:rsidP="00531262">
      <w:pPr>
        <w:jc w:val="center"/>
        <w:rPr>
          <w:noProof/>
        </w:rPr>
      </w:pPr>
    </w:p>
    <w:p w14:paraId="5271435B" w14:textId="5E31CC67" w:rsidR="008D1185" w:rsidRDefault="008D1185" w:rsidP="00531262">
      <w:pPr>
        <w:jc w:val="center"/>
        <w:rPr>
          <w:noProof/>
        </w:rPr>
      </w:pPr>
    </w:p>
    <w:p w14:paraId="377B7D29" w14:textId="122B6048" w:rsidR="008D1185" w:rsidRDefault="008D1185" w:rsidP="00531262">
      <w:pPr>
        <w:jc w:val="center"/>
        <w:rPr>
          <w:noProof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8CE8A4" wp14:editId="6ED4CFC8">
                <wp:simplePos x="0" y="0"/>
                <wp:positionH relativeFrom="column">
                  <wp:posOffset>4722779</wp:posOffset>
                </wp:positionH>
                <wp:positionV relativeFrom="paragraph">
                  <wp:posOffset>165370</wp:posOffset>
                </wp:positionV>
                <wp:extent cx="2013625" cy="3443592"/>
                <wp:effectExtent l="0" t="0" r="5715" b="508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625" cy="34435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51FCC" w14:textId="7B03201D" w:rsidR="008D1185" w:rsidRPr="000F20E4" w:rsidRDefault="008D1185" w:rsidP="0048054F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F20E4">
                              <w:rPr>
                                <w:sz w:val="28"/>
                                <w:szCs w:val="28"/>
                                <w:lang w:val="en-US"/>
                              </w:rPr>
                              <w:t>My Sister</w:t>
                            </w:r>
                          </w:p>
                          <w:p w14:paraId="50A179E8" w14:textId="3A15AB94" w:rsidR="008D1185" w:rsidRPr="000F20E4" w:rsidRDefault="008D1185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B16C51A" w14:textId="4F7D4025" w:rsidR="008D1185" w:rsidRPr="000F20E4" w:rsidRDefault="008D1185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F20E4">
                              <w:rPr>
                                <w:sz w:val="28"/>
                                <w:szCs w:val="28"/>
                                <w:lang w:val="en-US"/>
                              </w:rPr>
                              <w:t>My Mother</w:t>
                            </w:r>
                          </w:p>
                          <w:p w14:paraId="1312B578" w14:textId="580D46C8" w:rsidR="008D1185" w:rsidRPr="000F20E4" w:rsidRDefault="008D1185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79FD2CA" w14:textId="3F32BD59" w:rsidR="008D1185" w:rsidRPr="000F20E4" w:rsidRDefault="008D1185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F20E4">
                              <w:rPr>
                                <w:sz w:val="28"/>
                                <w:szCs w:val="28"/>
                                <w:lang w:val="en-US"/>
                              </w:rPr>
                              <w:t>My Father</w:t>
                            </w:r>
                          </w:p>
                          <w:p w14:paraId="1896E2C4" w14:textId="018BF06E" w:rsidR="008D1185" w:rsidRPr="000F20E4" w:rsidRDefault="008D1185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9A37E6E" w14:textId="7E13CA0D" w:rsidR="008D1185" w:rsidRPr="000F20E4" w:rsidRDefault="008D1185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F20E4">
                              <w:rPr>
                                <w:sz w:val="28"/>
                                <w:szCs w:val="28"/>
                                <w:lang w:val="en-US"/>
                              </w:rPr>
                              <w:t>My Grandfather</w:t>
                            </w:r>
                          </w:p>
                          <w:p w14:paraId="583B4C02" w14:textId="5E87F6F7" w:rsidR="008D1185" w:rsidRPr="000F20E4" w:rsidRDefault="008D1185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534FAF8" w14:textId="7F575F1A" w:rsidR="008D1185" w:rsidRPr="000F20E4" w:rsidRDefault="008D1185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F20E4">
                              <w:rPr>
                                <w:sz w:val="28"/>
                                <w:szCs w:val="28"/>
                                <w:lang w:val="en-US"/>
                              </w:rPr>
                              <w:t>My brother</w:t>
                            </w:r>
                          </w:p>
                          <w:p w14:paraId="3000693D" w14:textId="77777777" w:rsidR="0048054F" w:rsidRPr="000F20E4" w:rsidRDefault="0048054F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69114DA" w14:textId="38D01F12" w:rsidR="008D1185" w:rsidRPr="000F20E4" w:rsidRDefault="008D1185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F20E4">
                              <w:rPr>
                                <w:sz w:val="28"/>
                                <w:szCs w:val="28"/>
                                <w:lang w:val="en-US"/>
                              </w:rPr>
                              <w:t>My Grandmother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18CE8A4" id="Cuadro de texto 28" o:spid="_x0000_s1027" type="#_x0000_t202" style="position:absolute;left:0;text-align:left;margin-left:371.85pt;margin-top:13pt;width:158.55pt;height:271.1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" fillcolor="white [3201]" stroked="f" strokeweight=".5pt">
                <v:textbox>
                  <w:txbxContent>
                    <w:p w14:paraId="05951FCC" w14:textId="7B03201D" w:rsidR="008D1185" w:rsidRPr="0048054F" w:rsidRDefault="008D1185" w:rsidP="0048054F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48054F">
                        <w:rPr>
                          <w:sz w:val="28"/>
                          <w:szCs w:val="28"/>
                        </w:rPr>
                        <w:t>My</w:t>
                      </w:r>
                      <w:proofErr w:type="spellEnd"/>
                      <w:r w:rsidRPr="0048054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8054F">
                        <w:rPr>
                          <w:sz w:val="28"/>
                          <w:szCs w:val="28"/>
                        </w:rPr>
                        <w:t>Sister</w:t>
                      </w:r>
                      <w:proofErr w:type="spellEnd"/>
                    </w:p>
                    <w:p w14:paraId="50A179E8" w14:textId="3A15AB94" w:rsidR="008D1185" w:rsidRDefault="008D118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B16C51A" w14:textId="4F7D4025" w:rsidR="008D1185" w:rsidRPr="0048054F" w:rsidRDefault="008D1185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48054F">
                        <w:rPr>
                          <w:sz w:val="28"/>
                          <w:szCs w:val="28"/>
                        </w:rPr>
                        <w:t>My</w:t>
                      </w:r>
                      <w:proofErr w:type="spellEnd"/>
                      <w:r w:rsidRPr="0048054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8054F">
                        <w:rPr>
                          <w:sz w:val="28"/>
                          <w:szCs w:val="28"/>
                        </w:rPr>
                        <w:t>Mother</w:t>
                      </w:r>
                      <w:proofErr w:type="spellEnd"/>
                    </w:p>
                    <w:p w14:paraId="1312B578" w14:textId="580D46C8" w:rsidR="008D1185" w:rsidRDefault="008D118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79FD2CA" w14:textId="3F32BD59" w:rsidR="008D1185" w:rsidRPr="0048054F" w:rsidRDefault="008D1185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48054F">
                        <w:rPr>
                          <w:sz w:val="28"/>
                          <w:szCs w:val="28"/>
                        </w:rPr>
                        <w:t>My</w:t>
                      </w:r>
                      <w:proofErr w:type="spellEnd"/>
                      <w:r w:rsidRPr="0048054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8054F">
                        <w:rPr>
                          <w:sz w:val="28"/>
                          <w:szCs w:val="28"/>
                        </w:rPr>
                        <w:t>Father</w:t>
                      </w:r>
                      <w:proofErr w:type="spellEnd"/>
                    </w:p>
                    <w:p w14:paraId="1896E2C4" w14:textId="018BF06E" w:rsidR="008D1185" w:rsidRDefault="008D118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9A37E6E" w14:textId="7E13CA0D" w:rsidR="008D1185" w:rsidRPr="0048054F" w:rsidRDefault="008D1185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48054F">
                        <w:rPr>
                          <w:sz w:val="28"/>
                          <w:szCs w:val="28"/>
                        </w:rPr>
                        <w:t>My</w:t>
                      </w:r>
                      <w:proofErr w:type="spellEnd"/>
                      <w:r w:rsidRPr="0048054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8054F">
                        <w:rPr>
                          <w:sz w:val="28"/>
                          <w:szCs w:val="28"/>
                        </w:rPr>
                        <w:t>Grandfather</w:t>
                      </w:r>
                      <w:proofErr w:type="spellEnd"/>
                    </w:p>
                    <w:p w14:paraId="583B4C02" w14:textId="5E87F6F7" w:rsidR="008D1185" w:rsidRDefault="008D118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534FAF8" w14:textId="7F575F1A" w:rsidR="008D1185" w:rsidRPr="0048054F" w:rsidRDefault="008D1185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48054F">
                        <w:rPr>
                          <w:sz w:val="28"/>
                          <w:szCs w:val="28"/>
                        </w:rPr>
                        <w:t>My</w:t>
                      </w:r>
                      <w:proofErr w:type="spellEnd"/>
                      <w:r w:rsidRPr="0048054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8054F">
                        <w:rPr>
                          <w:sz w:val="28"/>
                          <w:szCs w:val="28"/>
                        </w:rPr>
                        <w:t>brother</w:t>
                      </w:r>
                      <w:proofErr w:type="spellEnd"/>
                    </w:p>
                    <w:p w14:paraId="3000693D" w14:textId="77777777" w:rsidR="0048054F" w:rsidRPr="0048054F" w:rsidRDefault="0048054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69114DA" w14:textId="38D01F12" w:rsidR="008D1185" w:rsidRPr="0048054F" w:rsidRDefault="008D1185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48054F">
                        <w:rPr>
                          <w:sz w:val="28"/>
                          <w:szCs w:val="28"/>
                        </w:rPr>
                        <w:t>My</w:t>
                      </w:r>
                      <w:proofErr w:type="spellEnd"/>
                      <w:r w:rsidRPr="0048054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8054F">
                        <w:rPr>
                          <w:sz w:val="28"/>
                          <w:szCs w:val="28"/>
                        </w:rPr>
                        <w:t>Grandmother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F74BAD1" w14:textId="5FB2D543" w:rsidR="008D1185" w:rsidRDefault="0048054F" w:rsidP="00531262">
      <w:pPr>
        <w:jc w:val="center"/>
        <w:rPr>
          <w:noProof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A538E5" wp14:editId="06A6DB0C">
                <wp:simplePos x="0" y="0"/>
                <wp:positionH relativeFrom="column">
                  <wp:posOffset>5695545</wp:posOffset>
                </wp:positionH>
                <wp:positionV relativeFrom="paragraph">
                  <wp:posOffset>9566</wp:posOffset>
                </wp:positionV>
                <wp:extent cx="282102" cy="282102"/>
                <wp:effectExtent l="0" t="0" r="22860" b="2286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02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BF0200" w14:textId="31FB81DD" w:rsidR="0048054F" w:rsidRDefault="0048054F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1A538E5" id="Cuadro de texto 30" o:spid="_x0000_s1028" type="#_x0000_t202" style="position:absolute;left:0;text-align:left;margin-left:448.45pt;margin-top:.75pt;width:22.2pt;height:22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" fillcolor="white [3201]" strokeweight=".5pt">
                <v:textbox>
                  <w:txbxContent>
                    <w:p w14:paraId="7FBF0200" w14:textId="31FB81DD" w:rsidR="0048054F" w:rsidRDefault="0048054F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D7BE64A" w14:textId="0D5DB47D" w:rsidR="008D1185" w:rsidRDefault="008D1185" w:rsidP="00531262">
      <w:pPr>
        <w:jc w:val="center"/>
        <w:rPr>
          <w:noProof/>
        </w:rPr>
      </w:pPr>
    </w:p>
    <w:p w14:paraId="6B50BCB4" w14:textId="521C491F" w:rsidR="008D1185" w:rsidRDefault="0048054F" w:rsidP="00531262">
      <w:pPr>
        <w:jc w:val="center"/>
        <w:rPr>
          <w:noProof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DB7DE4" wp14:editId="2787827F">
                <wp:simplePos x="0" y="0"/>
                <wp:positionH relativeFrom="column">
                  <wp:posOffset>5692073</wp:posOffset>
                </wp:positionH>
                <wp:positionV relativeFrom="paragraph">
                  <wp:posOffset>74051</wp:posOffset>
                </wp:positionV>
                <wp:extent cx="282102" cy="282102"/>
                <wp:effectExtent l="0" t="0" r="22860" b="2286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02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9ABD7B" w14:textId="71DA99DB" w:rsidR="0048054F" w:rsidRDefault="0048054F" w:rsidP="004805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0DB7DE4" id="Cuadro de texto 32" o:spid="_x0000_s1029" type="#_x0000_t202" style="position:absolute;left:0;text-align:left;margin-left:448.2pt;margin-top:5.85pt;width:22.2pt;height:2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" fillcolor="white [3201]" strokeweight=".5pt">
                <v:textbox>
                  <w:txbxContent>
                    <w:p w14:paraId="789ABD7B" w14:textId="71DA99DB" w:rsidR="0048054F" w:rsidRDefault="0048054F" w:rsidP="0048054F"/>
                  </w:txbxContent>
                </v:textbox>
              </v:shape>
            </w:pict>
          </mc:Fallback>
        </mc:AlternateContent>
      </w:r>
      <w:r w:rsidR="000F20E4">
        <w:rPr>
          <w:noProof/>
        </w:rPr>
        <w:t>1.________________</w:t>
      </w:r>
    </w:p>
    <w:p w14:paraId="770D3E4F" w14:textId="78AB4F13" w:rsidR="000F20E4" w:rsidRDefault="000F20E4" w:rsidP="00531262">
      <w:pPr>
        <w:jc w:val="center"/>
        <w:rPr>
          <w:noProof/>
        </w:rPr>
      </w:pPr>
      <w:r>
        <w:rPr>
          <w:noProof/>
        </w:rPr>
        <w:t>2.________________</w:t>
      </w:r>
    </w:p>
    <w:p w14:paraId="0748387A" w14:textId="5C5C61AE" w:rsidR="000F20E4" w:rsidRDefault="000F20E4" w:rsidP="00531262">
      <w:pPr>
        <w:jc w:val="center"/>
        <w:rPr>
          <w:noProof/>
        </w:rPr>
      </w:pPr>
      <w:r>
        <w:rPr>
          <w:noProof/>
        </w:rPr>
        <w:t>3.________________</w:t>
      </w:r>
    </w:p>
    <w:p w14:paraId="6F16E502" w14:textId="5AB25896" w:rsidR="000F20E4" w:rsidRDefault="000F20E4" w:rsidP="00531262">
      <w:pPr>
        <w:jc w:val="center"/>
        <w:rPr>
          <w:noProof/>
        </w:rPr>
      </w:pPr>
      <w:r>
        <w:rPr>
          <w:noProof/>
        </w:rPr>
        <w:t>4.________________</w:t>
      </w:r>
    </w:p>
    <w:p w14:paraId="5851F1B4" w14:textId="3B104012" w:rsidR="000F20E4" w:rsidRDefault="000F20E4" w:rsidP="00531262">
      <w:pPr>
        <w:jc w:val="center"/>
        <w:rPr>
          <w:noProof/>
        </w:rPr>
      </w:pPr>
      <w:r>
        <w:rPr>
          <w:noProof/>
        </w:rPr>
        <w:t>5.________________</w:t>
      </w:r>
    </w:p>
    <w:p w14:paraId="3FE4795A" w14:textId="0895A0D0" w:rsidR="000F20E4" w:rsidRDefault="000F20E4" w:rsidP="00531262">
      <w:pPr>
        <w:jc w:val="center"/>
        <w:rPr>
          <w:noProof/>
        </w:rPr>
      </w:pPr>
      <w:r>
        <w:rPr>
          <w:noProof/>
        </w:rPr>
        <w:t>6.________________</w:t>
      </w:r>
    </w:p>
    <w:p w14:paraId="04621CED" w14:textId="5FC55DFA" w:rsidR="008D1185" w:rsidRDefault="008D1185" w:rsidP="00531262">
      <w:pPr>
        <w:jc w:val="center"/>
        <w:rPr>
          <w:noProof/>
        </w:rPr>
      </w:pPr>
    </w:p>
    <w:p w14:paraId="649C5191" w14:textId="500A4DC6" w:rsidR="008D1185" w:rsidRDefault="008D1185" w:rsidP="00531262">
      <w:pPr>
        <w:jc w:val="center"/>
        <w:rPr>
          <w:noProof/>
        </w:rPr>
      </w:pPr>
    </w:p>
    <w:p w14:paraId="72D9E0F4" w14:textId="5BCF1EF6" w:rsidR="008D1185" w:rsidRDefault="0048054F" w:rsidP="00531262">
      <w:pPr>
        <w:jc w:val="center"/>
        <w:rPr>
          <w:noProof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D50033" wp14:editId="10F92731">
                <wp:simplePos x="0" y="0"/>
                <wp:positionH relativeFrom="column">
                  <wp:posOffset>5651811</wp:posOffset>
                </wp:positionH>
                <wp:positionV relativeFrom="paragraph">
                  <wp:posOffset>4445</wp:posOffset>
                </wp:positionV>
                <wp:extent cx="282102" cy="282102"/>
                <wp:effectExtent l="0" t="0" r="22860" b="2286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02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27C0E4" w14:textId="77777777" w:rsidR="0048054F" w:rsidRDefault="0048054F" w:rsidP="004805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FD50033" id="Cuadro de texto 34" o:spid="_x0000_s1030" type="#_x0000_t202" style="position:absolute;left:0;text-align:left;margin-left:445pt;margin-top:.35pt;width:22.2pt;height:22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" fillcolor="white [3201]" strokeweight=".5pt">
                <v:textbox>
                  <w:txbxContent>
                    <w:p w14:paraId="7E27C0E4" w14:textId="77777777" w:rsidR="0048054F" w:rsidRDefault="0048054F" w:rsidP="0048054F"/>
                  </w:txbxContent>
                </v:textbox>
              </v:shape>
            </w:pict>
          </mc:Fallback>
        </mc:AlternateContent>
      </w:r>
    </w:p>
    <w:p w14:paraId="7B986753" w14:textId="30884A98" w:rsidR="008D1185" w:rsidRDefault="008D1185" w:rsidP="00531262">
      <w:pPr>
        <w:jc w:val="center"/>
        <w:rPr>
          <w:noProof/>
        </w:rPr>
      </w:pPr>
    </w:p>
    <w:p w14:paraId="1F02C288" w14:textId="25EA013B" w:rsidR="008D1185" w:rsidRDefault="0048054F" w:rsidP="00531262">
      <w:pPr>
        <w:jc w:val="center"/>
        <w:rPr>
          <w:rFonts w:asciiTheme="minorHAnsi" w:hAnsiTheme="minorHAnsi" w:cstheme="minorHAnsi"/>
          <w:sz w:val="22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A08FFB" wp14:editId="34CDFEB4">
                <wp:simplePos x="0" y="0"/>
                <wp:positionH relativeFrom="column">
                  <wp:posOffset>6049807</wp:posOffset>
                </wp:positionH>
                <wp:positionV relativeFrom="paragraph">
                  <wp:posOffset>24792</wp:posOffset>
                </wp:positionV>
                <wp:extent cx="282102" cy="282102"/>
                <wp:effectExtent l="0" t="0" r="22860" b="2286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02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140FE" w14:textId="77777777" w:rsidR="0048054F" w:rsidRDefault="0048054F" w:rsidP="004805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7A08FFB" id="Cuadro de texto 35" o:spid="_x0000_s1031" type="#_x0000_t202" style="position:absolute;left:0;text-align:left;margin-left:476.35pt;margin-top:1.95pt;width:22.2pt;height:2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" fillcolor="white [3201]" strokeweight=".5pt">
                <v:textbox>
                  <w:txbxContent>
                    <w:p w14:paraId="416140FE" w14:textId="77777777" w:rsidR="0048054F" w:rsidRDefault="0048054F" w:rsidP="0048054F"/>
                  </w:txbxContent>
                </v:textbox>
              </v:shape>
            </w:pict>
          </mc:Fallback>
        </mc:AlternateContent>
      </w:r>
    </w:p>
    <w:p w14:paraId="3AB96833" w14:textId="5D53C883" w:rsidR="008D1185" w:rsidRDefault="008D1185" w:rsidP="00531262">
      <w:pPr>
        <w:jc w:val="center"/>
        <w:rPr>
          <w:rFonts w:asciiTheme="minorHAnsi" w:hAnsiTheme="minorHAnsi" w:cstheme="minorHAnsi"/>
          <w:sz w:val="22"/>
        </w:rPr>
      </w:pPr>
    </w:p>
    <w:p w14:paraId="5974073B" w14:textId="74317DE9" w:rsidR="00531262" w:rsidRDefault="0048054F" w:rsidP="00531262">
      <w:pPr>
        <w:jc w:val="center"/>
        <w:rPr>
          <w:rFonts w:asciiTheme="minorHAnsi" w:hAnsiTheme="minorHAnsi" w:cstheme="minorHAnsi"/>
          <w:sz w:val="22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8EA624" wp14:editId="3A4E10DE">
                <wp:simplePos x="0" y="0"/>
                <wp:positionH relativeFrom="column">
                  <wp:posOffset>5807412</wp:posOffset>
                </wp:positionH>
                <wp:positionV relativeFrom="paragraph">
                  <wp:posOffset>119893</wp:posOffset>
                </wp:positionV>
                <wp:extent cx="282102" cy="282102"/>
                <wp:effectExtent l="0" t="0" r="22860" b="2286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02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4437AC" w14:textId="77777777" w:rsidR="0048054F" w:rsidRDefault="0048054F" w:rsidP="004805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88EA624" id="Cuadro de texto 37" o:spid="_x0000_s1032" type="#_x0000_t202" style="position:absolute;left:0;text-align:left;margin-left:457.3pt;margin-top:9.45pt;width:22.2pt;height:22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" fillcolor="white [3201]" strokeweight=".5pt">
                <v:textbox>
                  <w:txbxContent>
                    <w:p w14:paraId="764437AC" w14:textId="77777777" w:rsidR="0048054F" w:rsidRDefault="0048054F" w:rsidP="0048054F"/>
                  </w:txbxContent>
                </v:textbox>
              </v:shape>
            </w:pict>
          </mc:Fallback>
        </mc:AlternateContent>
      </w:r>
    </w:p>
    <w:p w14:paraId="37EEB6E2" w14:textId="6CCCA58B" w:rsidR="008D1185" w:rsidRDefault="008D1185" w:rsidP="00531262">
      <w:pPr>
        <w:jc w:val="center"/>
        <w:rPr>
          <w:rFonts w:asciiTheme="minorHAnsi" w:hAnsiTheme="minorHAnsi" w:cstheme="minorHAnsi"/>
          <w:sz w:val="22"/>
        </w:rPr>
      </w:pPr>
    </w:p>
    <w:p w14:paraId="3FD89DB2" w14:textId="0D5627EE" w:rsidR="008D1185" w:rsidRDefault="0048054F" w:rsidP="00531262">
      <w:pPr>
        <w:jc w:val="center"/>
        <w:rPr>
          <w:rFonts w:asciiTheme="minorHAnsi" w:hAnsiTheme="minorHAnsi" w:cstheme="minorHAnsi"/>
          <w:sz w:val="22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A8AECF" wp14:editId="457E0909">
                <wp:simplePos x="0" y="0"/>
                <wp:positionH relativeFrom="column">
                  <wp:posOffset>6176632</wp:posOffset>
                </wp:positionH>
                <wp:positionV relativeFrom="paragraph">
                  <wp:posOffset>163789</wp:posOffset>
                </wp:positionV>
                <wp:extent cx="282102" cy="282102"/>
                <wp:effectExtent l="0" t="0" r="22860" b="2286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02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324EE8" w14:textId="77777777" w:rsidR="0048054F" w:rsidRDefault="0048054F" w:rsidP="004805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7A8AECF" id="Cuadro de texto 38" o:spid="_x0000_s1033" type="#_x0000_t202" style="position:absolute;left:0;text-align:left;margin-left:486.35pt;margin-top:12.9pt;width:22.2pt;height:22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" fillcolor="white [3201]" strokeweight=".5pt">
                <v:textbox>
                  <w:txbxContent>
                    <w:p w14:paraId="62324EE8" w14:textId="77777777" w:rsidR="0048054F" w:rsidRDefault="0048054F" w:rsidP="0048054F"/>
                  </w:txbxContent>
                </v:textbox>
              </v:shape>
            </w:pict>
          </mc:Fallback>
        </mc:AlternateContent>
      </w:r>
    </w:p>
    <w:p w14:paraId="07BDA9A2" w14:textId="53EDA255" w:rsidR="008D1185" w:rsidRDefault="008D1185" w:rsidP="00531262">
      <w:pPr>
        <w:jc w:val="center"/>
        <w:rPr>
          <w:rFonts w:asciiTheme="minorHAnsi" w:hAnsiTheme="minorHAnsi" w:cstheme="minorHAnsi"/>
          <w:sz w:val="22"/>
        </w:rPr>
      </w:pPr>
    </w:p>
    <w:p w14:paraId="240B39EF" w14:textId="1DF16F0E" w:rsidR="008D1185" w:rsidRDefault="008D1185" w:rsidP="00531262">
      <w:pPr>
        <w:jc w:val="center"/>
        <w:rPr>
          <w:rFonts w:asciiTheme="minorHAnsi" w:hAnsiTheme="minorHAnsi" w:cstheme="minorHAnsi"/>
          <w:sz w:val="22"/>
        </w:rPr>
      </w:pPr>
    </w:p>
    <w:p w14:paraId="09D11A71" w14:textId="2E37EC66" w:rsidR="008D1185" w:rsidRDefault="008D1185" w:rsidP="000F20E4">
      <w:pPr>
        <w:rPr>
          <w:rFonts w:asciiTheme="minorHAnsi" w:hAnsiTheme="minorHAnsi" w:cstheme="minorHAnsi"/>
          <w:sz w:val="22"/>
        </w:rPr>
      </w:pPr>
    </w:p>
    <w:p w14:paraId="541CEA10" w14:textId="77777777" w:rsidR="008D1185" w:rsidRPr="008D1185" w:rsidRDefault="008D1185" w:rsidP="00531262">
      <w:pPr>
        <w:jc w:val="center"/>
        <w:rPr>
          <w:rFonts w:asciiTheme="minorHAnsi" w:hAnsiTheme="minorHAnsi" w:cstheme="minorHAnsi"/>
          <w:b/>
          <w:bCs/>
          <w:sz w:val="22"/>
        </w:rPr>
      </w:pPr>
    </w:p>
    <w:p w14:paraId="709502DC" w14:textId="5E93440C" w:rsidR="008D1185" w:rsidRDefault="008D1185" w:rsidP="008D1185">
      <w:pPr>
        <w:pStyle w:val="Prrafodelista"/>
        <w:numPr>
          <w:ilvl w:val="0"/>
          <w:numId w:val="50"/>
        </w:numPr>
        <w:rPr>
          <w:rFonts w:asciiTheme="minorHAnsi" w:hAnsiTheme="minorHAnsi" w:cstheme="minorHAnsi"/>
          <w:sz w:val="22"/>
        </w:rPr>
      </w:pPr>
      <w:r w:rsidRPr="008D1185">
        <w:rPr>
          <w:rFonts w:asciiTheme="minorHAnsi" w:hAnsiTheme="minorHAnsi" w:cstheme="minorHAnsi"/>
          <w:b/>
          <w:bCs/>
          <w:sz w:val="22"/>
        </w:rPr>
        <w:t>Une</w:t>
      </w:r>
      <w:r>
        <w:rPr>
          <w:rFonts w:asciiTheme="minorHAnsi" w:hAnsiTheme="minorHAnsi" w:cstheme="minorHAnsi"/>
          <w:sz w:val="22"/>
        </w:rPr>
        <w:t xml:space="preserve"> y </w:t>
      </w:r>
      <w:r w:rsidRPr="008D1185">
        <w:rPr>
          <w:rFonts w:asciiTheme="minorHAnsi" w:hAnsiTheme="minorHAnsi" w:cstheme="minorHAnsi"/>
          <w:b/>
          <w:bCs/>
          <w:sz w:val="22"/>
        </w:rPr>
        <w:t>colorea</w:t>
      </w:r>
      <w:r>
        <w:rPr>
          <w:rFonts w:asciiTheme="minorHAnsi" w:hAnsiTheme="minorHAnsi" w:cstheme="minorHAnsi"/>
          <w:sz w:val="22"/>
        </w:rPr>
        <w:t xml:space="preserve"> cada miembro de la familia</w:t>
      </w:r>
    </w:p>
    <w:p w14:paraId="15BEE4BC" w14:textId="02287E93" w:rsidR="008D1185" w:rsidRDefault="008D1185" w:rsidP="008D1185">
      <w:pPr>
        <w:pStyle w:val="Prrafodelista"/>
        <w:rPr>
          <w:rFonts w:asciiTheme="minorHAnsi" w:hAnsiTheme="minorHAnsi" w:cstheme="minorHAnsi"/>
          <w:b/>
          <w:bCs/>
          <w:sz w:val="22"/>
        </w:rPr>
      </w:pPr>
    </w:p>
    <w:p w14:paraId="2735C5E6" w14:textId="1DF8EB54" w:rsidR="008D1185" w:rsidRDefault="008D1185" w:rsidP="008D1185">
      <w:pPr>
        <w:pStyle w:val="Prrafodelista"/>
        <w:rPr>
          <w:noProof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4E9ADE" wp14:editId="2658577F">
                <wp:simplePos x="0" y="0"/>
                <wp:positionH relativeFrom="column">
                  <wp:posOffset>4226668</wp:posOffset>
                </wp:positionH>
                <wp:positionV relativeFrom="paragraph">
                  <wp:posOffset>75822</wp:posOffset>
                </wp:positionV>
                <wp:extent cx="1429480" cy="505838"/>
                <wp:effectExtent l="0" t="0" r="18415" b="2794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480" cy="50583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A6880" w14:textId="559E9C20" w:rsidR="008D1185" w:rsidRDefault="008D1185" w:rsidP="008D1185">
                            <w:pPr>
                              <w:jc w:val="center"/>
                            </w:pPr>
                            <w:proofErr w:type="spellStart"/>
                            <w:r>
                              <w:t>Grandmother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5D4E9ADE" id="Elipse 23" o:spid="_x0000_s1034" style="position:absolute;left:0;text-align:left;margin-left:332.8pt;margin-top:5.95pt;width:112.55pt;height:39.8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" fillcolor="white [3201]" strokecolor="black [3200]" strokeweight="1pt">
                <v:stroke joinstyle="miter"/>
                <v:textbox>
                  <w:txbxContent>
                    <w:p w14:paraId="071A6880" w14:textId="559E9C20" w:rsidR="008D1185" w:rsidRDefault="008D1185" w:rsidP="008D1185">
                      <w:pPr>
                        <w:jc w:val="center"/>
                      </w:pPr>
                      <w:proofErr w:type="spellStart"/>
                      <w:r>
                        <w:t>Grandmother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7689D8" wp14:editId="6B49588A">
                <wp:simplePos x="0" y="0"/>
                <wp:positionH relativeFrom="margin">
                  <wp:posOffset>2399557</wp:posOffset>
                </wp:positionH>
                <wp:positionV relativeFrom="paragraph">
                  <wp:posOffset>80848</wp:posOffset>
                </wp:positionV>
                <wp:extent cx="1303507" cy="505838"/>
                <wp:effectExtent l="0" t="0" r="11430" b="2794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507" cy="50583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98BFA" w14:textId="01497DAF" w:rsidR="008D1185" w:rsidRDefault="008D1185" w:rsidP="008D1185">
                            <w:pPr>
                              <w:jc w:val="center"/>
                            </w:pPr>
                            <w:proofErr w:type="spellStart"/>
                            <w:r>
                              <w:t>Father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117689D8" id="Elipse 24" o:spid="_x0000_s1035" style="position:absolute;left:0;text-align:left;margin-left:188.95pt;margin-top:6.35pt;width:102.65pt;height:39.8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" fillcolor="white [3201]" strokecolor="black [3200]" strokeweight="1pt">
                <v:stroke joinstyle="miter"/>
                <v:textbox>
                  <w:txbxContent>
                    <w:p w14:paraId="5D598BFA" w14:textId="01497DAF" w:rsidR="008D1185" w:rsidRDefault="008D1185" w:rsidP="008D1185">
                      <w:pPr>
                        <w:jc w:val="center"/>
                      </w:pPr>
                      <w:proofErr w:type="spellStart"/>
                      <w:r>
                        <w:t>Father</w:t>
                      </w:r>
                      <w:proofErr w:type="spellEnd"/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145454" wp14:editId="6639C21E">
                <wp:simplePos x="0" y="0"/>
                <wp:positionH relativeFrom="column">
                  <wp:posOffset>471441</wp:posOffset>
                </wp:positionH>
                <wp:positionV relativeFrom="paragraph">
                  <wp:posOffset>114584</wp:posOffset>
                </wp:positionV>
                <wp:extent cx="1303507" cy="505838"/>
                <wp:effectExtent l="0" t="0" r="11430" b="2794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507" cy="50583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E31C5" w14:textId="4FD87A8C" w:rsidR="008D1185" w:rsidRDefault="008D1185" w:rsidP="008D1185">
                            <w:pPr>
                              <w:jc w:val="center"/>
                            </w:pPr>
                            <w:r>
                              <w:t>Brother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64145454" id="Elipse 20" o:spid="_x0000_s1036" style="position:absolute;left:0;text-align:left;margin-left:37.1pt;margin-top:9pt;width:102.65pt;height:39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" fillcolor="white [3201]" strokecolor="black [3200]" strokeweight="1pt">
                <v:stroke joinstyle="miter"/>
                <v:textbox>
                  <w:txbxContent>
                    <w:p w14:paraId="4B6E31C5" w14:textId="4FD87A8C" w:rsidR="008D1185" w:rsidRDefault="008D1185" w:rsidP="008D1185">
                      <w:pPr>
                        <w:jc w:val="center"/>
                      </w:pPr>
                      <w:r>
                        <w:t>Brother</w:t>
                      </w:r>
                    </w:p>
                  </w:txbxContent>
                </v:textbox>
              </v:oval>
            </w:pict>
          </mc:Fallback>
        </mc:AlternateContent>
      </w:r>
    </w:p>
    <w:p w14:paraId="3F09E6C3" w14:textId="2A7FD6C7" w:rsidR="008D1185" w:rsidRDefault="008D1185" w:rsidP="008D1185">
      <w:pPr>
        <w:pStyle w:val="Prrafodelista"/>
        <w:rPr>
          <w:noProof/>
        </w:rPr>
      </w:pPr>
    </w:p>
    <w:p w14:paraId="6034CCDC" w14:textId="622EC49F" w:rsidR="008D1185" w:rsidRDefault="008D1185" w:rsidP="008D1185">
      <w:pPr>
        <w:pStyle w:val="Prrafodelista"/>
        <w:rPr>
          <w:rFonts w:asciiTheme="minorHAnsi" w:hAnsiTheme="minorHAnsi" w:cstheme="minorHAnsi"/>
          <w:sz w:val="22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52F008" wp14:editId="74C51B59">
                <wp:simplePos x="0" y="0"/>
                <wp:positionH relativeFrom="column">
                  <wp:posOffset>4236395</wp:posOffset>
                </wp:positionH>
                <wp:positionV relativeFrom="paragraph">
                  <wp:posOffset>4521038</wp:posOffset>
                </wp:positionV>
                <wp:extent cx="1381327" cy="505838"/>
                <wp:effectExtent l="0" t="0" r="28575" b="2794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327" cy="50583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497FE" w14:textId="0A538F40" w:rsidR="008D1185" w:rsidRDefault="008D1185" w:rsidP="008D1185">
                            <w:pPr>
                              <w:jc w:val="center"/>
                            </w:pPr>
                            <w:proofErr w:type="spellStart"/>
                            <w:r>
                              <w:t>Grandfather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0E52F008" id="Elipse 27" o:spid="_x0000_s1037" style="position:absolute;left:0;text-align:left;margin-left:333.55pt;margin-top:356pt;width:108.75pt;height:3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" fillcolor="white [3201]" strokecolor="black [3200]" strokeweight="1pt">
                <v:stroke joinstyle="miter"/>
                <v:textbox>
                  <w:txbxContent>
                    <w:p w14:paraId="2EC497FE" w14:textId="0A538F40" w:rsidR="008D1185" w:rsidRDefault="008D1185" w:rsidP="008D1185">
                      <w:pPr>
                        <w:jc w:val="center"/>
                      </w:pPr>
                      <w:proofErr w:type="spellStart"/>
                      <w:r>
                        <w:t>Grandfather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8096A4" wp14:editId="1EC2B5C9">
                <wp:simplePos x="0" y="0"/>
                <wp:positionH relativeFrom="margin">
                  <wp:align>center</wp:align>
                </wp:positionH>
                <wp:positionV relativeFrom="paragraph">
                  <wp:posOffset>4527077</wp:posOffset>
                </wp:positionV>
                <wp:extent cx="1303507" cy="505838"/>
                <wp:effectExtent l="0" t="0" r="11430" b="2794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507" cy="50583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B92A0" w14:textId="396C1679" w:rsidR="008D1185" w:rsidRDefault="008D1185" w:rsidP="008D1185">
                            <w:pPr>
                              <w:jc w:val="center"/>
                            </w:pPr>
                            <w:proofErr w:type="spellStart"/>
                            <w:r>
                              <w:t>Mother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4B8096A4" id="Elipse 26" o:spid="_x0000_s1038" style="position:absolute;left:0;text-align:left;margin-left:0;margin-top:356.45pt;width:102.65pt;height:39.85pt;z-index:2516910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" fillcolor="white [3201]" strokecolor="black [3200]" strokeweight="1pt">
                <v:stroke joinstyle="miter"/>
                <v:textbox>
                  <w:txbxContent>
                    <w:p w14:paraId="519B92A0" w14:textId="396C1679" w:rsidR="008D1185" w:rsidRDefault="008D1185" w:rsidP="008D1185">
                      <w:pPr>
                        <w:jc w:val="center"/>
                      </w:pPr>
                      <w:proofErr w:type="spellStart"/>
                      <w:r>
                        <w:t>Mother</w:t>
                      </w:r>
                      <w:proofErr w:type="spellEnd"/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5D6CA9" wp14:editId="25523B88">
                <wp:simplePos x="0" y="0"/>
                <wp:positionH relativeFrom="column">
                  <wp:posOffset>699770</wp:posOffset>
                </wp:positionH>
                <wp:positionV relativeFrom="paragraph">
                  <wp:posOffset>4551410</wp:posOffset>
                </wp:positionV>
                <wp:extent cx="1303507" cy="505838"/>
                <wp:effectExtent l="0" t="0" r="11430" b="2794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507" cy="50583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159B0" w14:textId="33E3546A" w:rsidR="008D1185" w:rsidRDefault="008D1185" w:rsidP="008D1185">
                            <w:pPr>
                              <w:jc w:val="center"/>
                            </w:pPr>
                            <w:proofErr w:type="spellStart"/>
                            <w:r>
                              <w:t>Sister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3C5D6CA9" id="Elipse 25" o:spid="_x0000_s1039" style="position:absolute;left:0;text-align:left;margin-left:55.1pt;margin-top:358.4pt;width:102.65pt;height:39.8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" fillcolor="white [3201]" strokecolor="black [3200]" strokeweight="1pt">
                <v:stroke joinstyle="miter"/>
                <v:textbox>
                  <w:txbxContent>
                    <w:p w14:paraId="262159B0" w14:textId="33E3546A" w:rsidR="008D1185" w:rsidRDefault="008D1185" w:rsidP="008D1185">
                      <w:pPr>
                        <w:jc w:val="center"/>
                      </w:pPr>
                      <w:proofErr w:type="spellStart"/>
                      <w:r>
                        <w:t>Sister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79744" behindDoc="0" locked="0" layoutInCell="1" allowOverlap="1" wp14:anchorId="00FED6D8" wp14:editId="2F27F83B">
            <wp:simplePos x="0" y="0"/>
            <wp:positionH relativeFrom="margin">
              <wp:align>center</wp:align>
            </wp:positionH>
            <wp:positionV relativeFrom="paragraph">
              <wp:posOffset>191472</wp:posOffset>
            </wp:positionV>
            <wp:extent cx="4679315" cy="4600575"/>
            <wp:effectExtent l="0" t="0" r="6985" b="952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502"/>
                    <a:stretch/>
                  </pic:blipFill>
                  <pic:spPr bwMode="auto">
                    <a:xfrm>
                      <a:off x="0" y="0"/>
                      <a:ext cx="4679315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9F47C" w14:textId="0B9BE6B5" w:rsidR="0048054F" w:rsidRPr="0048054F" w:rsidRDefault="0048054F" w:rsidP="0048054F"/>
    <w:p w14:paraId="76EE7469" w14:textId="34F4C500" w:rsidR="0048054F" w:rsidRPr="0048054F" w:rsidRDefault="0048054F" w:rsidP="0048054F"/>
    <w:p w14:paraId="2D36575C" w14:textId="18C22D68" w:rsidR="0048054F" w:rsidRPr="0048054F" w:rsidRDefault="0048054F" w:rsidP="0048054F"/>
    <w:p w14:paraId="6C549F1C" w14:textId="0568D516" w:rsidR="0048054F" w:rsidRPr="0048054F" w:rsidRDefault="0048054F" w:rsidP="0048054F"/>
    <w:p w14:paraId="21C34D4A" w14:textId="5C78CE5F" w:rsidR="0048054F" w:rsidRPr="0048054F" w:rsidRDefault="0048054F" w:rsidP="0048054F"/>
    <w:p w14:paraId="2191FF16" w14:textId="78F3AA08" w:rsidR="0048054F" w:rsidRPr="0048054F" w:rsidRDefault="0048054F" w:rsidP="0048054F"/>
    <w:p w14:paraId="36CEFA34" w14:textId="3D617C20" w:rsidR="0048054F" w:rsidRPr="0048054F" w:rsidRDefault="0048054F" w:rsidP="0048054F"/>
    <w:p w14:paraId="5FE3AC4B" w14:textId="3C559CD4" w:rsidR="0048054F" w:rsidRPr="0048054F" w:rsidRDefault="0048054F" w:rsidP="0048054F"/>
    <w:p w14:paraId="3B6E33DA" w14:textId="0DC80CF0" w:rsidR="0048054F" w:rsidRPr="0048054F" w:rsidRDefault="0048054F" w:rsidP="0048054F"/>
    <w:p w14:paraId="4EA50564" w14:textId="2BCC9BA1" w:rsidR="0048054F" w:rsidRPr="0048054F" w:rsidRDefault="0048054F" w:rsidP="0048054F"/>
    <w:p w14:paraId="637B4235" w14:textId="0AA7D97A" w:rsidR="0048054F" w:rsidRPr="0048054F" w:rsidRDefault="0048054F" w:rsidP="0048054F"/>
    <w:p w14:paraId="644ED836" w14:textId="3FC986FA" w:rsidR="0048054F" w:rsidRPr="0048054F" w:rsidRDefault="0048054F" w:rsidP="0048054F"/>
    <w:p w14:paraId="314C0C39" w14:textId="4D7DB3A8" w:rsidR="0048054F" w:rsidRPr="0048054F" w:rsidRDefault="0048054F" w:rsidP="0048054F"/>
    <w:p w14:paraId="6A6222C6" w14:textId="51DCF19A" w:rsidR="0048054F" w:rsidRPr="0048054F" w:rsidRDefault="0048054F" w:rsidP="0048054F"/>
    <w:p w14:paraId="242D7B76" w14:textId="7FE62186" w:rsidR="0048054F" w:rsidRPr="0048054F" w:rsidRDefault="0048054F" w:rsidP="0048054F"/>
    <w:p w14:paraId="3AA112B5" w14:textId="50577B80" w:rsidR="0048054F" w:rsidRPr="0048054F" w:rsidRDefault="0048054F" w:rsidP="0048054F"/>
    <w:p w14:paraId="4729BDDC" w14:textId="27656B07" w:rsidR="0048054F" w:rsidRPr="0048054F" w:rsidRDefault="0048054F" w:rsidP="0048054F"/>
    <w:p w14:paraId="78C7B7AB" w14:textId="20DE09F1" w:rsidR="0048054F" w:rsidRPr="0048054F" w:rsidRDefault="0048054F" w:rsidP="0048054F"/>
    <w:p w14:paraId="01302EE8" w14:textId="30843148" w:rsidR="0048054F" w:rsidRPr="0048054F" w:rsidRDefault="0048054F" w:rsidP="0048054F"/>
    <w:p w14:paraId="5A635712" w14:textId="3010308F" w:rsidR="0048054F" w:rsidRPr="0048054F" w:rsidRDefault="0048054F" w:rsidP="0048054F"/>
    <w:p w14:paraId="7823A607" w14:textId="0AA550B5" w:rsidR="0048054F" w:rsidRDefault="0048054F" w:rsidP="0048054F">
      <w:pPr>
        <w:rPr>
          <w:rFonts w:asciiTheme="minorHAnsi" w:hAnsiTheme="minorHAnsi" w:cstheme="minorHAnsi"/>
          <w:sz w:val="22"/>
        </w:rPr>
      </w:pPr>
    </w:p>
    <w:p w14:paraId="0315F478" w14:textId="7C50425B" w:rsidR="0048054F" w:rsidRDefault="0048054F" w:rsidP="0048054F">
      <w:pPr>
        <w:rPr>
          <w:rFonts w:asciiTheme="minorHAnsi" w:hAnsiTheme="minorHAnsi" w:cstheme="minorHAnsi"/>
          <w:sz w:val="22"/>
        </w:rPr>
      </w:pPr>
    </w:p>
    <w:p w14:paraId="2E0EA80E" w14:textId="0351E965" w:rsidR="0048054F" w:rsidRDefault="0048054F" w:rsidP="0048054F">
      <w:pPr>
        <w:rPr>
          <w:rFonts w:asciiTheme="minorHAnsi" w:hAnsiTheme="minorHAnsi" w:cstheme="minorHAnsi"/>
          <w:sz w:val="22"/>
        </w:rPr>
      </w:pPr>
    </w:p>
    <w:p w14:paraId="78738607" w14:textId="02E9BF8C" w:rsidR="0048054F" w:rsidRDefault="0048054F" w:rsidP="0048054F">
      <w:pPr>
        <w:jc w:val="center"/>
      </w:pPr>
    </w:p>
    <w:p w14:paraId="5C6611C9" w14:textId="52C52124" w:rsidR="0048054F" w:rsidRDefault="0048054F" w:rsidP="0048054F">
      <w:pPr>
        <w:jc w:val="center"/>
      </w:pPr>
    </w:p>
    <w:p w14:paraId="6F9539BE" w14:textId="4AD51BCB" w:rsidR="0048054F" w:rsidRDefault="0048054F" w:rsidP="0048054F">
      <w:pPr>
        <w:jc w:val="center"/>
      </w:pPr>
    </w:p>
    <w:p w14:paraId="6C9818A1" w14:textId="21F5C92F" w:rsidR="0048054F" w:rsidRDefault="0048054F" w:rsidP="0048054F">
      <w:pPr>
        <w:jc w:val="center"/>
      </w:pPr>
    </w:p>
    <w:p w14:paraId="6D33CABE" w14:textId="76F5BD7A" w:rsidR="0048054F" w:rsidRDefault="0048054F" w:rsidP="0048054F">
      <w:pPr>
        <w:jc w:val="center"/>
      </w:pPr>
    </w:p>
    <w:p w14:paraId="644526E3" w14:textId="11607E87" w:rsidR="0048054F" w:rsidRDefault="0048054F" w:rsidP="0048054F">
      <w:pPr>
        <w:jc w:val="center"/>
      </w:pPr>
    </w:p>
    <w:p w14:paraId="3DE2C48E" w14:textId="3F9B4850" w:rsidR="0048054F" w:rsidRDefault="0048054F" w:rsidP="0048054F">
      <w:pPr>
        <w:jc w:val="center"/>
      </w:pPr>
    </w:p>
    <w:p w14:paraId="4331FEE7" w14:textId="2D76CAB8" w:rsidR="0048054F" w:rsidRPr="0048054F" w:rsidRDefault="0048054F" w:rsidP="0048054F">
      <w:pPr>
        <w:pStyle w:val="Prrafodelista"/>
        <w:numPr>
          <w:ilvl w:val="0"/>
          <w:numId w:val="50"/>
        </w:num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4BC2D8" wp14:editId="41AE409C">
                <wp:simplePos x="0" y="0"/>
                <wp:positionH relativeFrom="margin">
                  <wp:align>center</wp:align>
                </wp:positionH>
                <wp:positionV relativeFrom="paragraph">
                  <wp:posOffset>3007441</wp:posOffset>
                </wp:positionV>
                <wp:extent cx="1303507" cy="525294"/>
                <wp:effectExtent l="0" t="0" r="11430" b="27305"/>
                <wp:wrapNone/>
                <wp:docPr id="43" name="Rectángulo: esquinas redondeada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507" cy="525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A0C93" w14:textId="3E32D6A2" w:rsidR="0048054F" w:rsidRPr="0048054F" w:rsidRDefault="0048054F" w:rsidP="004805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Sister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414BC2D8" id="Rectángulo: esquinas redondeadas 43" o:spid="_x0000_s1040" style="position:absolute;left:0;text-align:left;margin-left:0;margin-top:236.8pt;width:102.65pt;height:41.35pt;z-index:2517135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" fillcolor="white [3201]" strokecolor="#70ad47 [3209]" strokeweight="1pt">
                <v:stroke joinstyle="miter"/>
                <v:textbox>
                  <w:txbxContent>
                    <w:p w14:paraId="006A0C93" w14:textId="3E32D6A2" w:rsidR="0048054F" w:rsidRPr="0048054F" w:rsidRDefault="0048054F" w:rsidP="0048054F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Sister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2189FD" wp14:editId="22867B03">
                <wp:simplePos x="0" y="0"/>
                <wp:positionH relativeFrom="margin">
                  <wp:align>center</wp:align>
                </wp:positionH>
                <wp:positionV relativeFrom="paragraph">
                  <wp:posOffset>2274205</wp:posOffset>
                </wp:positionV>
                <wp:extent cx="1303507" cy="525294"/>
                <wp:effectExtent l="0" t="0" r="11430" b="27305"/>
                <wp:wrapNone/>
                <wp:docPr id="42" name="Rectángulo: esquinas redondead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507" cy="525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986EB" w14:textId="78D669FE" w:rsidR="0048054F" w:rsidRPr="0048054F" w:rsidRDefault="0048054F" w:rsidP="004805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Brother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1A2189FD" id="Rectángulo: esquinas redondeadas 42" o:spid="_x0000_s1041" style="position:absolute;left:0;text-align:left;margin-left:0;margin-top:179.05pt;width:102.65pt;height:41.35pt;z-index:251711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" fillcolor="white [3201]" strokecolor="#70ad47 [3209]" strokeweight="1pt">
                <v:stroke joinstyle="miter"/>
                <v:textbox>
                  <w:txbxContent>
                    <w:p w14:paraId="164986EB" w14:textId="78D669FE" w:rsidR="0048054F" w:rsidRPr="0048054F" w:rsidRDefault="0048054F" w:rsidP="0048054F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Brother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E0EE3D" wp14:editId="1A9E5779">
                <wp:simplePos x="0" y="0"/>
                <wp:positionH relativeFrom="margin">
                  <wp:align>center</wp:align>
                </wp:positionH>
                <wp:positionV relativeFrom="paragraph">
                  <wp:posOffset>1496101</wp:posOffset>
                </wp:positionV>
                <wp:extent cx="1303507" cy="525294"/>
                <wp:effectExtent l="0" t="0" r="11430" b="27305"/>
                <wp:wrapNone/>
                <wp:docPr id="41" name="Rectángulo: esquinas redondead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507" cy="525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F21C4" w14:textId="0CD420F6" w:rsidR="0048054F" w:rsidRPr="0048054F" w:rsidRDefault="0048054F" w:rsidP="004805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Mother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3EE0EE3D" id="Rectángulo: esquinas redondeadas 41" o:spid="_x0000_s1042" style="position:absolute;left:0;text-align:left;margin-left:0;margin-top:117.8pt;width:102.65pt;height:41.35pt;z-index:251709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" fillcolor="white [3201]" strokecolor="#70ad47 [3209]" strokeweight="1pt">
                <v:stroke joinstyle="miter"/>
                <v:textbox>
                  <w:txbxContent>
                    <w:p w14:paraId="65BF21C4" w14:textId="0CD420F6" w:rsidR="0048054F" w:rsidRPr="0048054F" w:rsidRDefault="0048054F" w:rsidP="0048054F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Mother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1AA4AB" wp14:editId="4CA468D6">
                <wp:simplePos x="0" y="0"/>
                <wp:positionH relativeFrom="margin">
                  <wp:align>center</wp:align>
                </wp:positionH>
                <wp:positionV relativeFrom="paragraph">
                  <wp:posOffset>701446</wp:posOffset>
                </wp:positionV>
                <wp:extent cx="1303507" cy="525294"/>
                <wp:effectExtent l="0" t="0" r="11430" b="27305"/>
                <wp:wrapNone/>
                <wp:docPr id="40" name="Rectángulo: esquinas redondead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507" cy="525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928F1" w14:textId="76F2CA84" w:rsidR="0048054F" w:rsidRPr="0048054F" w:rsidRDefault="0048054F" w:rsidP="004805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8054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Father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461AA4AB" id="Rectángulo: esquinas redondeadas 40" o:spid="_x0000_s1043" style="position:absolute;left:0;text-align:left;margin-left:0;margin-top:55.25pt;width:102.65pt;height:41.35pt;z-index:2517073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" fillcolor="white [3201]" strokecolor="#70ad47 [3209]" strokeweight="1pt">
                <v:stroke joinstyle="miter"/>
                <v:textbox>
                  <w:txbxContent>
                    <w:p w14:paraId="17F928F1" w14:textId="76F2CA84" w:rsidR="0048054F" w:rsidRPr="0048054F" w:rsidRDefault="0048054F" w:rsidP="0048054F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proofErr w:type="spellStart"/>
                      <w:r w:rsidRPr="0048054F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Father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706368" behindDoc="0" locked="0" layoutInCell="1" allowOverlap="1" wp14:anchorId="6DBE4F4C" wp14:editId="633A8985">
            <wp:simplePos x="0" y="0"/>
            <wp:positionH relativeFrom="margin">
              <wp:align>right</wp:align>
            </wp:positionH>
            <wp:positionV relativeFrom="paragraph">
              <wp:posOffset>352020</wp:posOffset>
            </wp:positionV>
            <wp:extent cx="6400800" cy="3745230"/>
            <wp:effectExtent l="0" t="0" r="0" b="762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54F">
        <w:rPr>
          <w:rFonts w:asciiTheme="minorHAnsi" w:hAnsiTheme="minorHAnsi" w:cstheme="minorHAnsi"/>
          <w:b/>
          <w:bCs/>
        </w:rPr>
        <w:t>Mira</w:t>
      </w:r>
      <w:r>
        <w:rPr>
          <w:rFonts w:asciiTheme="minorHAnsi" w:hAnsiTheme="minorHAnsi" w:cstheme="minorHAnsi"/>
        </w:rPr>
        <w:t xml:space="preserve"> y </w:t>
      </w:r>
      <w:r w:rsidRPr="0048054F">
        <w:rPr>
          <w:rFonts w:asciiTheme="minorHAnsi" w:hAnsiTheme="minorHAnsi" w:cstheme="minorHAnsi"/>
          <w:b/>
          <w:bCs/>
        </w:rPr>
        <w:t>une</w:t>
      </w:r>
      <w:r>
        <w:rPr>
          <w:rFonts w:asciiTheme="minorHAnsi" w:hAnsiTheme="minorHAnsi" w:cstheme="minorHAnsi"/>
        </w:rPr>
        <w:t xml:space="preserve"> la imagen con la palabra correspondiente</w:t>
      </w:r>
    </w:p>
    <w:p w14:paraId="66B2006D" w14:textId="01FC2BE5" w:rsidR="0048054F" w:rsidRPr="00AD6C73" w:rsidRDefault="00AD6C73" w:rsidP="00AD6C73">
      <w:pPr>
        <w:pStyle w:val="Prrafodelista"/>
        <w:numPr>
          <w:ilvl w:val="0"/>
          <w:numId w:val="50"/>
        </w:numPr>
        <w:rPr>
          <w:rFonts w:asciiTheme="minorHAnsi" w:hAnsiTheme="minorHAnsi" w:cstheme="minorHAnsi"/>
        </w:rPr>
      </w:pPr>
      <w:r w:rsidRPr="00AD6C73">
        <w:rPr>
          <w:rFonts w:asciiTheme="minorHAnsi" w:hAnsiTheme="minorHAnsi" w:cstheme="minorHAnsi"/>
          <w:b/>
          <w:bCs/>
        </w:rPr>
        <w:t xml:space="preserve">Completa </w:t>
      </w:r>
      <w:r w:rsidRPr="00AD6C73">
        <w:rPr>
          <w:rFonts w:asciiTheme="minorHAnsi" w:hAnsiTheme="minorHAnsi" w:cstheme="minorHAnsi"/>
        </w:rPr>
        <w:t>el árbol genealógico de Charlie</w:t>
      </w:r>
    </w:p>
    <w:p w14:paraId="57763635" w14:textId="7F984FD8" w:rsidR="0048054F" w:rsidRDefault="00AD6C73" w:rsidP="0048054F">
      <w:pPr>
        <w:pStyle w:val="Prrafodelista"/>
        <w:ind w:left="644"/>
      </w:pPr>
      <w:r>
        <w:rPr>
          <w:noProof/>
          <w:lang w:val="es-ES"/>
        </w:rPr>
        <w:drawing>
          <wp:anchor distT="0" distB="0" distL="114300" distR="114300" simplePos="0" relativeHeight="251714560" behindDoc="0" locked="0" layoutInCell="1" allowOverlap="1" wp14:anchorId="39F3513E" wp14:editId="60EA8EBA">
            <wp:simplePos x="0" y="0"/>
            <wp:positionH relativeFrom="margin">
              <wp:align>center</wp:align>
            </wp:positionH>
            <wp:positionV relativeFrom="paragraph">
              <wp:posOffset>136525</wp:posOffset>
            </wp:positionV>
            <wp:extent cx="5671185" cy="4932045"/>
            <wp:effectExtent l="0" t="0" r="5715" b="1905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F1F0C" w14:textId="7E76B93E" w:rsidR="00AD6C73" w:rsidRPr="00AD6C73" w:rsidRDefault="00AD6C73" w:rsidP="00AD6C73"/>
    <w:p w14:paraId="2BAD6DF8" w14:textId="3760930B" w:rsidR="00AD6C73" w:rsidRPr="00AD6C73" w:rsidRDefault="00AD6C73" w:rsidP="00AD6C73"/>
    <w:p w14:paraId="0EF5DF92" w14:textId="1ECFF44B" w:rsidR="00AD6C73" w:rsidRPr="00AD6C73" w:rsidRDefault="00AD6C73" w:rsidP="00AD6C73"/>
    <w:p w14:paraId="3F4EA981" w14:textId="535313A1" w:rsidR="00AD6C73" w:rsidRPr="00AD6C73" w:rsidRDefault="00AD6C73" w:rsidP="00AD6C73"/>
    <w:p w14:paraId="19C4429E" w14:textId="6EE4277D" w:rsidR="00AD6C73" w:rsidRPr="00AD6C73" w:rsidRDefault="00AD6C73" w:rsidP="00AD6C73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77769D" wp14:editId="7DF8FFA1">
                <wp:simplePos x="0" y="0"/>
                <wp:positionH relativeFrom="column">
                  <wp:posOffset>3711061</wp:posOffset>
                </wp:positionH>
                <wp:positionV relativeFrom="paragraph">
                  <wp:posOffset>67539</wp:posOffset>
                </wp:positionV>
                <wp:extent cx="1284051" cy="496110"/>
                <wp:effectExtent l="0" t="0" r="11430" b="18415"/>
                <wp:wrapNone/>
                <wp:docPr id="45" name="Rectángulo: esquinas redondeada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051" cy="4961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DC4F1" w14:textId="38B83C21" w:rsidR="00AD6C73" w:rsidRPr="00AD6C73" w:rsidRDefault="00AD6C73" w:rsidP="00AD6C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D6C7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Grandfather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5477769D" id="Rectángulo: esquinas redondeadas 45" o:spid="_x0000_s1044" style="position:absolute;margin-left:292.2pt;margin-top:5.3pt;width:101.1pt;height:39.0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" fillcolor="#ffc000 [3207]" strokecolor="#7f5f00 [1607]" strokeweight="1pt">
                <v:stroke joinstyle="miter"/>
                <v:textbox>
                  <w:txbxContent>
                    <w:p w14:paraId="127DC4F1" w14:textId="38B83C21" w:rsidR="00AD6C73" w:rsidRPr="00AD6C73" w:rsidRDefault="00AD6C73" w:rsidP="00AD6C73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proofErr w:type="spellStart"/>
                      <w:r w:rsidRPr="00AD6C7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Grandfather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3FB5A429" w14:textId="41CBE6EA" w:rsidR="00AD6C73" w:rsidRPr="00AD6C73" w:rsidRDefault="00AD6C73" w:rsidP="00AD6C73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1416B7" wp14:editId="44B922A7">
                <wp:simplePos x="0" y="0"/>
                <wp:positionH relativeFrom="column">
                  <wp:posOffset>-252500</wp:posOffset>
                </wp:positionH>
                <wp:positionV relativeFrom="paragraph">
                  <wp:posOffset>155021</wp:posOffset>
                </wp:positionV>
                <wp:extent cx="1284051" cy="496110"/>
                <wp:effectExtent l="0" t="0" r="11430" b="18415"/>
                <wp:wrapNone/>
                <wp:docPr id="46" name="Rectángulo: esquinas redondead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051" cy="4961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6A1FBB8B" id="Rectángulo: esquinas redondeadas 46" o:spid="_x0000_s1026" style="position:absolute;margin-left:-19.9pt;margin-top:12.2pt;width:101.1pt;height:39.0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" fillcolor="#ffc000 [3207]" strokecolor="#7f5f00 [1607]" strokeweight="1pt">
                <v:stroke joinstyle="miter"/>
              </v:roundrect>
            </w:pict>
          </mc:Fallback>
        </mc:AlternateContent>
      </w:r>
    </w:p>
    <w:p w14:paraId="40A86E9F" w14:textId="6EBA2AD6" w:rsidR="00AD6C73" w:rsidRDefault="00AD6C73" w:rsidP="00AD6C73"/>
    <w:p w14:paraId="18376104" w14:textId="10371AD4" w:rsidR="00AD6C73" w:rsidRDefault="00AD6C73" w:rsidP="00AD6C73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DD1F49" wp14:editId="1D2D8F70">
                <wp:simplePos x="0" y="0"/>
                <wp:positionH relativeFrom="column">
                  <wp:posOffset>4563731</wp:posOffset>
                </wp:positionH>
                <wp:positionV relativeFrom="paragraph">
                  <wp:posOffset>3079453</wp:posOffset>
                </wp:positionV>
                <wp:extent cx="1284051" cy="496110"/>
                <wp:effectExtent l="0" t="0" r="11430" b="18415"/>
                <wp:wrapNone/>
                <wp:docPr id="50" name="Rectángulo: esquinas redondeada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051" cy="49611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4193AF65" id="Rectángulo: esquinas redondeadas 50" o:spid="_x0000_s1026" style="position:absolute;margin-left:359.35pt;margin-top:242.5pt;width:101.1pt;height:39.0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" fillcolor="#4472c4 [3208]" strokecolor="white [3201]" strokeweight="1.5pt">
                <v:stroke joinstyle="miter"/>
              </v:round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574C64" wp14:editId="6BC09D7E">
                <wp:simplePos x="0" y="0"/>
                <wp:positionH relativeFrom="column">
                  <wp:posOffset>507257</wp:posOffset>
                </wp:positionH>
                <wp:positionV relativeFrom="paragraph">
                  <wp:posOffset>3060213</wp:posOffset>
                </wp:positionV>
                <wp:extent cx="1284051" cy="496110"/>
                <wp:effectExtent l="0" t="0" r="11430" b="18415"/>
                <wp:wrapNone/>
                <wp:docPr id="49" name="Rectángulo: esquinas redondeada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051" cy="49611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9D156" w14:textId="15BBE24D" w:rsidR="00AD6C73" w:rsidRPr="00AD6C73" w:rsidRDefault="00AD6C73" w:rsidP="00AD6C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D6C7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Brother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02574C64" id="Rectángulo: esquinas redondeadas 49" o:spid="_x0000_s1045" style="position:absolute;margin-left:39.95pt;margin-top:240.95pt;width:101.1pt;height:39.0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" fillcolor="#4472c4 [3208]" strokecolor="white [3201]" strokeweight="1.5pt">
                <v:stroke joinstyle="miter"/>
                <v:textbox>
                  <w:txbxContent>
                    <w:p w14:paraId="1759D156" w14:textId="15BBE24D" w:rsidR="00AD6C73" w:rsidRPr="00AD6C73" w:rsidRDefault="00AD6C73" w:rsidP="00AD6C73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D6C7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Brother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D6E242" wp14:editId="327C2E3E">
                <wp:simplePos x="0" y="0"/>
                <wp:positionH relativeFrom="column">
                  <wp:posOffset>4797155</wp:posOffset>
                </wp:positionH>
                <wp:positionV relativeFrom="paragraph">
                  <wp:posOffset>988222</wp:posOffset>
                </wp:positionV>
                <wp:extent cx="1284051" cy="496110"/>
                <wp:effectExtent l="0" t="0" r="11430" b="18415"/>
                <wp:wrapNone/>
                <wp:docPr id="48" name="Rectángulo: esquinas redondeada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051" cy="49611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31A73150" id="Rectángulo: esquinas redondeadas 48" o:spid="_x0000_s1026" style="position:absolute;margin-left:377.75pt;margin-top:77.8pt;width:101.1pt;height:39.0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" fillcolor="#70ad47 [3209]" strokecolor="white [3201]" strokeweight="1.5pt">
                <v:stroke joinstyle="miter"/>
              </v:round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FD25E3" wp14:editId="09E565DD">
                <wp:simplePos x="0" y="0"/>
                <wp:positionH relativeFrom="column">
                  <wp:posOffset>243191</wp:posOffset>
                </wp:positionH>
                <wp:positionV relativeFrom="paragraph">
                  <wp:posOffset>1011041</wp:posOffset>
                </wp:positionV>
                <wp:extent cx="1284051" cy="496110"/>
                <wp:effectExtent l="0" t="0" r="11430" b="18415"/>
                <wp:wrapNone/>
                <wp:docPr id="47" name="Rectángulo: esquinas redondead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051" cy="49611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398F26C2" id="Rectángulo: esquinas redondeadas 47" o:spid="_x0000_s1026" style="position:absolute;margin-left:19.15pt;margin-top:79.6pt;width:101.1pt;height:39.0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" fillcolor="#70ad47 [3209]" strokecolor="white [3201]" strokeweight="1.5pt">
                <v:stroke joinstyle="miter"/>
              </v:roundrect>
            </w:pict>
          </mc:Fallback>
        </mc:AlternateContent>
      </w:r>
    </w:p>
    <w:p w14:paraId="2D0CF4AF" w14:textId="647D1EED" w:rsidR="00AD6C73" w:rsidRPr="00AD6C73" w:rsidRDefault="00AD6C73" w:rsidP="00AD6C73"/>
    <w:p w14:paraId="2F1863B5" w14:textId="55B5E906" w:rsidR="00AD6C73" w:rsidRPr="00AD6C73" w:rsidRDefault="00AD6C73" w:rsidP="00AD6C73"/>
    <w:p w14:paraId="3EB975F4" w14:textId="6BEEE542" w:rsidR="00AD6C73" w:rsidRPr="00AD6C73" w:rsidRDefault="00AD6C73" w:rsidP="00AD6C73"/>
    <w:p w14:paraId="46DE0A17" w14:textId="4F35EA99" w:rsidR="00AD6C73" w:rsidRPr="00AD6C73" w:rsidRDefault="00AD6C73" w:rsidP="00AD6C73"/>
    <w:p w14:paraId="6275CC0B" w14:textId="5C21A161" w:rsidR="00AD6C73" w:rsidRPr="00AD6C73" w:rsidRDefault="00AD6C73" w:rsidP="00AD6C73"/>
    <w:p w14:paraId="1138E8D9" w14:textId="4F4981CE" w:rsidR="00AD6C73" w:rsidRPr="00AD6C73" w:rsidRDefault="00AD6C73" w:rsidP="00AD6C73"/>
    <w:p w14:paraId="5205A5C9" w14:textId="3DB5E3B7" w:rsidR="00AD6C73" w:rsidRPr="00AD6C73" w:rsidRDefault="00AD6C73" w:rsidP="00AD6C73"/>
    <w:p w14:paraId="05EDB934" w14:textId="0BE6AB94" w:rsidR="00AD6C73" w:rsidRPr="00AD6C73" w:rsidRDefault="00AD6C73" w:rsidP="00AD6C73"/>
    <w:p w14:paraId="2B50FC46" w14:textId="5CEAC30C" w:rsidR="00AD6C73" w:rsidRPr="00AD6C73" w:rsidRDefault="00AD6C73" w:rsidP="00AD6C73"/>
    <w:p w14:paraId="35499759" w14:textId="63401210" w:rsidR="00AD6C73" w:rsidRPr="00AD6C73" w:rsidRDefault="00AD6C73" w:rsidP="00AD6C73"/>
    <w:p w14:paraId="2C01DCC3" w14:textId="5E7EDC5C" w:rsidR="00AD6C73" w:rsidRPr="00AD6C73" w:rsidRDefault="00AD6C73" w:rsidP="00AD6C73"/>
    <w:p w14:paraId="43D8A61D" w14:textId="69698791" w:rsidR="00AD6C73" w:rsidRPr="00AD6C73" w:rsidRDefault="00AD6C73" w:rsidP="00AD6C73"/>
    <w:p w14:paraId="1082A823" w14:textId="7F78EDC0" w:rsidR="00AD6C73" w:rsidRPr="00AD6C73" w:rsidRDefault="00AD6C73" w:rsidP="00AD6C73"/>
    <w:p w14:paraId="5D45D0F0" w14:textId="5A6D807F" w:rsidR="00AD6C73" w:rsidRPr="00AD6C73" w:rsidRDefault="00AD6C73" w:rsidP="00AD6C73"/>
    <w:p w14:paraId="35E764E6" w14:textId="0916A074" w:rsidR="00AD6C73" w:rsidRPr="00AD6C73" w:rsidRDefault="00AD6C73" w:rsidP="00AD6C73"/>
    <w:p w14:paraId="44162DE6" w14:textId="21EBAD65" w:rsidR="00AD6C73" w:rsidRPr="00AD6C73" w:rsidRDefault="00AD6C73" w:rsidP="00AD6C73"/>
    <w:p w14:paraId="6967B130" w14:textId="4A0572CD" w:rsidR="00AD6C73" w:rsidRPr="00AD6C73" w:rsidRDefault="00AD6C73" w:rsidP="00AD6C73"/>
    <w:p w14:paraId="4E11FFAF" w14:textId="238AB4EB" w:rsidR="00AD6C73" w:rsidRPr="00AD6C73" w:rsidRDefault="00AD6C73" w:rsidP="00AD6C73"/>
    <w:p w14:paraId="1B4B54C5" w14:textId="33FFC24A" w:rsidR="00AD6C73" w:rsidRPr="00AD6C73" w:rsidRDefault="00AD6C73" w:rsidP="00AD6C73"/>
    <w:p w14:paraId="75CD579D" w14:textId="61A70DDB" w:rsidR="00AD6C73" w:rsidRDefault="00AD6C73" w:rsidP="00AD6C73"/>
    <w:p w14:paraId="60CB7315" w14:textId="780AD560" w:rsidR="00AD6C73" w:rsidRPr="00AD6C73" w:rsidRDefault="00AD6C73" w:rsidP="00AD6C73"/>
    <w:p w14:paraId="52A8C187" w14:textId="2F154969" w:rsidR="00AD6C73" w:rsidRDefault="00AD6C73" w:rsidP="00AD6C73"/>
    <w:p w14:paraId="5EAE142A" w14:textId="6B338240" w:rsidR="00AD6C73" w:rsidRDefault="000F20E4" w:rsidP="00AD6C73">
      <w:pPr>
        <w:jc w:val="center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CEFC91" wp14:editId="10F6137A">
                <wp:simplePos x="0" y="0"/>
                <wp:positionH relativeFrom="column">
                  <wp:posOffset>635</wp:posOffset>
                </wp:positionH>
                <wp:positionV relativeFrom="paragraph">
                  <wp:posOffset>136930</wp:posOffset>
                </wp:positionV>
                <wp:extent cx="1439545" cy="369570"/>
                <wp:effectExtent l="0" t="0" r="27305" b="1143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36957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DF52D7" w14:textId="16931FA8" w:rsidR="000F20E4" w:rsidRPr="000F20E4" w:rsidRDefault="000F20E4" w:rsidP="000F20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46" style="position:absolute;left:0;text-align:left;margin-left:.05pt;margin-top:10.8pt;width:113.35pt;height:29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" fillcolor="#5b9bd5" strokecolor="#41719c" strokeweight="1pt">
                <v:textbox>
                  <w:txbxContent>
                    <w:p w14:paraId="76DF52D7" w14:textId="16931FA8" w:rsidR="000F20E4" w:rsidRPr="000F20E4" w:rsidRDefault="000F20E4" w:rsidP="000F20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MOTHER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D5C21E" wp14:editId="59808190">
                <wp:simplePos x="0" y="0"/>
                <wp:positionH relativeFrom="column">
                  <wp:posOffset>1518285</wp:posOffset>
                </wp:positionH>
                <wp:positionV relativeFrom="paragraph">
                  <wp:posOffset>128270</wp:posOffset>
                </wp:positionV>
                <wp:extent cx="1439545" cy="369570"/>
                <wp:effectExtent l="0" t="0" r="27305" b="1143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36957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3EB061" w14:textId="629D6213" w:rsidR="000F20E4" w:rsidRPr="000F20E4" w:rsidRDefault="000F20E4" w:rsidP="000F20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47" style="position:absolute;left:0;text-align:left;margin-left:119.55pt;margin-top:10.1pt;width:113.35pt;height:29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" fillcolor="#5b9bd5" strokecolor="#41719c" strokeweight="1pt">
                <v:textbox>
                  <w:txbxContent>
                    <w:p w14:paraId="753EB061" w14:textId="629D6213" w:rsidR="000F20E4" w:rsidRPr="000F20E4" w:rsidRDefault="000F20E4" w:rsidP="000F20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FATHER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C8DB52" wp14:editId="4853C96A">
                <wp:simplePos x="0" y="0"/>
                <wp:positionH relativeFrom="column">
                  <wp:posOffset>3025775</wp:posOffset>
                </wp:positionH>
                <wp:positionV relativeFrom="paragraph">
                  <wp:posOffset>128270</wp:posOffset>
                </wp:positionV>
                <wp:extent cx="1439545" cy="369570"/>
                <wp:effectExtent l="0" t="0" r="27305" b="1143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36957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7FD7E3" w14:textId="5E22B9CC" w:rsidR="000F20E4" w:rsidRPr="000F20E4" w:rsidRDefault="000F20E4" w:rsidP="000F20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48" style="position:absolute;left:0;text-align:left;margin-left:238.25pt;margin-top:10.1pt;width:113.35pt;height:29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" fillcolor="#5b9bd5" strokecolor="#41719c" strokeweight="1pt">
                <v:textbox>
                  <w:txbxContent>
                    <w:p w14:paraId="557FD7E3" w14:textId="5E22B9CC" w:rsidR="000F20E4" w:rsidRPr="000F20E4" w:rsidRDefault="000F20E4" w:rsidP="000F20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SISTER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7187A90" wp14:editId="1BD541EF">
                <wp:simplePos x="0" y="0"/>
                <wp:positionH relativeFrom="column">
                  <wp:posOffset>4644390</wp:posOffset>
                </wp:positionH>
                <wp:positionV relativeFrom="paragraph">
                  <wp:posOffset>121920</wp:posOffset>
                </wp:positionV>
                <wp:extent cx="1439545" cy="369570"/>
                <wp:effectExtent l="0" t="0" r="27305" b="1143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369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E7F98" w14:textId="0EB27D4E" w:rsidR="000F20E4" w:rsidRPr="000F20E4" w:rsidRDefault="000F20E4" w:rsidP="000F20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F20E4">
                              <w:rPr>
                                <w:color w:val="000000" w:themeColor="text1"/>
                              </w:rPr>
                              <w:t>GRANDMOTHER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49" style="position:absolute;left:0;text-align:left;margin-left:365.7pt;margin-top:9.6pt;width:113.35pt;height:29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" fillcolor="#5b9bd5 [3204]" strokecolor="#1f4d78 [1604]" strokeweight="1pt">
                <v:textbox>
                  <w:txbxContent>
                    <w:p w14:paraId="7B3E7F98" w14:textId="0EB27D4E" w:rsidR="000F20E4" w:rsidRPr="000F20E4" w:rsidRDefault="000F20E4" w:rsidP="000F20E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F20E4">
                        <w:rPr>
                          <w:color w:val="000000" w:themeColor="text1"/>
                        </w:rPr>
                        <w:t>GRANDMOTHER</w:t>
                      </w:r>
                    </w:p>
                  </w:txbxContent>
                </v:textbox>
              </v:rect>
            </w:pict>
          </mc:Fallback>
        </mc:AlternateContent>
      </w:r>
    </w:p>
    <w:p w14:paraId="117024B0" w14:textId="0DF78199" w:rsidR="00AD6C73" w:rsidRDefault="00AD6C73" w:rsidP="00AD6C73">
      <w:pPr>
        <w:jc w:val="center"/>
      </w:pPr>
    </w:p>
    <w:p w14:paraId="1BA72BDB" w14:textId="450D9D2A" w:rsidR="00AD6C73" w:rsidRDefault="00AD6C73" w:rsidP="00AD6C73">
      <w:pPr>
        <w:jc w:val="center"/>
      </w:pPr>
    </w:p>
    <w:p w14:paraId="754C1CCC" w14:textId="03F9B03B" w:rsidR="00AD6C73" w:rsidRDefault="00AD6C73" w:rsidP="00AD6C73">
      <w:pPr>
        <w:jc w:val="center"/>
      </w:pPr>
    </w:p>
    <w:p w14:paraId="1CEA6D20" w14:textId="6869261C" w:rsidR="00AD6C73" w:rsidRDefault="00AD6C73" w:rsidP="00AD6C73">
      <w:pPr>
        <w:jc w:val="center"/>
      </w:pPr>
    </w:p>
    <w:p w14:paraId="24E7F6EF" w14:textId="71F904D7" w:rsidR="00AD6C73" w:rsidRDefault="00AD6C73" w:rsidP="00AD6C73">
      <w:pPr>
        <w:jc w:val="center"/>
      </w:pPr>
    </w:p>
    <w:p w14:paraId="793B9A06" w14:textId="7E90C3FF" w:rsidR="00AD6C73" w:rsidRDefault="00AD6C73" w:rsidP="00AD6C73">
      <w:pPr>
        <w:jc w:val="center"/>
      </w:pPr>
    </w:p>
    <w:p w14:paraId="12BC1C87" w14:textId="061C63A1" w:rsidR="00AD6C73" w:rsidRDefault="00AD6C73" w:rsidP="00AD6C73">
      <w:pPr>
        <w:pStyle w:val="Prrafodelista"/>
        <w:numPr>
          <w:ilvl w:val="0"/>
          <w:numId w:val="5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Encuentra </w:t>
      </w:r>
      <w:r>
        <w:rPr>
          <w:rFonts w:asciiTheme="minorHAnsi" w:hAnsiTheme="minorHAnsi" w:cstheme="minorHAnsi"/>
        </w:rPr>
        <w:t xml:space="preserve">y </w:t>
      </w:r>
      <w:r>
        <w:rPr>
          <w:rFonts w:asciiTheme="minorHAnsi" w:hAnsiTheme="minorHAnsi" w:cstheme="minorHAnsi"/>
          <w:b/>
          <w:bCs/>
        </w:rPr>
        <w:t xml:space="preserve">encierra </w:t>
      </w:r>
      <w:r w:rsidR="009A3F05" w:rsidRPr="009A3F05">
        <w:rPr>
          <w:rFonts w:asciiTheme="minorHAnsi" w:hAnsiTheme="minorHAnsi" w:cstheme="minorHAnsi"/>
        </w:rPr>
        <w:t xml:space="preserve">en el </w:t>
      </w:r>
      <w:proofErr w:type="spellStart"/>
      <w:r w:rsidR="009A3F05" w:rsidRPr="009A3F05">
        <w:rPr>
          <w:rFonts w:asciiTheme="minorHAnsi" w:hAnsiTheme="minorHAnsi" w:cstheme="minorHAnsi"/>
        </w:rPr>
        <w:t>puzzle</w:t>
      </w:r>
      <w:proofErr w:type="spellEnd"/>
      <w:r w:rsidR="009A3F05">
        <w:rPr>
          <w:rFonts w:asciiTheme="minorHAnsi" w:hAnsiTheme="minorHAnsi" w:cstheme="minorHAnsi"/>
          <w:b/>
          <w:bCs/>
        </w:rPr>
        <w:t xml:space="preserve"> </w:t>
      </w:r>
      <w:r w:rsidRPr="009A3F05">
        <w:rPr>
          <w:rFonts w:asciiTheme="minorHAnsi" w:hAnsiTheme="minorHAnsi" w:cstheme="minorHAnsi"/>
        </w:rPr>
        <w:t xml:space="preserve">las palabras </w:t>
      </w:r>
      <w:r w:rsidR="009A3F05">
        <w:rPr>
          <w:rFonts w:asciiTheme="minorHAnsi" w:hAnsiTheme="minorHAnsi" w:cstheme="minorHAnsi"/>
        </w:rPr>
        <w:t xml:space="preserve">de los miembros de la familia </w:t>
      </w:r>
    </w:p>
    <w:p w14:paraId="0A26D323" w14:textId="5315741B" w:rsidR="009A3F05" w:rsidRDefault="009A3F05" w:rsidP="009A3F05">
      <w:pPr>
        <w:pStyle w:val="Prrafodelista"/>
        <w:ind w:left="644"/>
        <w:rPr>
          <w:rFonts w:asciiTheme="minorHAnsi" w:hAnsiTheme="minorHAnsi" w:cstheme="minorHAnsi"/>
          <w:b/>
          <w:bCs/>
        </w:rPr>
      </w:pPr>
    </w:p>
    <w:p w14:paraId="276659E4" w14:textId="19D64849" w:rsidR="009A3F05" w:rsidRDefault="009A3F05" w:rsidP="009A3F05">
      <w:pPr>
        <w:pStyle w:val="Prrafodelista"/>
        <w:ind w:left="644"/>
        <w:rPr>
          <w:rFonts w:asciiTheme="minorHAnsi" w:hAnsiTheme="minorHAnsi" w:cstheme="minorHAnsi"/>
        </w:rPr>
      </w:pPr>
      <w:r>
        <w:rPr>
          <w:noProof/>
          <w:lang w:val="es-ES"/>
        </w:rPr>
        <w:drawing>
          <wp:anchor distT="0" distB="0" distL="114300" distR="114300" simplePos="0" relativeHeight="251726848" behindDoc="0" locked="0" layoutInCell="1" allowOverlap="1" wp14:anchorId="7F8BEDA1" wp14:editId="25D93BC2">
            <wp:simplePos x="0" y="0"/>
            <wp:positionH relativeFrom="margin">
              <wp:align>center</wp:align>
            </wp:positionH>
            <wp:positionV relativeFrom="paragraph">
              <wp:posOffset>86914</wp:posOffset>
            </wp:positionV>
            <wp:extent cx="4086225" cy="4048125"/>
            <wp:effectExtent l="0" t="0" r="9525" b="9525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FE4F2" w14:textId="3A721BED" w:rsidR="009A3F05" w:rsidRPr="009A3F05" w:rsidRDefault="009A3F05" w:rsidP="009A3F05"/>
    <w:p w14:paraId="46A61795" w14:textId="6CE3952E" w:rsidR="009A3F05" w:rsidRPr="009A3F05" w:rsidRDefault="009A3F05" w:rsidP="009A3F05"/>
    <w:p w14:paraId="71DEEEAF" w14:textId="10779BD9" w:rsidR="009A3F05" w:rsidRPr="009A3F05" w:rsidRDefault="009A3F05" w:rsidP="009A3F05"/>
    <w:p w14:paraId="57A29970" w14:textId="13E55414" w:rsidR="009A3F05" w:rsidRPr="009A3F05" w:rsidRDefault="009A3F05" w:rsidP="009A3F05"/>
    <w:p w14:paraId="5FD73671" w14:textId="5E506936" w:rsidR="009A3F05" w:rsidRPr="009A3F05" w:rsidRDefault="009A3F05" w:rsidP="009A3F05"/>
    <w:p w14:paraId="4DE1267E" w14:textId="518E7C80" w:rsidR="009A3F05" w:rsidRPr="009A3F05" w:rsidRDefault="009A3F05" w:rsidP="009A3F05"/>
    <w:p w14:paraId="624B1456" w14:textId="75581F46" w:rsidR="009A3F05" w:rsidRPr="009A3F05" w:rsidRDefault="009A3F05" w:rsidP="009A3F05"/>
    <w:p w14:paraId="50B4C02F" w14:textId="413D9960" w:rsidR="009A3F05" w:rsidRPr="009A3F05" w:rsidRDefault="009A3F05" w:rsidP="009A3F05"/>
    <w:p w14:paraId="7331CA98" w14:textId="58361770" w:rsidR="009A3F05" w:rsidRPr="009A3F05" w:rsidRDefault="009A3F05" w:rsidP="009A3F05"/>
    <w:p w14:paraId="2E2E0505" w14:textId="368368C8" w:rsidR="009A3F05" w:rsidRPr="009A3F05" w:rsidRDefault="009A3F05" w:rsidP="009A3F05"/>
    <w:p w14:paraId="6A57A3EF" w14:textId="3F38FB84" w:rsidR="009A3F05" w:rsidRPr="009A3F05" w:rsidRDefault="009A3F05" w:rsidP="009A3F05"/>
    <w:p w14:paraId="0815BBD1" w14:textId="44D2F1A1" w:rsidR="009A3F05" w:rsidRPr="009A3F05" w:rsidRDefault="009A3F05" w:rsidP="009A3F05"/>
    <w:p w14:paraId="6B8C89DF" w14:textId="09922ECB" w:rsidR="009A3F05" w:rsidRPr="009A3F05" w:rsidRDefault="009A3F05" w:rsidP="009A3F05"/>
    <w:p w14:paraId="4819E21C" w14:textId="24042723" w:rsidR="009A3F05" w:rsidRPr="009A3F05" w:rsidRDefault="009A3F05" w:rsidP="009A3F05"/>
    <w:p w14:paraId="4E5E30D2" w14:textId="0E83D098" w:rsidR="009A3F05" w:rsidRPr="009A3F05" w:rsidRDefault="009A3F05" w:rsidP="009A3F05"/>
    <w:p w14:paraId="71E604B3" w14:textId="204F2AAF" w:rsidR="009A3F05" w:rsidRPr="009A3F05" w:rsidRDefault="009A3F05" w:rsidP="009A3F05"/>
    <w:p w14:paraId="18254588" w14:textId="68E93098" w:rsidR="009A3F05" w:rsidRPr="009A3F05" w:rsidRDefault="009A3F05" w:rsidP="009A3F05"/>
    <w:p w14:paraId="54FA2E47" w14:textId="1CCE4BB0" w:rsidR="009A3F05" w:rsidRPr="009A3F05" w:rsidRDefault="009A3F05" w:rsidP="009A3F05"/>
    <w:p w14:paraId="313A5603" w14:textId="260277F9" w:rsidR="009A3F05" w:rsidRPr="009A3F05" w:rsidRDefault="009A3F05" w:rsidP="009A3F05"/>
    <w:p w14:paraId="47C15EDA" w14:textId="6060B167" w:rsidR="009A3F05" w:rsidRPr="009A3F05" w:rsidRDefault="009A3F05" w:rsidP="009A3F05"/>
    <w:p w14:paraId="78829EF2" w14:textId="4618A4A6" w:rsidR="009A3F05" w:rsidRPr="009A3F05" w:rsidRDefault="009A3F05" w:rsidP="009A3F05"/>
    <w:p w14:paraId="3A713C29" w14:textId="251DD227" w:rsidR="009A3F05" w:rsidRDefault="009A3F05" w:rsidP="009A3F05">
      <w:pPr>
        <w:rPr>
          <w:rFonts w:asciiTheme="minorHAnsi" w:hAnsiTheme="minorHAnsi" w:cstheme="minorHAnsi"/>
        </w:rPr>
      </w:pPr>
    </w:p>
    <w:p w14:paraId="0413F32B" w14:textId="0C6479AA" w:rsidR="009A3F05" w:rsidRDefault="009A3F05" w:rsidP="009A3F05">
      <w:pPr>
        <w:rPr>
          <w:rFonts w:asciiTheme="minorHAnsi" w:hAnsiTheme="minorHAnsi" w:cstheme="minorHAnsi"/>
        </w:rPr>
      </w:pPr>
    </w:p>
    <w:p w14:paraId="5AD8B7A1" w14:textId="77777777" w:rsidR="009A3F05" w:rsidRPr="009A3F05" w:rsidRDefault="009A3F05" w:rsidP="009A3F05">
      <w:pPr>
        <w:pStyle w:val="Prrafodelista"/>
        <w:numPr>
          <w:ilvl w:val="0"/>
          <w:numId w:val="48"/>
        </w:numPr>
        <w:tabs>
          <w:tab w:val="left" w:pos="2620"/>
        </w:tabs>
        <w:spacing w:line="276" w:lineRule="auto"/>
        <w:rPr>
          <w:rFonts w:asciiTheme="minorHAnsi" w:hAnsiTheme="minorHAnsi" w:cstheme="minorHAnsi"/>
        </w:rPr>
      </w:pPr>
      <w:proofErr w:type="spellStart"/>
      <w:r w:rsidRPr="009A3F05">
        <w:rPr>
          <w:rFonts w:asciiTheme="minorHAnsi" w:hAnsiTheme="minorHAnsi" w:cstheme="minorHAnsi"/>
        </w:rPr>
        <w:t>Grandmother</w:t>
      </w:r>
      <w:proofErr w:type="spellEnd"/>
      <w:r w:rsidRPr="009A3F05">
        <w:rPr>
          <w:rFonts w:asciiTheme="minorHAnsi" w:hAnsiTheme="minorHAnsi" w:cstheme="minorHAnsi"/>
        </w:rPr>
        <w:t xml:space="preserve"> </w:t>
      </w:r>
    </w:p>
    <w:p w14:paraId="2AD8BDA4" w14:textId="77777777" w:rsidR="009A3F05" w:rsidRPr="009A3F05" w:rsidRDefault="009A3F05" w:rsidP="009A3F05">
      <w:pPr>
        <w:pStyle w:val="Prrafodelista"/>
        <w:numPr>
          <w:ilvl w:val="0"/>
          <w:numId w:val="48"/>
        </w:numPr>
        <w:tabs>
          <w:tab w:val="left" w:pos="2620"/>
        </w:tabs>
        <w:spacing w:line="276" w:lineRule="auto"/>
        <w:rPr>
          <w:rFonts w:asciiTheme="minorHAnsi" w:hAnsiTheme="minorHAnsi" w:cstheme="minorHAnsi"/>
        </w:rPr>
      </w:pPr>
      <w:proofErr w:type="spellStart"/>
      <w:r w:rsidRPr="009A3F05">
        <w:rPr>
          <w:rFonts w:asciiTheme="minorHAnsi" w:hAnsiTheme="minorHAnsi" w:cstheme="minorHAnsi"/>
        </w:rPr>
        <w:t>Grandfather</w:t>
      </w:r>
      <w:proofErr w:type="spellEnd"/>
      <w:r w:rsidRPr="009A3F05">
        <w:rPr>
          <w:rFonts w:asciiTheme="minorHAnsi" w:hAnsiTheme="minorHAnsi" w:cstheme="minorHAnsi"/>
        </w:rPr>
        <w:t xml:space="preserve"> </w:t>
      </w:r>
    </w:p>
    <w:p w14:paraId="5621D3D8" w14:textId="77777777" w:rsidR="009A3F05" w:rsidRPr="009A3F05" w:rsidRDefault="009A3F05" w:rsidP="009A3F05">
      <w:pPr>
        <w:pStyle w:val="Prrafodelista"/>
        <w:numPr>
          <w:ilvl w:val="0"/>
          <w:numId w:val="48"/>
        </w:numPr>
        <w:tabs>
          <w:tab w:val="left" w:pos="2620"/>
        </w:tabs>
        <w:spacing w:line="276" w:lineRule="auto"/>
        <w:rPr>
          <w:rFonts w:asciiTheme="minorHAnsi" w:hAnsiTheme="minorHAnsi" w:cstheme="minorHAnsi"/>
        </w:rPr>
      </w:pPr>
      <w:proofErr w:type="spellStart"/>
      <w:r w:rsidRPr="009A3F05">
        <w:rPr>
          <w:rFonts w:asciiTheme="minorHAnsi" w:hAnsiTheme="minorHAnsi" w:cstheme="minorHAnsi"/>
        </w:rPr>
        <w:t>Mother</w:t>
      </w:r>
      <w:proofErr w:type="spellEnd"/>
      <w:r w:rsidRPr="009A3F05">
        <w:rPr>
          <w:rFonts w:asciiTheme="minorHAnsi" w:hAnsiTheme="minorHAnsi" w:cstheme="minorHAnsi"/>
        </w:rPr>
        <w:t xml:space="preserve"> </w:t>
      </w:r>
    </w:p>
    <w:p w14:paraId="72977EB2" w14:textId="77777777" w:rsidR="009A3F05" w:rsidRPr="009A3F05" w:rsidRDefault="009A3F05" w:rsidP="009A3F05">
      <w:pPr>
        <w:pStyle w:val="Prrafodelista"/>
        <w:numPr>
          <w:ilvl w:val="0"/>
          <w:numId w:val="48"/>
        </w:numPr>
        <w:tabs>
          <w:tab w:val="left" w:pos="2620"/>
        </w:tabs>
        <w:spacing w:line="276" w:lineRule="auto"/>
        <w:rPr>
          <w:rFonts w:asciiTheme="minorHAnsi" w:hAnsiTheme="minorHAnsi" w:cstheme="minorHAnsi"/>
        </w:rPr>
      </w:pPr>
      <w:proofErr w:type="spellStart"/>
      <w:r w:rsidRPr="009A3F05">
        <w:rPr>
          <w:rFonts w:asciiTheme="minorHAnsi" w:hAnsiTheme="minorHAnsi" w:cstheme="minorHAnsi"/>
        </w:rPr>
        <w:t>Father</w:t>
      </w:r>
      <w:proofErr w:type="spellEnd"/>
    </w:p>
    <w:p w14:paraId="700E3A2A" w14:textId="77777777" w:rsidR="009A3F05" w:rsidRPr="009A3F05" w:rsidRDefault="009A3F05" w:rsidP="009A3F05">
      <w:pPr>
        <w:pStyle w:val="Prrafodelista"/>
        <w:numPr>
          <w:ilvl w:val="0"/>
          <w:numId w:val="48"/>
        </w:numPr>
        <w:tabs>
          <w:tab w:val="left" w:pos="2620"/>
        </w:tabs>
        <w:spacing w:line="276" w:lineRule="auto"/>
        <w:rPr>
          <w:rFonts w:asciiTheme="minorHAnsi" w:hAnsiTheme="minorHAnsi" w:cstheme="minorHAnsi"/>
        </w:rPr>
      </w:pPr>
      <w:proofErr w:type="spellStart"/>
      <w:r w:rsidRPr="009A3F05">
        <w:rPr>
          <w:rFonts w:asciiTheme="minorHAnsi" w:hAnsiTheme="minorHAnsi" w:cstheme="minorHAnsi"/>
        </w:rPr>
        <w:t>Aunt</w:t>
      </w:r>
      <w:proofErr w:type="spellEnd"/>
    </w:p>
    <w:p w14:paraId="5A696BC6" w14:textId="77777777" w:rsidR="009A3F05" w:rsidRPr="009A3F05" w:rsidRDefault="009A3F05" w:rsidP="009A3F05">
      <w:pPr>
        <w:pStyle w:val="Prrafodelista"/>
        <w:numPr>
          <w:ilvl w:val="0"/>
          <w:numId w:val="48"/>
        </w:numPr>
        <w:tabs>
          <w:tab w:val="left" w:pos="2620"/>
        </w:tabs>
        <w:spacing w:line="276" w:lineRule="auto"/>
        <w:rPr>
          <w:rFonts w:asciiTheme="minorHAnsi" w:hAnsiTheme="minorHAnsi" w:cstheme="minorHAnsi"/>
        </w:rPr>
      </w:pPr>
      <w:proofErr w:type="spellStart"/>
      <w:r w:rsidRPr="009A3F05">
        <w:rPr>
          <w:rFonts w:asciiTheme="minorHAnsi" w:hAnsiTheme="minorHAnsi" w:cstheme="minorHAnsi"/>
        </w:rPr>
        <w:t>Uncle</w:t>
      </w:r>
      <w:proofErr w:type="spellEnd"/>
    </w:p>
    <w:p w14:paraId="4630F68D" w14:textId="77777777" w:rsidR="009A3F05" w:rsidRPr="009A3F05" w:rsidRDefault="009A3F05" w:rsidP="009A3F05">
      <w:pPr>
        <w:pStyle w:val="Prrafodelista"/>
        <w:numPr>
          <w:ilvl w:val="0"/>
          <w:numId w:val="48"/>
        </w:numPr>
        <w:tabs>
          <w:tab w:val="left" w:pos="2620"/>
        </w:tabs>
        <w:spacing w:line="276" w:lineRule="auto"/>
        <w:rPr>
          <w:rFonts w:asciiTheme="minorHAnsi" w:hAnsiTheme="minorHAnsi" w:cstheme="minorHAnsi"/>
        </w:rPr>
      </w:pPr>
      <w:proofErr w:type="spellStart"/>
      <w:r w:rsidRPr="009A3F05">
        <w:rPr>
          <w:rFonts w:asciiTheme="minorHAnsi" w:hAnsiTheme="minorHAnsi" w:cstheme="minorHAnsi"/>
        </w:rPr>
        <w:t>Sister</w:t>
      </w:r>
      <w:proofErr w:type="spellEnd"/>
    </w:p>
    <w:p w14:paraId="58640104" w14:textId="77777777" w:rsidR="009A3F05" w:rsidRPr="009A3F05" w:rsidRDefault="009A3F05" w:rsidP="009A3F05">
      <w:pPr>
        <w:pStyle w:val="Prrafodelista"/>
        <w:numPr>
          <w:ilvl w:val="0"/>
          <w:numId w:val="48"/>
        </w:numPr>
        <w:tabs>
          <w:tab w:val="left" w:pos="2620"/>
        </w:tabs>
        <w:spacing w:line="276" w:lineRule="auto"/>
        <w:rPr>
          <w:rFonts w:asciiTheme="minorHAnsi" w:hAnsiTheme="minorHAnsi" w:cstheme="minorHAnsi"/>
        </w:rPr>
      </w:pPr>
      <w:r w:rsidRPr="009A3F05">
        <w:rPr>
          <w:rFonts w:asciiTheme="minorHAnsi" w:hAnsiTheme="minorHAnsi" w:cstheme="minorHAnsi"/>
        </w:rPr>
        <w:t>Brother</w:t>
      </w:r>
    </w:p>
    <w:p w14:paraId="3DA20BA1" w14:textId="77777777" w:rsidR="009A3F05" w:rsidRPr="009A3F05" w:rsidRDefault="009A3F05" w:rsidP="009A3F05">
      <w:pPr>
        <w:pStyle w:val="Prrafodelista"/>
        <w:numPr>
          <w:ilvl w:val="0"/>
          <w:numId w:val="48"/>
        </w:numPr>
        <w:tabs>
          <w:tab w:val="left" w:pos="2620"/>
        </w:tabs>
        <w:spacing w:line="276" w:lineRule="auto"/>
        <w:rPr>
          <w:rFonts w:asciiTheme="minorHAnsi" w:hAnsiTheme="minorHAnsi" w:cstheme="minorHAnsi"/>
        </w:rPr>
      </w:pPr>
      <w:proofErr w:type="spellStart"/>
      <w:r w:rsidRPr="009A3F05">
        <w:rPr>
          <w:rFonts w:asciiTheme="minorHAnsi" w:hAnsiTheme="minorHAnsi" w:cstheme="minorHAnsi"/>
        </w:rPr>
        <w:t>Cousin</w:t>
      </w:r>
      <w:proofErr w:type="spellEnd"/>
    </w:p>
    <w:p w14:paraId="7FC2505E" w14:textId="77777777" w:rsidR="009A3F05" w:rsidRPr="009A3F05" w:rsidRDefault="009A3F05" w:rsidP="009A3F05">
      <w:pPr>
        <w:pStyle w:val="Prrafodelista"/>
        <w:numPr>
          <w:ilvl w:val="0"/>
          <w:numId w:val="48"/>
        </w:numPr>
        <w:tabs>
          <w:tab w:val="left" w:pos="2620"/>
        </w:tabs>
        <w:spacing w:line="276" w:lineRule="auto"/>
        <w:rPr>
          <w:rFonts w:asciiTheme="minorHAnsi" w:hAnsiTheme="minorHAnsi" w:cstheme="minorHAnsi"/>
        </w:rPr>
      </w:pPr>
      <w:proofErr w:type="spellStart"/>
      <w:r w:rsidRPr="009A3F05">
        <w:rPr>
          <w:rFonts w:asciiTheme="minorHAnsi" w:hAnsiTheme="minorHAnsi" w:cstheme="minorHAnsi"/>
        </w:rPr>
        <w:t>Daughter</w:t>
      </w:r>
      <w:proofErr w:type="spellEnd"/>
      <w:r w:rsidRPr="009A3F05">
        <w:rPr>
          <w:rFonts w:asciiTheme="minorHAnsi" w:hAnsiTheme="minorHAnsi" w:cstheme="minorHAnsi"/>
        </w:rPr>
        <w:t xml:space="preserve"> </w:t>
      </w:r>
    </w:p>
    <w:p w14:paraId="0474FF1B" w14:textId="77777777" w:rsidR="009A3F05" w:rsidRPr="009A3F05" w:rsidRDefault="009A3F05" w:rsidP="009A3F05">
      <w:pPr>
        <w:pStyle w:val="Prrafodelista"/>
        <w:numPr>
          <w:ilvl w:val="0"/>
          <w:numId w:val="48"/>
        </w:numPr>
        <w:tabs>
          <w:tab w:val="left" w:pos="2620"/>
        </w:tabs>
        <w:spacing w:line="276" w:lineRule="auto"/>
        <w:rPr>
          <w:rFonts w:asciiTheme="minorHAnsi" w:hAnsiTheme="minorHAnsi" w:cstheme="minorHAnsi"/>
        </w:rPr>
      </w:pPr>
      <w:r w:rsidRPr="009A3F05">
        <w:rPr>
          <w:rFonts w:asciiTheme="minorHAnsi" w:hAnsiTheme="minorHAnsi" w:cstheme="minorHAnsi"/>
        </w:rPr>
        <w:t xml:space="preserve">Son </w:t>
      </w:r>
    </w:p>
    <w:p w14:paraId="6CA2D45F" w14:textId="77777777" w:rsidR="009A3F05" w:rsidRPr="009A3F05" w:rsidRDefault="009A3F05" w:rsidP="009A3F05">
      <w:pPr>
        <w:pStyle w:val="Prrafodelista"/>
        <w:numPr>
          <w:ilvl w:val="0"/>
          <w:numId w:val="48"/>
        </w:numPr>
        <w:tabs>
          <w:tab w:val="left" w:pos="2620"/>
        </w:tabs>
        <w:spacing w:line="276" w:lineRule="auto"/>
        <w:rPr>
          <w:rFonts w:asciiTheme="minorHAnsi" w:hAnsiTheme="minorHAnsi" w:cstheme="minorHAnsi"/>
        </w:rPr>
      </w:pPr>
      <w:proofErr w:type="spellStart"/>
      <w:r w:rsidRPr="009A3F05">
        <w:rPr>
          <w:rFonts w:asciiTheme="minorHAnsi" w:hAnsiTheme="minorHAnsi" w:cstheme="minorHAnsi"/>
        </w:rPr>
        <w:t>Granddaughter</w:t>
      </w:r>
      <w:proofErr w:type="spellEnd"/>
      <w:r w:rsidRPr="009A3F05">
        <w:rPr>
          <w:rFonts w:asciiTheme="minorHAnsi" w:hAnsiTheme="minorHAnsi" w:cstheme="minorHAnsi"/>
        </w:rPr>
        <w:t xml:space="preserve"> </w:t>
      </w:r>
    </w:p>
    <w:p w14:paraId="059C155A" w14:textId="3DBA39BF" w:rsidR="009A3F05" w:rsidRPr="009A3F05" w:rsidRDefault="009A3F05" w:rsidP="009A3F05">
      <w:pPr>
        <w:pStyle w:val="Prrafodelista"/>
        <w:numPr>
          <w:ilvl w:val="0"/>
          <w:numId w:val="48"/>
        </w:numPr>
        <w:tabs>
          <w:tab w:val="left" w:pos="2620"/>
        </w:tabs>
        <w:spacing w:line="276" w:lineRule="auto"/>
        <w:rPr>
          <w:rFonts w:asciiTheme="minorHAnsi" w:hAnsiTheme="minorHAnsi" w:cstheme="minorHAnsi"/>
        </w:rPr>
      </w:pPr>
      <w:proofErr w:type="spellStart"/>
      <w:r w:rsidRPr="009A3F05">
        <w:rPr>
          <w:rFonts w:asciiTheme="minorHAnsi" w:hAnsiTheme="minorHAnsi" w:cstheme="minorHAnsi"/>
        </w:rPr>
        <w:t>Grandson</w:t>
      </w:r>
      <w:proofErr w:type="spellEnd"/>
    </w:p>
    <w:sectPr w:rsidR="009A3F05" w:rsidRPr="009A3F05" w:rsidSect="00237CDF">
      <w:type w:val="continuous"/>
      <w:pgSz w:w="12247" w:h="18711" w:code="5"/>
      <w:pgMar w:top="426" w:right="1080" w:bottom="709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845DA6" w14:textId="77777777" w:rsidR="00BF191B" w:rsidRDefault="00BF191B" w:rsidP="00D11670">
      <w:r>
        <w:separator/>
      </w:r>
    </w:p>
  </w:endnote>
  <w:endnote w:type="continuationSeparator" w:id="0">
    <w:p w14:paraId="203AE5A2" w14:textId="77777777" w:rsidR="00BF191B" w:rsidRDefault="00BF191B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5CAA73" w14:textId="77777777" w:rsidR="00BF191B" w:rsidRDefault="00BF191B" w:rsidP="00D11670">
      <w:r>
        <w:separator/>
      </w:r>
    </w:p>
  </w:footnote>
  <w:footnote w:type="continuationSeparator" w:id="0">
    <w:p w14:paraId="211D3271" w14:textId="77777777" w:rsidR="00BF191B" w:rsidRDefault="00BF191B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0115"/>
    <w:multiLevelType w:val="hybridMultilevel"/>
    <w:tmpl w:val="6A64F7D8"/>
    <w:lvl w:ilvl="0" w:tplc="340A0017">
      <w:start w:val="1"/>
      <w:numFmt w:val="lowerLetter"/>
      <w:lvlText w:val="%1)"/>
      <w:lvlJc w:val="left"/>
      <w:pPr>
        <w:ind w:left="1800" w:hanging="360"/>
      </w:p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25F1E57"/>
    <w:multiLevelType w:val="hybridMultilevel"/>
    <w:tmpl w:val="5C186ADC"/>
    <w:lvl w:ilvl="0" w:tplc="B6EC07E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126232"/>
    <w:multiLevelType w:val="hybridMultilevel"/>
    <w:tmpl w:val="009E183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F1AABAA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14AC7"/>
    <w:multiLevelType w:val="hybridMultilevel"/>
    <w:tmpl w:val="9C4C76A2"/>
    <w:lvl w:ilvl="0" w:tplc="ADF4E7B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411BD"/>
    <w:multiLevelType w:val="hybridMultilevel"/>
    <w:tmpl w:val="4CBE98C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F23731F"/>
    <w:multiLevelType w:val="hybridMultilevel"/>
    <w:tmpl w:val="0BC4B3D4"/>
    <w:lvl w:ilvl="0" w:tplc="299A7438">
      <w:start w:val="1"/>
      <w:numFmt w:val="upperLetter"/>
      <w:lvlText w:val="%1)"/>
      <w:lvlJc w:val="left"/>
      <w:pPr>
        <w:ind w:left="501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27EFE"/>
    <w:multiLevelType w:val="hybridMultilevel"/>
    <w:tmpl w:val="2092F6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F758BA"/>
    <w:multiLevelType w:val="hybridMultilevel"/>
    <w:tmpl w:val="830242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A97588"/>
    <w:multiLevelType w:val="hybridMultilevel"/>
    <w:tmpl w:val="515CB8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BA0367"/>
    <w:multiLevelType w:val="hybridMultilevel"/>
    <w:tmpl w:val="6CC6509E"/>
    <w:lvl w:ilvl="0" w:tplc="4DB8D9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DB8D9CE">
      <w:start w:val="1"/>
      <w:numFmt w:val="upperLetter"/>
      <w:lvlText w:val="%2)"/>
      <w:lvlJc w:val="left"/>
      <w:pPr>
        <w:ind w:left="644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FD0B74"/>
    <w:multiLevelType w:val="hybridMultilevel"/>
    <w:tmpl w:val="02E8E6B8"/>
    <w:lvl w:ilvl="0" w:tplc="D7E85A2E">
      <w:start w:val="3"/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AD6D3D"/>
    <w:multiLevelType w:val="hybridMultilevel"/>
    <w:tmpl w:val="0C5C6A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1507C"/>
    <w:multiLevelType w:val="hybridMultilevel"/>
    <w:tmpl w:val="F1D6232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9F6B28"/>
    <w:multiLevelType w:val="hybridMultilevel"/>
    <w:tmpl w:val="954AC7DC"/>
    <w:lvl w:ilvl="0" w:tplc="4DB8D9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DB8D9CE">
      <w:start w:val="1"/>
      <w:numFmt w:val="upperLetter"/>
      <w:lvlText w:val="%2)"/>
      <w:lvlJc w:val="left"/>
      <w:pPr>
        <w:ind w:left="644" w:hanging="360"/>
      </w:pPr>
      <w:rPr>
        <w:rFonts w:hint="default"/>
      </w:rPr>
    </w:lvl>
    <w:lvl w:ilvl="2" w:tplc="D410E9EA">
      <w:start w:val="59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B640B4"/>
    <w:multiLevelType w:val="hybridMultilevel"/>
    <w:tmpl w:val="52DAEDA6"/>
    <w:lvl w:ilvl="0" w:tplc="F364D2D2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BA3A9B"/>
    <w:multiLevelType w:val="hybridMultilevel"/>
    <w:tmpl w:val="0F4AC81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9A15AE"/>
    <w:multiLevelType w:val="hybridMultilevel"/>
    <w:tmpl w:val="CB203964"/>
    <w:lvl w:ilvl="0" w:tplc="340A0017">
      <w:start w:val="1"/>
      <w:numFmt w:val="lowerLetter"/>
      <w:lvlText w:val="%1)"/>
      <w:lvlJc w:val="left"/>
      <w:pPr>
        <w:ind w:left="927" w:hanging="360"/>
      </w:p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F050E1D"/>
    <w:multiLevelType w:val="hybridMultilevel"/>
    <w:tmpl w:val="5576EB3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4048D7"/>
    <w:multiLevelType w:val="hybridMultilevel"/>
    <w:tmpl w:val="C7AEEF50"/>
    <w:lvl w:ilvl="0" w:tplc="0C0A000F">
      <w:start w:val="4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EA0FB4"/>
    <w:multiLevelType w:val="hybridMultilevel"/>
    <w:tmpl w:val="1B26EFD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092BA8"/>
    <w:multiLevelType w:val="hybridMultilevel"/>
    <w:tmpl w:val="BBCC116E"/>
    <w:lvl w:ilvl="0" w:tplc="F5381AA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3364F6F"/>
    <w:multiLevelType w:val="hybridMultilevel"/>
    <w:tmpl w:val="5138513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070C97"/>
    <w:multiLevelType w:val="hybridMultilevel"/>
    <w:tmpl w:val="442A640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54798D"/>
    <w:multiLevelType w:val="hybridMultilevel"/>
    <w:tmpl w:val="E1003FF0"/>
    <w:lvl w:ilvl="0" w:tplc="7D941C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AB33D0"/>
    <w:multiLevelType w:val="hybridMultilevel"/>
    <w:tmpl w:val="A4888FA0"/>
    <w:lvl w:ilvl="0" w:tplc="8294D48C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441513"/>
    <w:multiLevelType w:val="multilevel"/>
    <w:tmpl w:val="48B25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3BC45BB"/>
    <w:multiLevelType w:val="hybridMultilevel"/>
    <w:tmpl w:val="9814E6A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0A6428"/>
    <w:multiLevelType w:val="hybridMultilevel"/>
    <w:tmpl w:val="4798F87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E92B1E"/>
    <w:multiLevelType w:val="hybridMultilevel"/>
    <w:tmpl w:val="0AF4901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953564"/>
    <w:multiLevelType w:val="hybridMultilevel"/>
    <w:tmpl w:val="FA7C18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A23FB5"/>
    <w:multiLevelType w:val="hybridMultilevel"/>
    <w:tmpl w:val="8D28A0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9A65E2"/>
    <w:multiLevelType w:val="hybridMultilevel"/>
    <w:tmpl w:val="EB2A35CE"/>
    <w:lvl w:ilvl="0" w:tplc="BBB6E30C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BAB31EA"/>
    <w:multiLevelType w:val="hybridMultilevel"/>
    <w:tmpl w:val="576E909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8435C3"/>
    <w:multiLevelType w:val="hybridMultilevel"/>
    <w:tmpl w:val="4C5AAE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FA589A"/>
    <w:multiLevelType w:val="hybridMultilevel"/>
    <w:tmpl w:val="275C5B38"/>
    <w:lvl w:ilvl="0" w:tplc="D6DE89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3D3403"/>
    <w:multiLevelType w:val="hybridMultilevel"/>
    <w:tmpl w:val="408A7F8A"/>
    <w:lvl w:ilvl="0" w:tplc="BD666D72">
      <w:start w:val="1"/>
      <w:numFmt w:val="upperLetter"/>
      <w:lvlText w:val="%1)"/>
      <w:lvlJc w:val="left"/>
      <w:pPr>
        <w:ind w:left="735" w:hanging="375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DE0EB5"/>
    <w:multiLevelType w:val="hybridMultilevel"/>
    <w:tmpl w:val="D5C6C05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BA7795"/>
    <w:multiLevelType w:val="hybridMultilevel"/>
    <w:tmpl w:val="E0D4B0C6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F00410"/>
    <w:multiLevelType w:val="hybridMultilevel"/>
    <w:tmpl w:val="D18C612C"/>
    <w:lvl w:ilvl="0" w:tplc="4DB8D9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DB8D9CE">
      <w:start w:val="1"/>
      <w:numFmt w:val="upperLetter"/>
      <w:lvlText w:val="%2)"/>
      <w:lvlJc w:val="left"/>
      <w:pPr>
        <w:ind w:left="644" w:hanging="360"/>
      </w:pPr>
      <w:rPr>
        <w:rFonts w:hint="default"/>
      </w:rPr>
    </w:lvl>
    <w:lvl w:ilvl="2" w:tplc="639A84DA">
      <w:start w:val="1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7A308D"/>
    <w:multiLevelType w:val="hybridMultilevel"/>
    <w:tmpl w:val="97866E7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FF71DD"/>
    <w:multiLevelType w:val="hybridMultilevel"/>
    <w:tmpl w:val="B1DE3EC2"/>
    <w:lvl w:ilvl="0" w:tplc="480680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B04F0D"/>
    <w:multiLevelType w:val="hybridMultilevel"/>
    <w:tmpl w:val="C55A9408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0A3443"/>
    <w:multiLevelType w:val="hybridMultilevel"/>
    <w:tmpl w:val="8FF29B1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2A7491"/>
    <w:multiLevelType w:val="hybridMultilevel"/>
    <w:tmpl w:val="755E2100"/>
    <w:lvl w:ilvl="0" w:tplc="340A0017">
      <w:start w:val="1"/>
      <w:numFmt w:val="lowerLetter"/>
      <w:lvlText w:val="%1)"/>
      <w:lvlJc w:val="left"/>
      <w:pPr>
        <w:ind w:left="1800" w:hanging="360"/>
      </w:p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702E522D"/>
    <w:multiLevelType w:val="hybridMultilevel"/>
    <w:tmpl w:val="D9B46EB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1470818"/>
    <w:multiLevelType w:val="singleLevel"/>
    <w:tmpl w:val="71EAC142"/>
    <w:lvl w:ilvl="0">
      <w:start w:val="2"/>
      <w:numFmt w:val="lowerLetter"/>
      <w:lvlText w:val="%1)"/>
      <w:legacy w:legacy="1" w:legacySpace="0" w:legacyIndent="0"/>
      <w:lvlJc w:val="left"/>
      <w:rPr>
        <w:rFonts w:ascii="Arial" w:hAnsi="Arial" w:cs="Arial" w:hint="default"/>
      </w:rPr>
    </w:lvl>
  </w:abstractNum>
  <w:abstractNum w:abstractNumId="47">
    <w:nsid w:val="73A6731D"/>
    <w:multiLevelType w:val="hybridMultilevel"/>
    <w:tmpl w:val="D924EC2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76491D"/>
    <w:multiLevelType w:val="hybridMultilevel"/>
    <w:tmpl w:val="53C4FFC2"/>
    <w:lvl w:ilvl="0" w:tplc="4DB8D9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DB8D9CE">
      <w:start w:val="1"/>
      <w:numFmt w:val="upperLetter"/>
      <w:lvlText w:val="%2)"/>
      <w:lvlJc w:val="left"/>
      <w:pPr>
        <w:ind w:left="644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8"/>
  </w:num>
  <w:num w:numId="3">
    <w:abstractNumId w:val="41"/>
  </w:num>
  <w:num w:numId="4">
    <w:abstractNumId w:val="20"/>
  </w:num>
  <w:num w:numId="5">
    <w:abstractNumId w:val="29"/>
  </w:num>
  <w:num w:numId="6">
    <w:abstractNumId w:val="42"/>
  </w:num>
  <w:num w:numId="7">
    <w:abstractNumId w:val="18"/>
  </w:num>
  <w:num w:numId="8">
    <w:abstractNumId w:val="16"/>
  </w:num>
  <w:num w:numId="9">
    <w:abstractNumId w:val="2"/>
  </w:num>
  <w:num w:numId="10">
    <w:abstractNumId w:val="45"/>
  </w:num>
  <w:num w:numId="11">
    <w:abstractNumId w:val="22"/>
  </w:num>
  <w:num w:numId="12">
    <w:abstractNumId w:val="43"/>
  </w:num>
  <w:num w:numId="13">
    <w:abstractNumId w:val="23"/>
  </w:num>
  <w:num w:numId="14">
    <w:abstractNumId w:val="40"/>
  </w:num>
  <w:num w:numId="15">
    <w:abstractNumId w:val="47"/>
  </w:num>
  <w:num w:numId="16">
    <w:abstractNumId w:val="4"/>
  </w:num>
  <w:num w:numId="17">
    <w:abstractNumId w:val="12"/>
  </w:num>
  <w:num w:numId="18">
    <w:abstractNumId w:val="0"/>
  </w:num>
  <w:num w:numId="19">
    <w:abstractNumId w:val="33"/>
  </w:num>
  <w:num w:numId="20">
    <w:abstractNumId w:val="44"/>
  </w:num>
  <w:num w:numId="21">
    <w:abstractNumId w:val="30"/>
  </w:num>
  <w:num w:numId="22">
    <w:abstractNumId w:val="13"/>
  </w:num>
  <w:num w:numId="23">
    <w:abstractNumId w:val="17"/>
  </w:num>
  <w:num w:numId="24">
    <w:abstractNumId w:val="10"/>
  </w:num>
  <w:num w:numId="25">
    <w:abstractNumId w:val="14"/>
  </w:num>
  <w:num w:numId="26">
    <w:abstractNumId w:val="39"/>
  </w:num>
  <w:num w:numId="27">
    <w:abstractNumId w:val="48"/>
  </w:num>
  <w:num w:numId="28">
    <w:abstractNumId w:val="19"/>
  </w:num>
  <w:num w:numId="29">
    <w:abstractNumId w:val="38"/>
  </w:num>
  <w:num w:numId="30">
    <w:abstractNumId w:val="46"/>
  </w:num>
  <w:num w:numId="31">
    <w:abstractNumId w:val="11"/>
  </w:num>
  <w:num w:numId="32">
    <w:abstractNumId w:val="15"/>
  </w:num>
  <w:num w:numId="33">
    <w:abstractNumId w:val="1"/>
  </w:num>
  <w:num w:numId="34">
    <w:abstractNumId w:val="35"/>
  </w:num>
  <w:num w:numId="35">
    <w:abstractNumId w:val="36"/>
  </w:num>
  <w:num w:numId="36">
    <w:abstractNumId w:val="24"/>
  </w:num>
  <w:num w:numId="37">
    <w:abstractNumId w:val="5"/>
  </w:num>
  <w:num w:numId="38">
    <w:abstractNumId w:val="21"/>
  </w:num>
  <w:num w:numId="39">
    <w:abstractNumId w:val="32"/>
  </w:num>
  <w:num w:numId="40">
    <w:abstractNumId w:val="26"/>
  </w:num>
  <w:num w:numId="41">
    <w:abstractNumId w:val="9"/>
  </w:num>
  <w:num w:numId="42">
    <w:abstractNumId w:val="37"/>
  </w:num>
  <w:num w:numId="43">
    <w:abstractNumId w:val="3"/>
  </w:num>
  <w:num w:numId="44">
    <w:abstractNumId w:val="27"/>
  </w:num>
  <w:num w:numId="45">
    <w:abstractNumId w:val="31"/>
  </w:num>
  <w:num w:numId="46">
    <w:abstractNumId w:val="7"/>
  </w:num>
  <w:num w:numId="47">
    <w:abstractNumId w:val="6"/>
  </w:num>
  <w:num w:numId="48">
    <w:abstractNumId w:val="8"/>
  </w:num>
  <w:num w:numId="49">
    <w:abstractNumId w:val="34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0" w:nlCheck="1" w:checkStyle="0"/>
  <w:activeWritingStyle w:appName="MSWord" w:lang="es-CL" w:vendorID="64" w:dllVersion="0" w:nlCheck="1" w:checkStyle="0"/>
  <w:activeWritingStyle w:appName="MSWord" w:lang="en-US" w:vendorID="64" w:dllVersion="0" w:nlCheck="1" w:checkStyle="0"/>
  <w:activeWritingStyle w:appName="MSWord" w:lang="es-CL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2EC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22EC"/>
    <w:rsid w:val="00053A58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9791E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D4A91"/>
    <w:rsid w:val="000E134F"/>
    <w:rsid w:val="000E18AC"/>
    <w:rsid w:val="000E35B1"/>
    <w:rsid w:val="000E5534"/>
    <w:rsid w:val="000E620C"/>
    <w:rsid w:val="000E626D"/>
    <w:rsid w:val="000E7FB2"/>
    <w:rsid w:val="000F20E4"/>
    <w:rsid w:val="000F6629"/>
    <w:rsid w:val="000F6BAE"/>
    <w:rsid w:val="00110823"/>
    <w:rsid w:val="00112A0D"/>
    <w:rsid w:val="001138DD"/>
    <w:rsid w:val="001140F3"/>
    <w:rsid w:val="00116348"/>
    <w:rsid w:val="00121579"/>
    <w:rsid w:val="00121FCD"/>
    <w:rsid w:val="001277B6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95823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EF1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376B7"/>
    <w:rsid w:val="00237CDF"/>
    <w:rsid w:val="0024744D"/>
    <w:rsid w:val="0025027A"/>
    <w:rsid w:val="00251CC0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3AFE"/>
    <w:rsid w:val="002C639A"/>
    <w:rsid w:val="002D2C6B"/>
    <w:rsid w:val="002D6E00"/>
    <w:rsid w:val="002D77C6"/>
    <w:rsid w:val="002D7B8A"/>
    <w:rsid w:val="002E1252"/>
    <w:rsid w:val="002E4470"/>
    <w:rsid w:val="002E5D35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6785"/>
    <w:rsid w:val="00321140"/>
    <w:rsid w:val="00321E6C"/>
    <w:rsid w:val="00330C31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16FAA"/>
    <w:rsid w:val="00417BFD"/>
    <w:rsid w:val="00421CFA"/>
    <w:rsid w:val="00426097"/>
    <w:rsid w:val="00427B34"/>
    <w:rsid w:val="00427C8E"/>
    <w:rsid w:val="00430A10"/>
    <w:rsid w:val="00432536"/>
    <w:rsid w:val="00435FC4"/>
    <w:rsid w:val="004360C0"/>
    <w:rsid w:val="00436EC3"/>
    <w:rsid w:val="004414BA"/>
    <w:rsid w:val="0044195F"/>
    <w:rsid w:val="00450313"/>
    <w:rsid w:val="0045672C"/>
    <w:rsid w:val="00462064"/>
    <w:rsid w:val="0046291C"/>
    <w:rsid w:val="00462A78"/>
    <w:rsid w:val="00467532"/>
    <w:rsid w:val="0047452B"/>
    <w:rsid w:val="0048054F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752"/>
    <w:rsid w:val="004D56AC"/>
    <w:rsid w:val="004D72FC"/>
    <w:rsid w:val="004E4AC6"/>
    <w:rsid w:val="004E65E3"/>
    <w:rsid w:val="004F41A1"/>
    <w:rsid w:val="004F782F"/>
    <w:rsid w:val="00503B50"/>
    <w:rsid w:val="00505684"/>
    <w:rsid w:val="00505D4D"/>
    <w:rsid w:val="00520762"/>
    <w:rsid w:val="0052141A"/>
    <w:rsid w:val="00523075"/>
    <w:rsid w:val="00524661"/>
    <w:rsid w:val="00531262"/>
    <w:rsid w:val="00531357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B288C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6197C"/>
    <w:rsid w:val="0066394D"/>
    <w:rsid w:val="00664196"/>
    <w:rsid w:val="006649C4"/>
    <w:rsid w:val="00671BE6"/>
    <w:rsid w:val="00672FC8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D7961"/>
    <w:rsid w:val="006E0EDA"/>
    <w:rsid w:val="006E1010"/>
    <w:rsid w:val="006E546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1FF7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D50B5"/>
    <w:rsid w:val="007D56D2"/>
    <w:rsid w:val="007E037B"/>
    <w:rsid w:val="007F3404"/>
    <w:rsid w:val="007F3E88"/>
    <w:rsid w:val="007F6A33"/>
    <w:rsid w:val="007F71C3"/>
    <w:rsid w:val="00800318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72DE8"/>
    <w:rsid w:val="00875E18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C4E13"/>
    <w:rsid w:val="008D1185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2C48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3F05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1C20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D6C73"/>
    <w:rsid w:val="00AF1371"/>
    <w:rsid w:val="00AF15FB"/>
    <w:rsid w:val="00AF49A8"/>
    <w:rsid w:val="00AF4C6E"/>
    <w:rsid w:val="00AF60FB"/>
    <w:rsid w:val="00AF661D"/>
    <w:rsid w:val="00B0056C"/>
    <w:rsid w:val="00B051B1"/>
    <w:rsid w:val="00B05F79"/>
    <w:rsid w:val="00B0627C"/>
    <w:rsid w:val="00B12635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4305"/>
    <w:rsid w:val="00B56ABB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33F"/>
    <w:rsid w:val="00BD2D14"/>
    <w:rsid w:val="00BD693C"/>
    <w:rsid w:val="00BE1F6E"/>
    <w:rsid w:val="00BE5217"/>
    <w:rsid w:val="00BE7C4D"/>
    <w:rsid w:val="00BF1592"/>
    <w:rsid w:val="00BF191B"/>
    <w:rsid w:val="00BF3FA4"/>
    <w:rsid w:val="00BF5A7C"/>
    <w:rsid w:val="00BF5B23"/>
    <w:rsid w:val="00BF6088"/>
    <w:rsid w:val="00C0045D"/>
    <w:rsid w:val="00C01532"/>
    <w:rsid w:val="00C02434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5F21"/>
    <w:rsid w:val="00D645FD"/>
    <w:rsid w:val="00D66871"/>
    <w:rsid w:val="00D67AA5"/>
    <w:rsid w:val="00D7130D"/>
    <w:rsid w:val="00D72F9A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24616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B270B"/>
    <w:rsid w:val="00EC02DE"/>
    <w:rsid w:val="00EC0E4B"/>
    <w:rsid w:val="00EC3E4D"/>
    <w:rsid w:val="00ED0533"/>
    <w:rsid w:val="00ED0D3F"/>
    <w:rsid w:val="00ED3F54"/>
    <w:rsid w:val="00ED66F1"/>
    <w:rsid w:val="00ED6B91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0FE4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2E973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D5C93D-1E4B-43CB-92F0-C0977EA85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DIAGNOSTICA.dotm</Template>
  <TotalTime>1</TotalTime>
  <Pages>4</Pages>
  <Words>231</Words>
  <Characters>1276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PDV</cp:lastModifiedBy>
  <cp:revision>2</cp:revision>
  <dcterms:created xsi:type="dcterms:W3CDTF">2020-03-27T14:58:00Z</dcterms:created>
  <dcterms:modified xsi:type="dcterms:W3CDTF">2020-03-27T14:58:00Z</dcterms:modified>
</cp:coreProperties>
</file>