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77777777" w:rsidR="00716059" w:rsidRDefault="00716059" w:rsidP="00ED65A1">
      <w:pPr>
        <w:pStyle w:val="Ttulo1"/>
        <w:rPr>
          <w:sz w:val="14"/>
          <w:szCs w:val="14"/>
        </w:rPr>
      </w:pP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7CE97EC8" wp14:editId="24B1C800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5B1B0B" w:rsidRDefault="005B1B0B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2295C945" w:rsidR="005B1B0B" w:rsidRDefault="005B1B0B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Inglés</w:t>
                            </w:r>
                          </w:p>
                          <w:p w14:paraId="0E485830" w14:textId="76486B84" w:rsidR="005B1B0B" w:rsidRDefault="005B1B0B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Alvarado.</w:t>
                            </w:r>
                          </w:p>
                          <w:p w14:paraId="086BD80C" w14:textId="6E56AA4F" w:rsidR="005B1B0B" w:rsidRDefault="005B1B0B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3° - 4°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" filled="f" stroked="f">
                <v:textbox>
                  <w:txbxContent>
                    <w:p w14:paraId="6D03B6F8" w14:textId="77777777" w:rsidR="005B1B0B" w:rsidRDefault="005B1B0B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2295C945" w:rsidR="005B1B0B" w:rsidRDefault="005B1B0B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 Inglés</w:t>
                      </w:r>
                    </w:p>
                    <w:p w14:paraId="0E485830" w14:textId="76486B84" w:rsidR="005B1B0B" w:rsidRDefault="005B1B0B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Alvarado.</w:t>
                      </w:r>
                    </w:p>
                    <w:p w14:paraId="086BD80C" w14:textId="6E56AA4F" w:rsidR="005B1B0B" w:rsidRDefault="005B1B0B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3° - 4° básico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41675D7F" w:rsidR="00716059" w:rsidRDefault="00716059" w:rsidP="00716059">
      <w:pPr>
        <w:rPr>
          <w:sz w:val="28"/>
        </w:rPr>
      </w:pPr>
    </w:p>
    <w:p w14:paraId="1C818C54" w14:textId="77777777" w:rsidR="00716059" w:rsidRDefault="00716059" w:rsidP="005B1B0B">
      <w:pPr>
        <w:rPr>
          <w:rFonts w:asciiTheme="majorHAnsi" w:hAnsiTheme="majorHAnsi"/>
          <w:b/>
          <w:sz w:val="28"/>
          <w:szCs w:val="28"/>
        </w:rPr>
      </w:pPr>
    </w:p>
    <w:p w14:paraId="30F13008" w14:textId="06EA2CC9" w:rsidR="00716059" w:rsidRDefault="005B1B0B" w:rsidP="0071605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WORKSHEET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Nº </w:t>
      </w:r>
      <w:r w:rsidR="00BB53AA">
        <w:rPr>
          <w:rFonts w:asciiTheme="majorHAnsi" w:hAnsiTheme="majorHAnsi"/>
          <w:b/>
          <w:sz w:val="28"/>
          <w:szCs w:val="28"/>
          <w:lang w:val="es-ES"/>
        </w:rPr>
        <w:t>4</w:t>
      </w:r>
      <w:r>
        <w:rPr>
          <w:rFonts w:asciiTheme="majorHAnsi" w:hAnsiTheme="majorHAnsi"/>
          <w:b/>
          <w:sz w:val="28"/>
          <w:szCs w:val="28"/>
          <w:lang w:val="es-ES"/>
        </w:rPr>
        <w:t>: THE CLOTHES</w:t>
      </w:r>
    </w:p>
    <w:p w14:paraId="34AC07DE" w14:textId="7C319D36" w:rsidR="000D4A91" w:rsidRDefault="005B1B0B" w:rsidP="0071605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ENGLISH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2703"/>
        <w:gridCol w:w="2711"/>
        <w:gridCol w:w="3250"/>
      </w:tblGrid>
      <w:tr w:rsidR="00716059" w14:paraId="7410B2BF" w14:textId="77777777" w:rsidTr="00177050">
        <w:trPr>
          <w:trHeight w:val="415"/>
          <w:jc w:val="center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4AB9029B" w:rsidR="00716059" w:rsidRDefault="005B1B0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NAME</w:t>
            </w:r>
            <w:r w:rsidR="0071605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177050">
        <w:trPr>
          <w:trHeight w:hRule="exact" w:val="370"/>
          <w:jc w:val="center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4FFC2385" w:rsidR="00716059" w:rsidRDefault="005B1B0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CLASS</w:t>
            </w:r>
            <w:r w:rsidR="0071605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2831F7E7" w:rsidR="00716059" w:rsidRDefault="006E6396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716059">
              <w:rPr>
                <w:rFonts w:asciiTheme="majorHAnsi" w:hAnsiTheme="majorHAnsi"/>
              </w:rPr>
              <w:t>°</w:t>
            </w:r>
            <w:r w:rsidR="000F6629">
              <w:rPr>
                <w:rFonts w:asciiTheme="majorHAnsi" w:hAnsiTheme="majorHAnsi"/>
              </w:rPr>
              <w:t xml:space="preserve"> y </w:t>
            </w:r>
            <w:r>
              <w:rPr>
                <w:rFonts w:asciiTheme="majorHAnsi" w:hAnsiTheme="majorHAnsi"/>
              </w:rPr>
              <w:t>4</w:t>
            </w:r>
            <w:r w:rsidR="000F6629">
              <w:rPr>
                <w:rFonts w:asciiTheme="majorHAnsi" w:hAnsiTheme="majorHAnsi"/>
              </w:rPr>
              <w:t>°</w:t>
            </w:r>
            <w:r w:rsidR="00716059">
              <w:rPr>
                <w:rFonts w:asciiTheme="majorHAnsi" w:hAnsiTheme="majorHAnsi"/>
              </w:rPr>
              <w:t xml:space="preserve"> Básico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5B7BD989" w:rsidR="00716059" w:rsidRDefault="005B1B0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DEADLINE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14A9D585" w:rsidR="00716059" w:rsidRDefault="005B1B0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April</w:t>
            </w:r>
            <w:proofErr w:type="spellEnd"/>
            <w:r>
              <w:rPr>
                <w:rFonts w:asciiTheme="majorHAnsi" w:hAnsiTheme="majorHAnsi"/>
              </w:rPr>
              <w:t xml:space="preserve"> 3rd, </w:t>
            </w:r>
            <w:r w:rsidR="00716059">
              <w:rPr>
                <w:rFonts w:asciiTheme="majorHAnsi" w:hAnsiTheme="majorHAnsi"/>
              </w:rPr>
              <w:t>2020</w:t>
            </w:r>
          </w:p>
        </w:tc>
      </w:tr>
      <w:tr w:rsidR="00195823" w14:paraId="54A0AB03" w14:textId="4F8609BD" w:rsidTr="00177050">
        <w:trPr>
          <w:trHeight w:val="251"/>
          <w:jc w:val="center"/>
        </w:trPr>
        <w:tc>
          <w:tcPr>
            <w:tcW w:w="4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3B7D6E21" w:rsidR="00195823" w:rsidRPr="00ED65A1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</w:rPr>
            </w:pPr>
          </w:p>
          <w:p w14:paraId="241DF83D" w14:textId="77777777" w:rsidR="00195823" w:rsidRPr="00ED65A1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</w:rPr>
            </w:pPr>
          </w:p>
          <w:p w14:paraId="76A49077" w14:textId="77777777" w:rsidR="00195823" w:rsidRPr="00ED65A1" w:rsidRDefault="00195823" w:rsidP="00384CE1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D65A1">
              <w:rPr>
                <w:rFonts w:asciiTheme="minorHAnsi" w:hAnsiTheme="minorHAnsi" w:cstheme="minorHAnsi"/>
                <w:b/>
              </w:rPr>
              <w:t xml:space="preserve">OBJETIVO DE APRENDIZAJE </w:t>
            </w:r>
          </w:p>
          <w:p w14:paraId="25AF641E" w14:textId="475FE339" w:rsidR="00384CE1" w:rsidRPr="00ED65A1" w:rsidRDefault="00384CE1" w:rsidP="005B1B0B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  <w:b/>
              </w:rPr>
            </w:pPr>
            <w:r w:rsidRPr="00BF74EB">
              <w:rPr>
                <w:rFonts w:asciiTheme="minorHAnsi" w:hAnsiTheme="minorHAnsi" w:cstheme="minorHAnsi"/>
                <w:b/>
                <w:bCs/>
                <w:sz w:val="21"/>
                <w:szCs w:val="21"/>
                <w:shd w:val="clear" w:color="auto" w:fill="FFFFFF"/>
              </w:rPr>
              <w:t>OA7 -</w:t>
            </w:r>
            <w:r w:rsidRPr="00BF74EB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Leer y demostrar comprensión de textos relacionados con temas conocidos o de otras asignaturas y con las siguientes funciones: • compartir información personal • describir • expresar cantidades en números hasta el treinta • dar información y preguntar acerca de gustos, habilidades, la vestimenta • preguntar y expresar horas exactas.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177050">
        <w:trPr>
          <w:trHeight w:val="255"/>
          <w:jc w:val="center"/>
        </w:trPr>
        <w:tc>
          <w:tcPr>
            <w:tcW w:w="424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12DB4569" w:rsidR="00195823" w:rsidRPr="000F6629" w:rsidRDefault="005B1B0B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Identificar</w:t>
            </w:r>
            <w:proofErr w:type="spellEnd"/>
            <w:r w:rsidR="00876F2E" w:rsidRPr="00876F2E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76F2E" w:rsidRPr="00876F2E">
              <w:rPr>
                <w:rFonts w:asciiTheme="majorHAnsi" w:hAnsiTheme="majorHAnsi"/>
                <w:sz w:val="20"/>
                <w:szCs w:val="20"/>
                <w:lang w:val="en-US"/>
              </w:rPr>
              <w:t>vocabulario</w:t>
            </w:r>
            <w:proofErr w:type="spellEnd"/>
          </w:p>
        </w:tc>
        <w:tc>
          <w:tcPr>
            <w:tcW w:w="325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0E311FDD" w:rsidR="00195823" w:rsidRDefault="002D4A49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177050">
        <w:trPr>
          <w:trHeight w:val="253"/>
          <w:jc w:val="center"/>
        </w:trPr>
        <w:tc>
          <w:tcPr>
            <w:tcW w:w="42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Default="00195823" w:rsidP="004F646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2183AC47" w:rsidR="00195823" w:rsidRPr="00ED65A1" w:rsidRDefault="005B1B0B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Escribir</w:t>
            </w:r>
            <w:r w:rsidR="00876F2E" w:rsidRPr="00ED65A1">
              <w:rPr>
                <w:rFonts w:asciiTheme="majorHAnsi" w:hAnsiTheme="majorHAnsi"/>
                <w:sz w:val="20"/>
                <w:szCs w:val="20"/>
              </w:rPr>
              <w:t xml:space="preserve"> oraciones expresando preferencias  relacionadas con el tema de la unidad, siguiendo modelo dado por el docente.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1F17AB2A" w:rsidR="00195823" w:rsidRPr="00ED65A1" w:rsidRDefault="00195823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95823" w14:paraId="12087B55" w14:textId="77777777" w:rsidTr="00177050">
        <w:trPr>
          <w:trHeight w:val="435"/>
          <w:jc w:val="center"/>
        </w:trPr>
        <w:tc>
          <w:tcPr>
            <w:tcW w:w="42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Pr="00ED65A1" w:rsidRDefault="00195823" w:rsidP="004F646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10538E83" w:rsidR="00195823" w:rsidRPr="00BF74EB" w:rsidRDefault="005B1B0B" w:rsidP="00195823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Describir</w:t>
            </w:r>
            <w:r w:rsidR="00BF74EB" w:rsidRPr="00BF74EB">
              <w:rPr>
                <w:rFonts w:cstheme="minorHAnsi"/>
                <w:sz w:val="20"/>
                <w:szCs w:val="20"/>
                <w:shd w:val="clear" w:color="auto" w:fill="FFFFFF"/>
              </w:rPr>
              <w:t>, por medio de palabras o frases, sus representaciones de lo escuchado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6A0E3A6E" w:rsidR="00195823" w:rsidRPr="00ED65A1" w:rsidRDefault="00195823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95823" w14:paraId="03872756" w14:textId="77777777" w:rsidTr="00177050">
        <w:trPr>
          <w:trHeight w:val="217"/>
          <w:jc w:val="center"/>
        </w:trPr>
        <w:tc>
          <w:tcPr>
            <w:tcW w:w="42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Pr="00ED65A1" w:rsidRDefault="00195823" w:rsidP="004F646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297E3871" w:rsidR="00195823" w:rsidRPr="00BF74EB" w:rsidRDefault="005B1B0B" w:rsidP="00195823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Asociar</w:t>
            </w:r>
            <w:r w:rsidR="00BF74EB" w:rsidRPr="00BF74EB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forma oral y escrita de una palabra con su imagen</w:t>
            </w:r>
          </w:p>
        </w:tc>
        <w:tc>
          <w:tcPr>
            <w:tcW w:w="3250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54A73665" w:rsidR="00195823" w:rsidRDefault="00BF74EB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5ED53779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2A4DF106" w14:textId="62FE4ABA" w:rsidR="00177050" w:rsidRPr="00A92BB9" w:rsidRDefault="00A92BB9" w:rsidP="00A92BB9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w:drawing>
          <wp:anchor distT="0" distB="0" distL="114300" distR="114300" simplePos="0" relativeHeight="251712512" behindDoc="0" locked="0" layoutInCell="1" allowOverlap="1" wp14:anchorId="5B82BEF9" wp14:editId="3145F5B4">
            <wp:simplePos x="0" y="0"/>
            <wp:positionH relativeFrom="margin">
              <wp:align>right</wp:align>
            </wp:positionH>
            <wp:positionV relativeFrom="paragraph">
              <wp:posOffset>172342</wp:posOffset>
            </wp:positionV>
            <wp:extent cx="6405245" cy="2033905"/>
            <wp:effectExtent l="0" t="0" r="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2"/>
        </w:rPr>
        <w:t>Colorea</w:t>
      </w:r>
      <w:r>
        <w:rPr>
          <w:rFonts w:asciiTheme="minorHAnsi" w:hAnsiTheme="minorHAnsi" w:cstheme="minorHAnsi"/>
          <w:bCs/>
          <w:sz w:val="22"/>
        </w:rPr>
        <w:t xml:space="preserve"> el vocabulario de ropa presentado a continuación</w:t>
      </w:r>
    </w:p>
    <w:p w14:paraId="31887AA2" w14:textId="639AF61A" w:rsidR="00A92BB9" w:rsidRPr="00A92BB9" w:rsidRDefault="00A92BB9" w:rsidP="00A92BB9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484EB6" wp14:editId="3759342C">
                <wp:simplePos x="0" y="0"/>
                <wp:positionH relativeFrom="column">
                  <wp:posOffset>4820055</wp:posOffset>
                </wp:positionH>
                <wp:positionV relativeFrom="paragraph">
                  <wp:posOffset>2035080</wp:posOffset>
                </wp:positionV>
                <wp:extent cx="1274054" cy="320675"/>
                <wp:effectExtent l="0" t="0" r="21590" b="222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054" cy="320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AB4D3" w14:textId="17BC5F84" w:rsidR="005B1B0B" w:rsidRDefault="005B1B0B" w:rsidP="00A92BB9">
                            <w:pPr>
                              <w:jc w:val="center"/>
                            </w:pPr>
                            <w:proofErr w:type="spellStart"/>
                            <w:r>
                              <w:t>Jacket</w:t>
                            </w:r>
                            <w:proofErr w:type="spellEnd"/>
                            <w:r>
                              <w:t>/Chaqueta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6" o:spid="_x0000_s1027" style="position:absolute;left:0;text-align:left;margin-left:379.55pt;margin-top:160.25pt;width:100.3pt;height:25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" fillcolor="white [3201]" strokecolor="#4472c4 [3208]" strokeweight="1pt">
                <v:textbox>
                  <w:txbxContent>
                    <w:p w14:paraId="6EFAB4D3" w14:textId="17BC5F84" w:rsidR="005B1B0B" w:rsidRDefault="005B1B0B" w:rsidP="00A92BB9">
                      <w:pPr>
                        <w:jc w:val="center"/>
                      </w:pPr>
                      <w:proofErr w:type="spellStart"/>
                      <w:r>
                        <w:t>Jacket</w:t>
                      </w:r>
                      <w:proofErr w:type="spellEnd"/>
                      <w:r>
                        <w:t>/Chaqueta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0AACD0" wp14:editId="593C3CAB">
                <wp:simplePos x="0" y="0"/>
                <wp:positionH relativeFrom="column">
                  <wp:posOffset>3443334</wp:posOffset>
                </wp:positionH>
                <wp:positionV relativeFrom="paragraph">
                  <wp:posOffset>2031365</wp:posOffset>
                </wp:positionV>
                <wp:extent cx="1079500" cy="320675"/>
                <wp:effectExtent l="0" t="0" r="25400" b="222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20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E62E0" w14:textId="3CC549FE" w:rsidR="005B1B0B" w:rsidRDefault="005B1B0B" w:rsidP="00A92BB9">
                            <w:pPr>
                              <w:jc w:val="center"/>
                            </w:pPr>
                            <w:proofErr w:type="spellStart"/>
                            <w:r>
                              <w:t>Hat</w:t>
                            </w:r>
                            <w:proofErr w:type="spellEnd"/>
                            <w:r>
                              <w:t>/Sombrero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5" o:spid="_x0000_s1028" style="position:absolute;left:0;text-align:left;margin-left:271.15pt;margin-top:159.95pt;width:85pt;height:2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" fillcolor="white [3201]" strokecolor="#4472c4 [3208]" strokeweight="1pt">
                <v:textbox>
                  <w:txbxContent>
                    <w:p w14:paraId="1FAE62E0" w14:textId="3CC549FE" w:rsidR="005B1B0B" w:rsidRDefault="005B1B0B" w:rsidP="00A92BB9">
                      <w:pPr>
                        <w:jc w:val="center"/>
                      </w:pPr>
                      <w:proofErr w:type="spellStart"/>
                      <w:r>
                        <w:t>Hat</w:t>
                      </w:r>
                      <w:proofErr w:type="spellEnd"/>
                      <w:r>
                        <w:t>/Sombrero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78A917" wp14:editId="104E6B9F">
                <wp:simplePos x="0" y="0"/>
                <wp:positionH relativeFrom="column">
                  <wp:posOffset>1974418</wp:posOffset>
                </wp:positionH>
                <wp:positionV relativeFrom="paragraph">
                  <wp:posOffset>2031811</wp:posOffset>
                </wp:positionV>
                <wp:extent cx="1079770" cy="321013"/>
                <wp:effectExtent l="0" t="0" r="25400" b="222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770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E04F4" w14:textId="28A76EB5" w:rsidR="005B1B0B" w:rsidRDefault="005B1B0B" w:rsidP="00A92BB9">
                            <w:pPr>
                              <w:jc w:val="center"/>
                            </w:pPr>
                            <w:proofErr w:type="spellStart"/>
                            <w:r>
                              <w:t>Dress</w:t>
                            </w:r>
                            <w:proofErr w:type="spellEnd"/>
                            <w:r>
                              <w:t>/Vestido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29" style="position:absolute;left:0;text-align:left;margin-left:155.45pt;margin-top:160pt;width:85pt;height:25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" fillcolor="white [3201]" strokecolor="#4472c4 [3208]" strokeweight="1pt">
                <v:textbox>
                  <w:txbxContent>
                    <w:p w14:paraId="128E04F4" w14:textId="28A76EB5" w:rsidR="005B1B0B" w:rsidRDefault="005B1B0B" w:rsidP="00A92BB9">
                      <w:pPr>
                        <w:jc w:val="center"/>
                      </w:pPr>
                      <w:proofErr w:type="spellStart"/>
                      <w:r>
                        <w:t>Dress</w:t>
                      </w:r>
                      <w:proofErr w:type="spellEnd"/>
                      <w:r>
                        <w:t>/Vestido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FCF474" wp14:editId="112D4ED7">
                <wp:simplePos x="0" y="0"/>
                <wp:positionH relativeFrom="column">
                  <wp:posOffset>490855</wp:posOffset>
                </wp:positionH>
                <wp:positionV relativeFrom="paragraph">
                  <wp:posOffset>2035108</wp:posOffset>
                </wp:positionV>
                <wp:extent cx="1079770" cy="321013"/>
                <wp:effectExtent l="0" t="0" r="25400" b="222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770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6EEFA" w14:textId="234A0605" w:rsidR="005B1B0B" w:rsidRDefault="005B1B0B" w:rsidP="00A92BB9">
                            <w:pPr>
                              <w:jc w:val="center"/>
                            </w:pPr>
                            <w:proofErr w:type="spellStart"/>
                            <w:r>
                              <w:t>Coat</w:t>
                            </w:r>
                            <w:proofErr w:type="spellEnd"/>
                            <w:r>
                              <w:t xml:space="preserve"> /Abrigo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" o:spid="_x0000_s1030" style="position:absolute;left:0;text-align:left;margin-left:38.65pt;margin-top:160.25pt;width:85pt;height:2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" fillcolor="white [3201]" strokecolor="#4472c4 [3208]" strokeweight="1pt">
                <v:textbox>
                  <w:txbxContent>
                    <w:p w14:paraId="2076EEFA" w14:textId="234A0605" w:rsidR="005B1B0B" w:rsidRDefault="005B1B0B" w:rsidP="00A92BB9">
                      <w:pPr>
                        <w:jc w:val="center"/>
                      </w:pPr>
                      <w:proofErr w:type="spellStart"/>
                      <w:r>
                        <w:t>Coat</w:t>
                      </w:r>
                      <w:proofErr w:type="spellEnd"/>
                      <w:r>
                        <w:t xml:space="preserve"> /Abrigo</w:t>
                      </w:r>
                    </w:p>
                  </w:txbxContent>
                </v:textbox>
              </v:rect>
            </w:pict>
          </mc:Fallback>
        </mc:AlternateContent>
      </w:r>
    </w:p>
    <w:p w14:paraId="3165B029" w14:textId="302A4A3D" w:rsidR="00177050" w:rsidRDefault="00A92BB9" w:rsidP="00177050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EE99D2" wp14:editId="57C2AFA6">
                <wp:simplePos x="0" y="0"/>
                <wp:positionH relativeFrom="column">
                  <wp:posOffset>4660130</wp:posOffset>
                </wp:positionH>
                <wp:positionV relativeFrom="paragraph">
                  <wp:posOffset>2255952</wp:posOffset>
                </wp:positionV>
                <wp:extent cx="1283780" cy="321013"/>
                <wp:effectExtent l="0" t="0" r="12065" b="2222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780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1432B" w14:textId="15F64E82" w:rsidR="005B1B0B" w:rsidRDefault="005B1B0B" w:rsidP="00A92BB9">
                            <w:pPr>
                              <w:jc w:val="center"/>
                            </w:pPr>
                            <w:proofErr w:type="spellStart"/>
                            <w:r>
                              <w:t>Shoes</w:t>
                            </w:r>
                            <w:proofErr w:type="spellEnd"/>
                            <w:r>
                              <w:t>/Zapatos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2" o:spid="_x0000_s1031" style="position:absolute;left:0;text-align:left;margin-left:366.95pt;margin-top:177.65pt;width:101.1pt;height:25.3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" fillcolor="white [3201]" strokecolor="#4472c4 [3208]" strokeweight="1pt">
                <v:textbox>
                  <w:txbxContent>
                    <w:p w14:paraId="6A61432B" w14:textId="15F64E82" w:rsidR="005B1B0B" w:rsidRDefault="005B1B0B" w:rsidP="00A92BB9">
                      <w:pPr>
                        <w:jc w:val="center"/>
                      </w:pPr>
                      <w:proofErr w:type="spellStart"/>
                      <w:r>
                        <w:t>Shoes</w:t>
                      </w:r>
                      <w:proofErr w:type="spellEnd"/>
                      <w:r>
                        <w:t>/Zapatos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9BB773" wp14:editId="3CFA8E58">
                <wp:simplePos x="0" y="0"/>
                <wp:positionH relativeFrom="column">
                  <wp:posOffset>2582694</wp:posOffset>
                </wp:positionH>
                <wp:positionV relativeFrom="paragraph">
                  <wp:posOffset>2256560</wp:posOffset>
                </wp:positionV>
                <wp:extent cx="1283780" cy="321013"/>
                <wp:effectExtent l="0" t="0" r="12065" b="2222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780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33AEE" w14:textId="7790C025" w:rsidR="005B1B0B" w:rsidRDefault="005B1B0B" w:rsidP="00A92BB9">
                            <w:pPr>
                              <w:jc w:val="center"/>
                            </w:pPr>
                            <w:r>
                              <w:t>Sweater/Chaleco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8" o:spid="_x0000_s1032" style="position:absolute;left:0;text-align:left;margin-left:203.35pt;margin-top:177.7pt;width:101.1pt;height:25.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" fillcolor="white [3201]" strokecolor="#4472c4 [3208]" strokeweight="1pt">
                <v:textbox>
                  <w:txbxContent>
                    <w:p w14:paraId="3DC33AEE" w14:textId="7790C025" w:rsidR="005B1B0B" w:rsidRDefault="005B1B0B" w:rsidP="00A92BB9">
                      <w:pPr>
                        <w:jc w:val="center"/>
                      </w:pPr>
                      <w:r>
                        <w:t>Sweater/Chaleco</w:t>
                      </w:r>
                    </w:p>
                  </w:txbxContent>
                </v:textbox>
              </v:rect>
            </w:pict>
          </mc:Fallback>
        </mc:AlternateContent>
      </w:r>
    </w:p>
    <w:p w14:paraId="6C9189EF" w14:textId="5D2C65BD" w:rsidR="00A92BB9" w:rsidRDefault="00A92BB9" w:rsidP="00A92BB9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19FF75" wp14:editId="16A2E9B7">
                <wp:simplePos x="0" y="0"/>
                <wp:positionH relativeFrom="margin">
                  <wp:posOffset>272374</wp:posOffset>
                </wp:positionH>
                <wp:positionV relativeFrom="paragraph">
                  <wp:posOffset>2105227</wp:posOffset>
                </wp:positionV>
                <wp:extent cx="1381327" cy="321013"/>
                <wp:effectExtent l="0" t="0" r="28575" b="2222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327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6AD23" w14:textId="37639269" w:rsidR="005B1B0B" w:rsidRDefault="005B1B0B" w:rsidP="00A92BB9">
                            <w:pPr>
                              <w:jc w:val="center"/>
                            </w:pPr>
                            <w:proofErr w:type="spellStart"/>
                            <w:r>
                              <w:t>Jeans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7" o:spid="_x0000_s1033" style="position:absolute;margin-left:21.45pt;margin-top:165.75pt;width:108.75pt;height:25.3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" fillcolor="white [3201]" strokecolor="#4472c4 [3208]" strokeweight="1pt">
                <v:textbox>
                  <w:txbxContent>
                    <w:p w14:paraId="5786AD23" w14:textId="37639269" w:rsidR="005B1B0B" w:rsidRDefault="005B1B0B" w:rsidP="00A92BB9">
                      <w:pPr>
                        <w:jc w:val="center"/>
                      </w:pPr>
                      <w:proofErr w:type="spellStart"/>
                      <w:r>
                        <w:t>Jeans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720704" behindDoc="0" locked="0" layoutInCell="1" allowOverlap="1" wp14:anchorId="3F2C598A" wp14:editId="61E4F135">
            <wp:simplePos x="0" y="0"/>
            <wp:positionH relativeFrom="margin">
              <wp:align>right</wp:align>
            </wp:positionH>
            <wp:positionV relativeFrom="paragraph">
              <wp:posOffset>169707</wp:posOffset>
            </wp:positionV>
            <wp:extent cx="6405245" cy="192913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C27E7" w14:textId="7BA3D7D0" w:rsidR="00A92BB9" w:rsidRPr="00A92BB9" w:rsidRDefault="00A92BB9" w:rsidP="00A92BB9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F22DFC8" w14:textId="5E370F5A" w:rsidR="00A92BB9" w:rsidRDefault="00A92BB9" w:rsidP="00177050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bookmarkStart w:id="0" w:name="_GoBack"/>
      <w:bookmarkEnd w:id="0"/>
    </w:p>
    <w:p w14:paraId="367787BB" w14:textId="6557B9A5" w:rsidR="00A92BB9" w:rsidRDefault="00A92BB9" w:rsidP="00177050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8F48A3" wp14:editId="60E78764">
                <wp:simplePos x="0" y="0"/>
                <wp:positionH relativeFrom="column">
                  <wp:posOffset>4709701</wp:posOffset>
                </wp:positionH>
                <wp:positionV relativeFrom="paragraph">
                  <wp:posOffset>2050983</wp:posOffset>
                </wp:positionV>
                <wp:extent cx="1526526" cy="321013"/>
                <wp:effectExtent l="0" t="0" r="17145" b="2222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26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3B9F1" w14:textId="33BB2727" w:rsidR="005B1B0B" w:rsidRDefault="005B1B0B" w:rsidP="00A92BB9">
                            <w:pPr>
                              <w:jc w:val="center"/>
                            </w:pPr>
                            <w:proofErr w:type="spellStart"/>
                            <w:r>
                              <w:t>Trousers</w:t>
                            </w:r>
                            <w:proofErr w:type="spellEnd"/>
                            <w:r>
                              <w:t>/Pantalones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" o:spid="_x0000_s1034" style="position:absolute;left:0;text-align:left;margin-left:370.85pt;margin-top:161.5pt;width:120.2pt;height:25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" fillcolor="white [3201]" strokecolor="#4472c4 [3208]" strokeweight="1pt">
                <v:textbox>
                  <w:txbxContent>
                    <w:p w14:paraId="7E53B9F1" w14:textId="33BB2727" w:rsidR="005B1B0B" w:rsidRDefault="005B1B0B" w:rsidP="00A92BB9">
                      <w:pPr>
                        <w:jc w:val="center"/>
                      </w:pPr>
                      <w:proofErr w:type="spellStart"/>
                      <w:r>
                        <w:t>Trousers</w:t>
                      </w:r>
                      <w:proofErr w:type="spellEnd"/>
                      <w:r>
                        <w:t>/Pantalones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000348" wp14:editId="4ED595F0">
                <wp:simplePos x="0" y="0"/>
                <wp:positionH relativeFrom="column">
                  <wp:posOffset>150495</wp:posOffset>
                </wp:positionH>
                <wp:positionV relativeFrom="paragraph">
                  <wp:posOffset>2053942</wp:posOffset>
                </wp:positionV>
                <wp:extent cx="1526526" cy="321013"/>
                <wp:effectExtent l="0" t="0" r="17145" b="2222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26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954B0" w14:textId="1AE39254" w:rsidR="005B1B0B" w:rsidRDefault="005B1B0B" w:rsidP="00A92BB9">
                            <w:pPr>
                              <w:jc w:val="center"/>
                            </w:pPr>
                            <w:r>
                              <w:t xml:space="preserve">Short/Pantalón </w:t>
                            </w:r>
                            <w:proofErr w:type="gramStart"/>
                            <w:r>
                              <w:t>corto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4" o:spid="_x0000_s1035" style="position:absolute;left:0;text-align:left;margin-left:11.85pt;margin-top:161.75pt;width:120.2pt;height:25.3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" fillcolor="white [3201]" strokecolor="#4472c4 [3208]" strokeweight="1pt">
                <v:textbox>
                  <w:txbxContent>
                    <w:p w14:paraId="0E8954B0" w14:textId="1AE39254" w:rsidR="005B1B0B" w:rsidRDefault="005B1B0B" w:rsidP="00A92BB9">
                      <w:pPr>
                        <w:jc w:val="center"/>
                      </w:pPr>
                      <w:r>
                        <w:t xml:space="preserve">Short/Pantalón </w:t>
                      </w:r>
                      <w:proofErr w:type="gramStart"/>
                      <w:r>
                        <w:t>corto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47DF8B" wp14:editId="104ED595">
                <wp:simplePos x="0" y="0"/>
                <wp:positionH relativeFrom="column">
                  <wp:posOffset>2394071</wp:posOffset>
                </wp:positionH>
                <wp:positionV relativeFrom="paragraph">
                  <wp:posOffset>2050415</wp:posOffset>
                </wp:positionV>
                <wp:extent cx="1526526" cy="321013"/>
                <wp:effectExtent l="0" t="0" r="17145" b="2222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26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53BFF" w14:textId="29C32C9F" w:rsidR="005B1B0B" w:rsidRDefault="005B1B0B" w:rsidP="00A92BB9">
                            <w:pPr>
                              <w:jc w:val="center"/>
                            </w:pPr>
                            <w:r>
                              <w:t>T-</w:t>
                            </w:r>
                            <w:proofErr w:type="spellStart"/>
                            <w:r>
                              <w:t>shirt</w:t>
                            </w:r>
                            <w:proofErr w:type="spellEnd"/>
                            <w:r>
                              <w:t>/Polera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5" o:spid="_x0000_s1036" style="position:absolute;left:0;text-align:left;margin-left:188.5pt;margin-top:161.45pt;width:120.2pt;height:25.3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" fillcolor="white [3201]" strokecolor="#4472c4 [3208]" strokeweight="1pt">
                <v:textbox>
                  <w:txbxContent>
                    <w:p w14:paraId="02253BFF" w14:textId="29C32C9F" w:rsidR="005B1B0B" w:rsidRDefault="005B1B0B" w:rsidP="00A92BB9">
                      <w:pPr>
                        <w:jc w:val="center"/>
                      </w:pPr>
                      <w:r>
                        <w:t>T-</w:t>
                      </w:r>
                      <w:proofErr w:type="spellStart"/>
                      <w:r>
                        <w:t>shirt</w:t>
                      </w:r>
                      <w:proofErr w:type="spellEnd"/>
                      <w:r>
                        <w:t>/Polera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727872" behindDoc="0" locked="0" layoutInCell="1" allowOverlap="1" wp14:anchorId="77D53BBC" wp14:editId="00A9D523">
            <wp:simplePos x="0" y="0"/>
            <wp:positionH relativeFrom="margin">
              <wp:align>right</wp:align>
            </wp:positionH>
            <wp:positionV relativeFrom="paragraph">
              <wp:posOffset>432</wp:posOffset>
            </wp:positionV>
            <wp:extent cx="6405245" cy="204216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979F9" w14:textId="5566D720" w:rsidR="00A92BB9" w:rsidRDefault="00A92BB9" w:rsidP="00177050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6F87FACD" w14:textId="57D13A9C" w:rsidR="007F3FE0" w:rsidRDefault="007F3FE0" w:rsidP="007F3FE0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4587028D" w14:textId="08F5BC85" w:rsidR="00121FCD" w:rsidRPr="007F3FE0" w:rsidRDefault="007F3FE0" w:rsidP="007F3FE0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w:drawing>
          <wp:anchor distT="0" distB="0" distL="114300" distR="114300" simplePos="0" relativeHeight="251735040" behindDoc="0" locked="0" layoutInCell="1" allowOverlap="1" wp14:anchorId="6D5CE239" wp14:editId="58179084">
            <wp:simplePos x="0" y="0"/>
            <wp:positionH relativeFrom="column">
              <wp:posOffset>92075</wp:posOffset>
            </wp:positionH>
            <wp:positionV relativeFrom="paragraph">
              <wp:posOffset>259080</wp:posOffset>
            </wp:positionV>
            <wp:extent cx="6385560" cy="3923030"/>
            <wp:effectExtent l="0" t="0" r="0" b="127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4" t="739" r="1"/>
                    <a:stretch/>
                  </pic:blipFill>
                  <pic:spPr bwMode="auto">
                    <a:xfrm>
                      <a:off x="0" y="0"/>
                      <a:ext cx="6385560" cy="39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2"/>
        </w:rPr>
        <w:t>Une</w:t>
      </w:r>
      <w:r>
        <w:rPr>
          <w:rFonts w:asciiTheme="minorHAnsi" w:hAnsiTheme="minorHAnsi" w:cstheme="minorHAnsi"/>
          <w:bCs/>
          <w:sz w:val="22"/>
        </w:rPr>
        <w:t xml:space="preserve"> cada prenda de vestir con su mitad faltante</w:t>
      </w:r>
    </w:p>
    <w:p w14:paraId="725DCB95" w14:textId="68253E32" w:rsidR="007F3FE0" w:rsidRPr="007F3FE0" w:rsidRDefault="007F3FE0" w:rsidP="007F3FE0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Lee </w:t>
      </w:r>
      <w:r>
        <w:rPr>
          <w:rFonts w:asciiTheme="minorHAnsi" w:hAnsiTheme="minorHAnsi" w:cstheme="minorHAnsi"/>
          <w:bCs/>
          <w:sz w:val="22"/>
        </w:rPr>
        <w:t xml:space="preserve">y </w:t>
      </w:r>
      <w:r w:rsidRPr="007F3FE0">
        <w:rPr>
          <w:rFonts w:asciiTheme="minorHAnsi" w:hAnsiTheme="minorHAnsi" w:cstheme="minorHAnsi"/>
          <w:b/>
          <w:sz w:val="22"/>
        </w:rPr>
        <w:t>colorea</w:t>
      </w:r>
      <w:r>
        <w:rPr>
          <w:rFonts w:asciiTheme="minorHAnsi" w:hAnsiTheme="minorHAnsi" w:cstheme="minorHAnsi"/>
          <w:bCs/>
          <w:sz w:val="22"/>
        </w:rPr>
        <w:t xml:space="preserve"> según cada descripción</w:t>
      </w:r>
    </w:p>
    <w:p w14:paraId="3765A1D9" w14:textId="41C6A8FC" w:rsidR="007F3FE0" w:rsidRDefault="007F3FE0" w:rsidP="007F3FE0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w:drawing>
          <wp:anchor distT="0" distB="0" distL="114300" distR="114300" simplePos="0" relativeHeight="251736064" behindDoc="1" locked="0" layoutInCell="1" allowOverlap="1" wp14:anchorId="600F65C8" wp14:editId="0F0D456D">
            <wp:simplePos x="0" y="0"/>
            <wp:positionH relativeFrom="margin">
              <wp:posOffset>-43815</wp:posOffset>
            </wp:positionH>
            <wp:positionV relativeFrom="paragraph">
              <wp:posOffset>184785</wp:posOffset>
            </wp:positionV>
            <wp:extent cx="6282690" cy="3192145"/>
            <wp:effectExtent l="0" t="0" r="3810" b="8255"/>
            <wp:wrapTight wrapText="bothSides">
              <wp:wrapPolygon edited="0">
                <wp:start x="0" y="0"/>
                <wp:lineTo x="0" y="21527"/>
                <wp:lineTo x="21548" y="21527"/>
                <wp:lineTo x="21548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7065"/>
                    <a:stretch/>
                  </pic:blipFill>
                  <pic:spPr bwMode="auto">
                    <a:xfrm>
                      <a:off x="0" y="0"/>
                      <a:ext cx="6282690" cy="319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FAA3" w14:textId="77777777" w:rsidR="00857668" w:rsidRDefault="00857668" w:rsidP="00857668"/>
    <w:p w14:paraId="0F747EBD" w14:textId="77777777" w:rsidR="00857668" w:rsidRDefault="00857668" w:rsidP="007F3FE0">
      <w:pPr>
        <w:ind w:firstLine="708"/>
      </w:pPr>
    </w:p>
    <w:p w14:paraId="032EE3E4" w14:textId="77777777" w:rsidR="00857668" w:rsidRDefault="00857668" w:rsidP="007F3FE0">
      <w:pPr>
        <w:ind w:firstLine="708"/>
      </w:pPr>
    </w:p>
    <w:p w14:paraId="38E96364" w14:textId="77777777" w:rsidR="00857668" w:rsidRDefault="00857668" w:rsidP="007F3FE0">
      <w:pPr>
        <w:ind w:firstLine="708"/>
      </w:pPr>
    </w:p>
    <w:p w14:paraId="6C96CAB2" w14:textId="4C1523A4" w:rsidR="00857668" w:rsidRDefault="00857668" w:rsidP="007F3FE0">
      <w:pPr>
        <w:ind w:firstLine="708"/>
      </w:pPr>
      <w:r>
        <w:rPr>
          <w:rFonts w:asciiTheme="minorHAnsi" w:hAnsiTheme="minorHAnsi" w:cstheme="minorHAnsi"/>
          <w:b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FC3E1E" wp14:editId="4C78BF96">
                <wp:simplePos x="0" y="0"/>
                <wp:positionH relativeFrom="column">
                  <wp:posOffset>160506</wp:posOffset>
                </wp:positionH>
                <wp:positionV relativeFrom="paragraph">
                  <wp:posOffset>3416111</wp:posOffset>
                </wp:positionV>
                <wp:extent cx="1682885" cy="1848255"/>
                <wp:effectExtent l="0" t="0" r="1270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1848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6C01A" w14:textId="77777777" w:rsidR="005B1B0B" w:rsidRPr="00857668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5766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VOCABULARIO:</w:t>
                            </w:r>
                          </w:p>
                          <w:p w14:paraId="2253F7E5" w14:textId="77777777" w:rsidR="005B1B0B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3DD97F1" w14:textId="77777777" w:rsidR="005B1B0B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Orange: Naranjo</w:t>
                            </w:r>
                          </w:p>
                          <w:p w14:paraId="771AD0AA" w14:textId="77777777" w:rsidR="005B1B0B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Yellow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 Amarillo</w:t>
                            </w:r>
                          </w:p>
                          <w:p w14:paraId="5AC3FAF9" w14:textId="77777777" w:rsidR="005B1B0B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Green: Verde</w:t>
                            </w:r>
                          </w:p>
                          <w:p w14:paraId="2B800DFB" w14:textId="77777777" w:rsidR="005B1B0B" w:rsidRPr="00857668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5766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Purple: </w:t>
                            </w:r>
                            <w:proofErr w:type="spellStart"/>
                            <w:r w:rsidRPr="0085766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Morado</w:t>
                            </w:r>
                            <w:proofErr w:type="spellEnd"/>
                          </w:p>
                          <w:p w14:paraId="6AA522C2" w14:textId="77777777" w:rsidR="005B1B0B" w:rsidRPr="00857668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5766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White: Blanco</w:t>
                            </w:r>
                          </w:p>
                          <w:p w14:paraId="5C335EBE" w14:textId="77777777" w:rsidR="005B1B0B" w:rsidRPr="00857668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5766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Blue: Azul</w:t>
                            </w:r>
                          </w:p>
                          <w:p w14:paraId="39C678F0" w14:textId="77777777" w:rsidR="005B1B0B" w:rsidRPr="00857668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5766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Black: Negro</w:t>
                            </w:r>
                          </w:p>
                          <w:p w14:paraId="0E1A67D5" w14:textId="77777777" w:rsidR="005B1B0B" w:rsidRPr="00857668" w:rsidRDefault="005B1B0B" w:rsidP="00857668">
                            <w:pPr>
                              <w:pStyle w:val="Prrafodelista"/>
                              <w:ind w:left="64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Red: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Rojo</w:t>
                            </w:r>
                            <w:proofErr w:type="spellEnd"/>
                          </w:p>
                          <w:p w14:paraId="2943DFB2" w14:textId="77777777" w:rsidR="005B1B0B" w:rsidRDefault="005B1B0B" w:rsidP="00857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7" style="position:absolute;left:0;text-align:left;margin-left:12.65pt;margin-top:269pt;width:132.5pt;height:145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" fillcolor="white [3201]" strokecolor="black [3213]" strokeweight="1pt">
                <v:textbox>
                  <w:txbxContent>
                    <w:p w14:paraId="31E6C01A" w14:textId="77777777" w:rsidR="005B1B0B" w:rsidRPr="00857668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5766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VOCABULARIO:</w:t>
                      </w:r>
                    </w:p>
                    <w:p w14:paraId="2253F7E5" w14:textId="77777777" w:rsidR="005B1B0B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53DD97F1" w14:textId="77777777" w:rsidR="005B1B0B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Orange: Naranjo</w:t>
                      </w:r>
                    </w:p>
                    <w:p w14:paraId="771AD0AA" w14:textId="77777777" w:rsidR="005B1B0B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Yellow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 Amarillo</w:t>
                      </w:r>
                    </w:p>
                    <w:p w14:paraId="5AC3FAF9" w14:textId="77777777" w:rsidR="005B1B0B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Green: Verde</w:t>
                      </w:r>
                    </w:p>
                    <w:p w14:paraId="2B800DFB" w14:textId="77777777" w:rsidR="005B1B0B" w:rsidRPr="00857668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85766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Purple: </w:t>
                      </w:r>
                      <w:proofErr w:type="spellStart"/>
                      <w:r w:rsidRPr="0085766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Morado</w:t>
                      </w:r>
                      <w:proofErr w:type="spellEnd"/>
                    </w:p>
                    <w:p w14:paraId="6AA522C2" w14:textId="77777777" w:rsidR="005B1B0B" w:rsidRPr="00857668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85766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White: Blanco</w:t>
                      </w:r>
                    </w:p>
                    <w:p w14:paraId="5C335EBE" w14:textId="77777777" w:rsidR="005B1B0B" w:rsidRPr="00857668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85766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Blue: Azul</w:t>
                      </w:r>
                    </w:p>
                    <w:p w14:paraId="39C678F0" w14:textId="77777777" w:rsidR="005B1B0B" w:rsidRPr="00857668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85766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Black: Negro</w:t>
                      </w:r>
                    </w:p>
                    <w:p w14:paraId="0E1A67D5" w14:textId="77777777" w:rsidR="005B1B0B" w:rsidRPr="00857668" w:rsidRDefault="005B1B0B" w:rsidP="00857668">
                      <w:pPr>
                        <w:pStyle w:val="Prrafodelista"/>
                        <w:ind w:left="64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Red: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Rojo</w:t>
                      </w:r>
                      <w:proofErr w:type="spellEnd"/>
                    </w:p>
                    <w:p w14:paraId="2943DFB2" w14:textId="77777777" w:rsidR="005B1B0B" w:rsidRDefault="005B1B0B" w:rsidP="00857668"/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737088" behindDoc="0" locked="0" layoutInCell="1" allowOverlap="1" wp14:anchorId="48C7F4F9" wp14:editId="3B94EEF3">
            <wp:simplePos x="0" y="0"/>
            <wp:positionH relativeFrom="margin">
              <wp:align>right</wp:align>
            </wp:positionH>
            <wp:positionV relativeFrom="paragraph">
              <wp:posOffset>432</wp:posOffset>
            </wp:positionV>
            <wp:extent cx="6405245" cy="3580765"/>
            <wp:effectExtent l="0" t="0" r="0" b="63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4A657" w14:textId="4A84B7CD" w:rsidR="007F3FE0" w:rsidRPr="007F3FE0" w:rsidRDefault="00857668" w:rsidP="007F3FE0">
      <w:pPr>
        <w:ind w:firstLine="708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2C7AFBD4" wp14:editId="77776CC6">
                <wp:simplePos x="0" y="0"/>
                <wp:positionH relativeFrom="column">
                  <wp:posOffset>4897120</wp:posOffset>
                </wp:positionH>
                <wp:positionV relativeFrom="paragraph">
                  <wp:posOffset>2743835</wp:posOffset>
                </wp:positionV>
                <wp:extent cx="1167130" cy="359410"/>
                <wp:effectExtent l="0" t="0" r="13970" b="2159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359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D15CE" w14:textId="3FF4AF35" w:rsidR="005B1B0B" w:rsidRDefault="005B1B0B" w:rsidP="00ED6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38" style="position:absolute;left:0;text-align:left;margin-left:385.6pt;margin-top:216.05pt;width:91.9pt;height:28.3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" fillcolor="white [3201]" strokecolor="black [3213]" strokeweight="1pt">
                <v:textbox>
                  <w:txbxContent>
                    <w:p w14:paraId="0B2D15CE" w14:textId="3FF4AF35" w:rsidR="005B1B0B" w:rsidRDefault="005B1B0B" w:rsidP="00ED65A1"/>
                  </w:txbxContent>
                </v:textbox>
              </v:rect>
            </w:pict>
          </mc:Fallback>
        </mc:AlternateContent>
      </w:r>
    </w:p>
    <w:p w14:paraId="4FFD783B" w14:textId="77777777" w:rsidR="00857668" w:rsidRPr="005B1B0B" w:rsidRDefault="00857668" w:rsidP="00857668">
      <w:pPr>
        <w:pStyle w:val="Prrafodelista"/>
        <w:ind w:left="644"/>
        <w:rPr>
          <w:rFonts w:asciiTheme="minorHAnsi" w:hAnsiTheme="minorHAnsi" w:cstheme="minorHAnsi"/>
          <w:sz w:val="22"/>
          <w:szCs w:val="22"/>
          <w:lang w:val="es-ES"/>
        </w:rPr>
      </w:pPr>
    </w:p>
    <w:p w14:paraId="49FA4DB1" w14:textId="77777777" w:rsidR="00857668" w:rsidRPr="005B1B0B" w:rsidRDefault="00857668" w:rsidP="00857668">
      <w:pPr>
        <w:pStyle w:val="Prrafodelista"/>
        <w:ind w:left="644"/>
        <w:rPr>
          <w:rFonts w:asciiTheme="minorHAnsi" w:hAnsiTheme="minorHAnsi" w:cstheme="minorHAnsi"/>
          <w:sz w:val="22"/>
          <w:szCs w:val="22"/>
          <w:lang w:val="es-ES"/>
        </w:rPr>
      </w:pPr>
    </w:p>
    <w:p w14:paraId="22836C79" w14:textId="77777777" w:rsidR="00857668" w:rsidRPr="005B1B0B" w:rsidRDefault="00857668" w:rsidP="00857668">
      <w:pPr>
        <w:pStyle w:val="Prrafodelista"/>
        <w:ind w:left="644"/>
        <w:rPr>
          <w:rFonts w:asciiTheme="minorHAnsi" w:hAnsiTheme="minorHAnsi" w:cstheme="minorHAnsi"/>
          <w:sz w:val="22"/>
          <w:szCs w:val="22"/>
          <w:lang w:val="es-ES"/>
        </w:rPr>
      </w:pPr>
    </w:p>
    <w:p w14:paraId="26E52A63" w14:textId="77777777" w:rsidR="00857668" w:rsidRPr="005B1B0B" w:rsidRDefault="00857668" w:rsidP="00857668">
      <w:pPr>
        <w:pStyle w:val="Prrafodelista"/>
        <w:ind w:left="644"/>
        <w:rPr>
          <w:rFonts w:asciiTheme="minorHAnsi" w:hAnsiTheme="minorHAnsi" w:cstheme="minorHAnsi"/>
          <w:sz w:val="22"/>
          <w:szCs w:val="22"/>
          <w:lang w:val="es-ES"/>
        </w:rPr>
      </w:pPr>
    </w:p>
    <w:p w14:paraId="4097D5EE" w14:textId="77777777" w:rsidR="00857668" w:rsidRPr="005B1B0B" w:rsidRDefault="00857668" w:rsidP="00857668">
      <w:pPr>
        <w:pStyle w:val="Prrafodelista"/>
        <w:ind w:left="644"/>
        <w:rPr>
          <w:rFonts w:asciiTheme="minorHAnsi" w:hAnsiTheme="minorHAnsi" w:cstheme="minorHAnsi"/>
          <w:sz w:val="22"/>
          <w:szCs w:val="22"/>
          <w:lang w:val="es-ES"/>
        </w:rPr>
      </w:pPr>
    </w:p>
    <w:p w14:paraId="23A3DC38" w14:textId="77777777" w:rsidR="00857668" w:rsidRPr="005B1B0B" w:rsidRDefault="00857668" w:rsidP="00857668">
      <w:pPr>
        <w:ind w:left="284"/>
        <w:rPr>
          <w:rFonts w:asciiTheme="minorHAnsi" w:hAnsiTheme="minorHAnsi" w:cstheme="minorHAnsi"/>
          <w:sz w:val="22"/>
          <w:szCs w:val="22"/>
          <w:lang w:val="es-ES"/>
        </w:rPr>
      </w:pPr>
    </w:p>
    <w:p w14:paraId="595100B4" w14:textId="77777777" w:rsidR="00857668" w:rsidRPr="005B1B0B" w:rsidRDefault="00857668" w:rsidP="00857668">
      <w:pPr>
        <w:ind w:left="284"/>
        <w:rPr>
          <w:rFonts w:asciiTheme="minorHAnsi" w:hAnsiTheme="minorHAnsi" w:cstheme="minorHAnsi"/>
          <w:sz w:val="22"/>
          <w:szCs w:val="22"/>
          <w:lang w:val="es-ES"/>
        </w:rPr>
      </w:pPr>
    </w:p>
    <w:p w14:paraId="7C6477A3" w14:textId="77777777" w:rsidR="00857668" w:rsidRPr="005B1B0B" w:rsidRDefault="00857668" w:rsidP="00857668">
      <w:pPr>
        <w:ind w:left="284"/>
        <w:rPr>
          <w:rFonts w:asciiTheme="minorHAnsi" w:hAnsiTheme="minorHAnsi" w:cstheme="minorHAnsi"/>
          <w:sz w:val="22"/>
          <w:szCs w:val="22"/>
          <w:lang w:val="es-ES"/>
        </w:rPr>
      </w:pPr>
    </w:p>
    <w:p w14:paraId="354EB262" w14:textId="77777777" w:rsidR="00857668" w:rsidRPr="005B1B0B" w:rsidRDefault="00857668" w:rsidP="00857668">
      <w:pPr>
        <w:ind w:left="284"/>
        <w:rPr>
          <w:rFonts w:asciiTheme="minorHAnsi" w:hAnsiTheme="minorHAnsi" w:cstheme="minorHAnsi"/>
          <w:sz w:val="22"/>
          <w:szCs w:val="22"/>
          <w:lang w:val="es-ES"/>
        </w:rPr>
      </w:pPr>
    </w:p>
    <w:p w14:paraId="639794CC" w14:textId="1706652F" w:rsidR="007F3FE0" w:rsidRDefault="00384CE1" w:rsidP="00384CE1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84CE1">
        <w:rPr>
          <w:noProof/>
          <w:sz w:val="22"/>
          <w:szCs w:val="22"/>
          <w:lang w:val="es-ES"/>
        </w:rPr>
        <w:drawing>
          <wp:anchor distT="0" distB="0" distL="114300" distR="114300" simplePos="0" relativeHeight="251738112" behindDoc="0" locked="0" layoutInCell="1" allowOverlap="1" wp14:anchorId="0596489F" wp14:editId="3E0A9F63">
            <wp:simplePos x="0" y="0"/>
            <wp:positionH relativeFrom="column">
              <wp:posOffset>159817</wp:posOffset>
            </wp:positionH>
            <wp:positionV relativeFrom="paragraph">
              <wp:posOffset>311110</wp:posOffset>
            </wp:positionV>
            <wp:extent cx="6405245" cy="3024505"/>
            <wp:effectExtent l="0" t="0" r="0" b="444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E1">
        <w:rPr>
          <w:rFonts w:asciiTheme="minorHAnsi" w:hAnsiTheme="minorHAnsi" w:cstheme="minorHAnsi"/>
          <w:b/>
          <w:bCs/>
          <w:sz w:val="22"/>
          <w:szCs w:val="22"/>
        </w:rPr>
        <w:t xml:space="preserve">Mira </w:t>
      </w:r>
      <w:r w:rsidRPr="00384CE1">
        <w:rPr>
          <w:rFonts w:asciiTheme="minorHAnsi" w:hAnsiTheme="minorHAnsi" w:cstheme="minorHAnsi"/>
          <w:sz w:val="22"/>
          <w:szCs w:val="22"/>
        </w:rPr>
        <w:t xml:space="preserve">y </w:t>
      </w:r>
      <w:r w:rsidR="00857668">
        <w:rPr>
          <w:rFonts w:asciiTheme="minorHAnsi" w:hAnsiTheme="minorHAnsi" w:cstheme="minorHAnsi"/>
          <w:b/>
          <w:bCs/>
          <w:sz w:val="22"/>
          <w:szCs w:val="22"/>
        </w:rPr>
        <w:t xml:space="preserve">une con </w:t>
      </w:r>
      <w:r w:rsidRPr="00384CE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84CE1">
        <w:rPr>
          <w:rFonts w:asciiTheme="minorHAnsi" w:hAnsiTheme="minorHAnsi" w:cstheme="minorHAnsi"/>
          <w:sz w:val="22"/>
          <w:szCs w:val="22"/>
        </w:rPr>
        <w:t>el nombre de cada prenda de vestir</w:t>
      </w:r>
    </w:p>
    <w:p w14:paraId="4F5AAF63" w14:textId="56122D59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7C3D426B" w14:textId="6EE5A695" w:rsidR="00857668" w:rsidRDefault="00B072BA" w:rsidP="0085766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687880" wp14:editId="3C225F02">
                <wp:simplePos x="0" y="0"/>
                <wp:positionH relativeFrom="column">
                  <wp:posOffset>5286713</wp:posOffset>
                </wp:positionH>
                <wp:positionV relativeFrom="paragraph">
                  <wp:posOffset>90805</wp:posOffset>
                </wp:positionV>
                <wp:extent cx="982494" cy="388620"/>
                <wp:effectExtent l="0" t="0" r="27305" b="1143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494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DA63C1" w14:textId="5471B187" w:rsidR="005B1B0B" w:rsidRDefault="005B1B0B" w:rsidP="00B072BA">
                            <w:pPr>
                              <w:jc w:val="center"/>
                            </w:pPr>
                            <w:r>
                              <w:t>JUMPER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39" style="position:absolute;margin-left:416.3pt;margin-top:7.15pt;width:77.35pt;height:30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" fillcolor="window" strokecolor="windowText" strokeweight="1pt">
                <v:textbox>
                  <w:txbxContent>
                    <w:p w14:paraId="67DA63C1" w14:textId="5471B187" w:rsidR="005B1B0B" w:rsidRDefault="005B1B0B" w:rsidP="00B072BA">
                      <w:pPr>
                        <w:jc w:val="center"/>
                      </w:pPr>
                      <w:r>
                        <w:t>JUMPER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15805E" wp14:editId="770A159D">
                <wp:simplePos x="0" y="0"/>
                <wp:positionH relativeFrom="column">
                  <wp:posOffset>3701374</wp:posOffset>
                </wp:positionH>
                <wp:positionV relativeFrom="paragraph">
                  <wp:posOffset>90886</wp:posOffset>
                </wp:positionV>
                <wp:extent cx="992222" cy="388620"/>
                <wp:effectExtent l="0" t="0" r="17780" b="1143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222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AA3F2" w14:textId="31E6F422" w:rsidR="005B1B0B" w:rsidRDefault="005B1B0B" w:rsidP="00B072BA">
                            <w:pPr>
                              <w:jc w:val="center"/>
                            </w:pPr>
                            <w:r>
                              <w:t>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40" style="position:absolute;margin-left:291.45pt;margin-top:7.15pt;width:78.15pt;height:3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" fillcolor="window" strokecolor="windowText" strokeweight="1pt">
                <v:textbox>
                  <w:txbxContent>
                    <w:p w14:paraId="607AA3F2" w14:textId="31E6F422" w:rsidR="005B1B0B" w:rsidRDefault="005B1B0B" w:rsidP="00B072BA">
                      <w:pPr>
                        <w:jc w:val="center"/>
                      </w:pPr>
                      <w:r>
                        <w:t>DRESS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51E34E" wp14:editId="62517CC3">
                <wp:simplePos x="0" y="0"/>
                <wp:positionH relativeFrom="column">
                  <wp:posOffset>1969851</wp:posOffset>
                </wp:positionH>
                <wp:positionV relativeFrom="paragraph">
                  <wp:posOffset>100614</wp:posOffset>
                </wp:positionV>
                <wp:extent cx="1070043" cy="388620"/>
                <wp:effectExtent l="0" t="0" r="15875" b="1143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DD7F5" w14:textId="02665223" w:rsidR="005B1B0B" w:rsidRDefault="005B1B0B" w:rsidP="00B072BA">
                            <w:pPr>
                              <w:jc w:val="center"/>
                            </w:pPr>
                            <w:r>
                              <w:t>SHORTS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41" style="position:absolute;margin-left:155.1pt;margin-top:7.9pt;width:84.25pt;height:30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" fillcolor="window" strokecolor="windowText" strokeweight="1pt">
                <v:textbox>
                  <w:txbxContent>
                    <w:p w14:paraId="249DD7F5" w14:textId="02665223" w:rsidR="005B1B0B" w:rsidRDefault="005B1B0B" w:rsidP="00B072BA">
                      <w:pPr>
                        <w:jc w:val="center"/>
                      </w:pPr>
                      <w:r>
                        <w:t>SHORTS</w:t>
                      </w:r>
                    </w:p>
                  </w:txbxContent>
                </v:textbox>
              </v:rect>
            </w:pict>
          </mc:Fallback>
        </mc:AlternateContent>
      </w:r>
      <w:r w:rsidR="00857668">
        <w:rPr>
          <w:rFonts w:asciiTheme="minorHAnsi" w:hAnsiTheme="minorHAnsi" w:cs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F1B307" wp14:editId="7B349836">
                <wp:simplePos x="0" y="0"/>
                <wp:positionH relativeFrom="column">
                  <wp:posOffset>335603</wp:posOffset>
                </wp:positionH>
                <wp:positionV relativeFrom="paragraph">
                  <wp:posOffset>129797</wp:posOffset>
                </wp:positionV>
                <wp:extent cx="1070043" cy="388620"/>
                <wp:effectExtent l="0" t="0" r="15875" b="1143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388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4CE72" w14:textId="0B51650F" w:rsidR="005B1B0B" w:rsidRDefault="005B1B0B" w:rsidP="00857668">
                            <w:pPr>
                              <w:jc w:val="center"/>
                            </w:pPr>
                            <w:r>
                              <w:t>JEANS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42" style="position:absolute;margin-left:26.45pt;margin-top:10.2pt;width:84.25pt;height:30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" fillcolor="white [3201]" strokecolor="black [3213]" strokeweight="1pt">
                <v:textbox>
                  <w:txbxContent>
                    <w:p w14:paraId="5664CE72" w14:textId="0B51650F" w:rsidR="005B1B0B" w:rsidRDefault="005B1B0B" w:rsidP="00857668">
                      <w:pPr>
                        <w:jc w:val="center"/>
                      </w:pPr>
                      <w:r>
                        <w:t>JEANS</w:t>
                      </w:r>
                    </w:p>
                  </w:txbxContent>
                </v:textbox>
              </v:rect>
            </w:pict>
          </mc:Fallback>
        </mc:AlternateContent>
      </w:r>
    </w:p>
    <w:p w14:paraId="5529F283" w14:textId="13499EED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45497E4E" w14:textId="77777777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2F7F53B3" w14:textId="77777777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42BAB9F1" w14:textId="77777777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107C2A12" w14:textId="611F56B1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0666AE03" w14:textId="77777777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2C2E68C8" w14:textId="77777777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0B768345" w14:textId="77777777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5C96B3E6" w14:textId="77777777" w:rsid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1C80637C" w14:textId="77777777" w:rsidR="00857668" w:rsidRPr="00857668" w:rsidRDefault="00857668" w:rsidP="00857668">
      <w:pPr>
        <w:rPr>
          <w:rFonts w:asciiTheme="minorHAnsi" w:hAnsiTheme="minorHAnsi" w:cstheme="minorHAnsi"/>
          <w:sz w:val="22"/>
          <w:szCs w:val="22"/>
        </w:rPr>
      </w:pPr>
    </w:p>
    <w:p w14:paraId="772DD4C0" w14:textId="707C6497" w:rsidR="007F3FE0" w:rsidRPr="00384CE1" w:rsidRDefault="00384CE1" w:rsidP="00384CE1">
      <w:pPr>
        <w:pStyle w:val="Prrafodelista"/>
        <w:numPr>
          <w:ilvl w:val="0"/>
          <w:numId w:val="2"/>
        </w:numPr>
        <w:rPr>
          <w:b/>
          <w:bCs/>
        </w:rPr>
      </w:pPr>
      <w:r w:rsidRPr="00384CE1">
        <w:rPr>
          <w:rFonts w:asciiTheme="minorHAnsi" w:hAnsiTheme="minorHAnsi" w:cstheme="minorHAnsi"/>
          <w:b/>
          <w:bCs/>
          <w:sz w:val="22"/>
          <w:szCs w:val="22"/>
        </w:rPr>
        <w:t xml:space="preserve">Lee </w:t>
      </w:r>
      <w:r w:rsidRPr="00384CE1">
        <w:rPr>
          <w:rFonts w:asciiTheme="minorHAnsi" w:hAnsiTheme="minorHAnsi" w:cstheme="minorHAnsi"/>
          <w:sz w:val="22"/>
          <w:szCs w:val="22"/>
        </w:rPr>
        <w:t>y</w:t>
      </w:r>
      <w:r w:rsidRPr="00384CE1">
        <w:rPr>
          <w:rFonts w:asciiTheme="minorHAnsi" w:hAnsiTheme="minorHAnsi" w:cstheme="minorHAnsi"/>
          <w:b/>
          <w:bCs/>
          <w:sz w:val="22"/>
          <w:szCs w:val="22"/>
        </w:rPr>
        <w:t xml:space="preserve"> completa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con el nombre de la prenda de vestir faltante</w:t>
      </w:r>
    </w:p>
    <w:p w14:paraId="6FFC8130" w14:textId="44F507D2" w:rsidR="00384CE1" w:rsidRDefault="00384CE1" w:rsidP="00384CE1">
      <w:pPr>
        <w:pStyle w:val="Prrafodelista"/>
        <w:rPr>
          <w:rFonts w:asciiTheme="minorHAnsi" w:hAnsiTheme="minorHAnsi" w:cstheme="minorHAnsi"/>
          <w:sz w:val="22"/>
          <w:szCs w:val="22"/>
        </w:rPr>
      </w:pPr>
    </w:p>
    <w:p w14:paraId="0D35346C" w14:textId="3BF50664" w:rsidR="007F3FE0" w:rsidRPr="007F3FE0" w:rsidRDefault="00384CE1" w:rsidP="00384CE1">
      <w:pPr>
        <w:pStyle w:val="Prrafodelista"/>
      </w:pPr>
      <w:r>
        <w:rPr>
          <w:noProof/>
          <w:lang w:val="es-ES"/>
        </w:rPr>
        <w:drawing>
          <wp:inline distT="0" distB="0" distL="0" distR="0" wp14:anchorId="5957352E" wp14:editId="224F2B03">
            <wp:extent cx="5496127" cy="2905259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42" cy="2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F10B" w14:textId="5B68F349" w:rsidR="007F3FE0" w:rsidRPr="007F3FE0" w:rsidRDefault="007F3FE0" w:rsidP="007F3FE0"/>
    <w:sectPr w:rsidR="007F3FE0" w:rsidRPr="007F3FE0" w:rsidSect="00177050">
      <w:type w:val="continuous"/>
      <w:pgSz w:w="12247" w:h="18711" w:code="5"/>
      <w:pgMar w:top="426" w:right="1080" w:bottom="993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718E8" w14:textId="77777777" w:rsidR="0088768B" w:rsidRDefault="0088768B" w:rsidP="00D11670">
      <w:r>
        <w:separator/>
      </w:r>
    </w:p>
  </w:endnote>
  <w:endnote w:type="continuationSeparator" w:id="0">
    <w:p w14:paraId="24F8442E" w14:textId="77777777" w:rsidR="0088768B" w:rsidRDefault="0088768B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E8F80" w14:textId="77777777" w:rsidR="0088768B" w:rsidRDefault="0088768B" w:rsidP="00D11670">
      <w:r>
        <w:separator/>
      </w:r>
    </w:p>
  </w:footnote>
  <w:footnote w:type="continuationSeparator" w:id="0">
    <w:p w14:paraId="0D975E15" w14:textId="77777777" w:rsidR="0088768B" w:rsidRDefault="0088768B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663E"/>
    <w:multiLevelType w:val="hybridMultilevel"/>
    <w:tmpl w:val="58042A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D1F4E"/>
    <w:multiLevelType w:val="hybridMultilevel"/>
    <w:tmpl w:val="8FCCFD5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53D13"/>
    <w:multiLevelType w:val="hybridMultilevel"/>
    <w:tmpl w:val="C1C8C87A"/>
    <w:lvl w:ilvl="0" w:tplc="74AC5EFA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B62A8"/>
    <w:multiLevelType w:val="hybridMultilevel"/>
    <w:tmpl w:val="35D0DB08"/>
    <w:lvl w:ilvl="0" w:tplc="4238C8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131078" w:nlCheck="1" w:checkStyle="1"/>
  <w:activeWritingStyle w:appName="MSWord" w:lang="es-C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4E28"/>
    <w:rsid w:val="000865EA"/>
    <w:rsid w:val="000877D6"/>
    <w:rsid w:val="00087D8C"/>
    <w:rsid w:val="000906F1"/>
    <w:rsid w:val="0009401B"/>
    <w:rsid w:val="00094F32"/>
    <w:rsid w:val="00095594"/>
    <w:rsid w:val="0009791E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D4A91"/>
    <w:rsid w:val="000E134F"/>
    <w:rsid w:val="000E18AC"/>
    <w:rsid w:val="000E35B1"/>
    <w:rsid w:val="000E5534"/>
    <w:rsid w:val="000E620C"/>
    <w:rsid w:val="000E626D"/>
    <w:rsid w:val="000E7FB2"/>
    <w:rsid w:val="000F6629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050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4A49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5FA3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4CE1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76C0D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6464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1B0B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396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3FE0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57668"/>
    <w:rsid w:val="00872DE8"/>
    <w:rsid w:val="00875E18"/>
    <w:rsid w:val="00876F2E"/>
    <w:rsid w:val="0088768B"/>
    <w:rsid w:val="00891F70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4936"/>
    <w:rsid w:val="00A25482"/>
    <w:rsid w:val="00A3093E"/>
    <w:rsid w:val="00A32987"/>
    <w:rsid w:val="00A33028"/>
    <w:rsid w:val="00A33876"/>
    <w:rsid w:val="00A34D44"/>
    <w:rsid w:val="00A35C9A"/>
    <w:rsid w:val="00A37FDF"/>
    <w:rsid w:val="00A4136A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2BB9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9A8"/>
    <w:rsid w:val="00AF4C6E"/>
    <w:rsid w:val="00AF60FB"/>
    <w:rsid w:val="00AF661D"/>
    <w:rsid w:val="00B0056C"/>
    <w:rsid w:val="00B051B1"/>
    <w:rsid w:val="00B05F79"/>
    <w:rsid w:val="00B0627C"/>
    <w:rsid w:val="00B072BA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53AA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BF74EB"/>
    <w:rsid w:val="00C0045D"/>
    <w:rsid w:val="00C01532"/>
    <w:rsid w:val="00C02434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96AA3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5B7A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5A1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D65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65A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D65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65A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5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78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690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81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162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47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07/relationships/hdphoto" Target="media/hdphoto1.wdp"/><Relationship Id="rId22" Type="http://schemas.microsoft.com/office/2007/relationships/hdphoto" Target="media/hdphoto5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3951E5-18FF-4512-995F-82D39CF5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DIAGNOSTICA.dotm</Template>
  <TotalTime>1</TotalTime>
  <Pages>4</Pages>
  <Words>173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PDV</cp:lastModifiedBy>
  <cp:revision>2</cp:revision>
  <dcterms:created xsi:type="dcterms:W3CDTF">2020-03-27T15:09:00Z</dcterms:created>
  <dcterms:modified xsi:type="dcterms:W3CDTF">2020-03-27T15:09:00Z</dcterms:modified>
</cp:coreProperties>
</file>