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F5BA8" w14:textId="77777777" w:rsidR="00964725" w:rsidRPr="00A525EC" w:rsidRDefault="00556669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w:pict w14:anchorId="63825625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53.7pt;margin-top:-6.6pt;width:230.2pt;height:86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<v:textbox>
              <w:txbxContent>
                <w:p w14:paraId="49D4AF64" w14:textId="77777777" w:rsidR="00DC6430" w:rsidRPr="007E037B" w:rsidRDefault="00DC6430" w:rsidP="00EC3E4D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7E037B">
                    <w:rPr>
                      <w:rFonts w:ascii="Calibri" w:hAnsi="Calibri"/>
                      <w:b/>
                      <w:sz w:val="22"/>
                    </w:rPr>
                    <w:t>COLEGIO PEDRO DE VALDIVIA</w:t>
                  </w:r>
                  <w:r w:rsidR="00EC3E4D">
                    <w:rPr>
                      <w:rFonts w:ascii="Calibri" w:hAnsi="Calibri"/>
                      <w:b/>
                      <w:sz w:val="22"/>
                    </w:rPr>
                    <w:t xml:space="preserve"> DE VILLARRICA</w:t>
                  </w:r>
                </w:p>
                <w:p w14:paraId="7F595A67" w14:textId="77777777" w:rsidR="00DC6430" w:rsidRPr="007E037B" w:rsidRDefault="00DC6430">
                  <w:pPr>
                    <w:rPr>
                      <w:rFonts w:ascii="Helvetica" w:eastAsia="Helvetica" w:hAnsi="Helvetica" w:cs="Helvetica"/>
                      <w:sz w:val="18"/>
                    </w:rPr>
                  </w:pPr>
                  <w:r w:rsidRPr="007E037B">
                    <w:rPr>
                      <w:rFonts w:ascii="Calibri" w:hAnsi="Calibri"/>
                      <w:sz w:val="18"/>
                    </w:rPr>
                    <w:t>Dep</w:t>
                  </w:r>
                  <w:r w:rsidR="00926F82">
                    <w:rPr>
                      <w:rFonts w:ascii="Calibri" w:hAnsi="Calibri"/>
                      <w:sz w:val="18"/>
                    </w:rPr>
                    <w:t xml:space="preserve">artamento de </w:t>
                  </w:r>
                  <w:r w:rsidR="00E45F49">
                    <w:rPr>
                      <w:rFonts w:ascii="Calibri" w:hAnsi="Calibri"/>
                      <w:sz w:val="18"/>
                    </w:rPr>
                    <w:t>Historia</w:t>
                  </w:r>
                </w:p>
                <w:p w14:paraId="5794C272" w14:textId="77777777" w:rsidR="00742934" w:rsidRDefault="00E45F49">
                  <w:pPr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Profesor Luis Toro Cofré</w:t>
                  </w:r>
                  <w:r w:rsidR="00F414DD">
                    <w:rPr>
                      <w:rFonts w:ascii="Calibri" w:eastAsia="Helvetica" w:hAnsi="Calibri" w:cs="Helvetica"/>
                      <w:sz w:val="18"/>
                    </w:rPr>
                    <w:t xml:space="preserve">                                              Programa de Integración Escolar  </w:t>
                  </w:r>
                </w:p>
                <w:p w14:paraId="21EE21C6" w14:textId="02497832" w:rsidR="00DC6430" w:rsidRDefault="00F414DD">
                  <w:pPr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Jocelyn Llanos Santana</w:t>
                  </w:r>
                </w:p>
                <w:p w14:paraId="47926240" w14:textId="45F27A45" w:rsidR="00926F82" w:rsidRPr="00A6384D" w:rsidRDefault="00742934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Segundo</w:t>
                  </w:r>
                  <w:r w:rsidR="00E45F49">
                    <w:rPr>
                      <w:rFonts w:ascii="Calibri" w:hAnsi="Calibri"/>
                      <w:sz w:val="18"/>
                      <w:szCs w:val="18"/>
                    </w:rPr>
                    <w:t xml:space="preserve"> Año Medio</w:t>
                  </w:r>
                </w:p>
              </w:txbxContent>
            </v:textbox>
          </v:shape>
        </w:pic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1A2FA36F" wp14:editId="309D9292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EC114D" w14:textId="77777777" w:rsidR="00116348" w:rsidRPr="00964725" w:rsidRDefault="00116348" w:rsidP="00964725">
      <w:pPr>
        <w:rPr>
          <w:sz w:val="28"/>
        </w:rPr>
      </w:pPr>
    </w:p>
    <w:p w14:paraId="1C608593" w14:textId="77777777" w:rsidR="00964725" w:rsidRPr="00964725" w:rsidRDefault="00964725" w:rsidP="00964725">
      <w:pPr>
        <w:rPr>
          <w:sz w:val="28"/>
        </w:rPr>
      </w:pPr>
    </w:p>
    <w:p w14:paraId="3DF120A2" w14:textId="77777777" w:rsidR="00964725" w:rsidRPr="00964725" w:rsidRDefault="00964725" w:rsidP="00964725">
      <w:pPr>
        <w:rPr>
          <w:sz w:val="28"/>
        </w:rPr>
      </w:pPr>
    </w:p>
    <w:p w14:paraId="667DC496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01EB9140" w14:textId="77777777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5300729" w14:textId="2D18030B" w:rsidR="00863E77" w:rsidRDefault="00742934" w:rsidP="00863E77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</w:t>
      </w:r>
      <w:r w:rsidR="00863E77">
        <w:rPr>
          <w:rFonts w:asciiTheme="majorHAnsi" w:hAnsiTheme="majorHAnsi"/>
          <w:b/>
          <w:sz w:val="28"/>
          <w:szCs w:val="28"/>
          <w:lang w:val="es-ES"/>
        </w:rPr>
        <w:t xml:space="preserve">° </w:t>
      </w:r>
      <w:r w:rsidR="00CB1D18">
        <w:rPr>
          <w:rFonts w:asciiTheme="majorHAnsi" w:hAnsiTheme="majorHAnsi"/>
          <w:b/>
          <w:sz w:val="28"/>
          <w:szCs w:val="28"/>
          <w:lang w:val="es-ES"/>
        </w:rPr>
        <w:t>3</w:t>
      </w:r>
      <w:r w:rsidR="00863E77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5E8F919A" w14:textId="5C71296D" w:rsidR="00964725" w:rsidRDefault="00742934" w:rsidP="00863E77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Regímenes totalitarios</w:t>
      </w:r>
    </w:p>
    <w:tbl>
      <w:tblPr>
        <w:tblpPr w:leftFromText="141" w:rightFromText="141" w:vertAnchor="text" w:horzAnchor="margin" w:tblpY="156"/>
        <w:tblW w:w="10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859"/>
        <w:gridCol w:w="1127"/>
        <w:gridCol w:w="2108"/>
        <w:gridCol w:w="1970"/>
      </w:tblGrid>
      <w:tr w:rsidR="00863E77" w14:paraId="4147ADFF" w14:textId="77777777" w:rsidTr="00863E77">
        <w:trPr>
          <w:trHeight w:val="415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1AC64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644D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863E77" w14:paraId="0756779C" w14:textId="77777777" w:rsidTr="00863E77">
        <w:trPr>
          <w:trHeight w:hRule="exact" w:val="370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E92C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3F82" w14:textId="1FFE10CD" w:rsidR="00863E77" w:rsidRDefault="00340844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863E77">
              <w:rPr>
                <w:rFonts w:asciiTheme="majorHAnsi" w:hAnsiTheme="majorHAnsi"/>
              </w:rPr>
              <w:t>° Medio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4840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99EA" w14:textId="7078EBF7" w:rsidR="00863E77" w:rsidRDefault="00061768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04 DE MAYO</w:t>
            </w:r>
          </w:p>
        </w:tc>
      </w:tr>
      <w:tr w:rsidR="00863E77" w14:paraId="68E4BD56" w14:textId="77777777" w:rsidTr="00863E77">
        <w:trPr>
          <w:trHeight w:val="251"/>
        </w:trPr>
        <w:tc>
          <w:tcPr>
            <w:tcW w:w="51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3747BB" w14:textId="77777777" w:rsidR="00863E77" w:rsidRDefault="00863E77" w:rsidP="00863E77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32C7A348" w14:textId="77777777" w:rsidR="00863E77" w:rsidRDefault="00863E77" w:rsidP="00863E77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FCFCC89" w14:textId="77777777" w:rsidR="00863E77" w:rsidRPr="000C189D" w:rsidRDefault="00863E77" w:rsidP="00863E77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C189D">
              <w:rPr>
                <w:rFonts w:asciiTheme="majorHAnsi" w:hAnsiTheme="majorHAnsi"/>
                <w:b/>
              </w:rPr>
              <w:t>OBJETIVO DE APRENDIZAJE (UNIDAD</w:t>
            </w:r>
            <w:r w:rsidR="000C189D" w:rsidRPr="000C189D">
              <w:rPr>
                <w:rFonts w:asciiTheme="majorHAnsi" w:hAnsiTheme="majorHAnsi"/>
                <w:b/>
              </w:rPr>
              <w:t xml:space="preserve"> N°1</w:t>
            </w:r>
            <w:r w:rsidRPr="000C189D">
              <w:rPr>
                <w:rFonts w:asciiTheme="majorHAnsi" w:hAnsiTheme="majorHAnsi"/>
                <w:b/>
              </w:rPr>
              <w:t>)</w:t>
            </w:r>
          </w:p>
          <w:p w14:paraId="51E67345" w14:textId="53DECC7A" w:rsidR="00863E77" w:rsidRPr="005A77F8" w:rsidRDefault="005A77F8" w:rsidP="005A77F8">
            <w:pPr>
              <w:tabs>
                <w:tab w:val="left" w:pos="1938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-</w:t>
            </w:r>
            <w:r w:rsidR="00E529A6">
              <w:rPr>
                <w:rFonts w:asciiTheme="majorHAnsi" w:hAnsiTheme="majorHAnsi"/>
                <w:b/>
              </w:rPr>
              <w:t>Comprender</w:t>
            </w:r>
            <w:r w:rsidR="00BB700F">
              <w:rPr>
                <w:rFonts w:asciiTheme="majorHAnsi" w:hAnsiTheme="majorHAnsi"/>
                <w:b/>
              </w:rPr>
              <w:t xml:space="preserve"> el totalitarismo, </w:t>
            </w:r>
            <w:r w:rsidR="00340844">
              <w:rPr>
                <w:rFonts w:asciiTheme="majorHAnsi" w:hAnsiTheme="majorHAnsi"/>
                <w:b/>
              </w:rPr>
              <w:t>características</w:t>
            </w:r>
            <w:r w:rsidR="00BB700F">
              <w:rPr>
                <w:rFonts w:asciiTheme="majorHAnsi" w:hAnsiTheme="majorHAnsi"/>
                <w:b/>
              </w:rPr>
              <w:t xml:space="preserve"> y causas</w:t>
            </w:r>
            <w:r w:rsidR="00340844">
              <w:rPr>
                <w:rFonts w:asciiTheme="majorHAnsi" w:hAnsiTheme="majorHAnsi"/>
                <w:b/>
              </w:rPr>
              <w:t>.</w:t>
            </w:r>
          </w:p>
          <w:p w14:paraId="3E0AA6FA" w14:textId="77777777" w:rsidR="005A77F8" w:rsidRPr="005362F6" w:rsidRDefault="005A77F8" w:rsidP="005A77F8">
            <w:pPr>
              <w:pStyle w:val="Prrafodelista"/>
              <w:tabs>
                <w:tab w:val="left" w:pos="1938"/>
              </w:tabs>
              <w:rPr>
                <w:rFonts w:asciiTheme="majorHAnsi" w:hAnsiTheme="majorHAnsi"/>
                <w:b/>
              </w:rPr>
            </w:pPr>
          </w:p>
          <w:p w14:paraId="10E0ED32" w14:textId="2CBEC3EC" w:rsidR="00863E77" w:rsidRPr="005A77F8" w:rsidRDefault="00863E77" w:rsidP="005A77F8">
            <w:pPr>
              <w:tabs>
                <w:tab w:val="left" w:pos="1938"/>
              </w:tabs>
              <w:ind w:left="360"/>
              <w:rPr>
                <w:rFonts w:asciiTheme="majorHAnsi" w:hAnsiTheme="majorHAnsi"/>
                <w:b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84373" w14:textId="77777777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124053AB" w14:textId="77777777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D68623" w14:textId="77777777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863E77" w14:paraId="0876103F" w14:textId="77777777" w:rsidTr="00863E77">
        <w:trPr>
          <w:trHeight w:val="255"/>
        </w:trPr>
        <w:tc>
          <w:tcPr>
            <w:tcW w:w="5105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40772B" w14:textId="77777777" w:rsidR="00863E77" w:rsidRDefault="00863E77" w:rsidP="00863E77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2867D1" w14:textId="5EF2F11E" w:rsidR="00863E77" w:rsidRPr="00A43D19" w:rsidRDefault="00340844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Reconocer características del totalitarismo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5723836F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863E77" w14:paraId="722F0AAB" w14:textId="77777777" w:rsidTr="00863E77">
        <w:trPr>
          <w:trHeight w:val="253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59E8F9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791D" w14:textId="33828D80" w:rsidR="00863E77" w:rsidRPr="00A43D19" w:rsidRDefault="00CB1D18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</w:t>
            </w:r>
            <w:r w:rsidR="00340844">
              <w:rPr>
                <w:rFonts w:asciiTheme="majorHAnsi" w:hAnsiTheme="majorHAnsi"/>
                <w:sz w:val="20"/>
                <w:szCs w:val="20"/>
              </w:rPr>
              <w:t xml:space="preserve">conocer causas del totalitarismo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723384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863E77" w14:paraId="1D437D6B" w14:textId="77777777" w:rsidTr="00863E77">
        <w:trPr>
          <w:trHeight w:val="435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B9396A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424C" w14:textId="604AD7D4" w:rsidR="00863E77" w:rsidRPr="005362F6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80638" w14:textId="327B25EB" w:rsidR="00863E77" w:rsidRPr="00A43D19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3E77" w14:paraId="4BF753A1" w14:textId="77777777" w:rsidTr="00863E77">
        <w:trPr>
          <w:gridAfter w:val="3"/>
          <w:wAfter w:w="5205" w:type="dxa"/>
          <w:trHeight w:val="217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2F3B00" w14:textId="77777777" w:rsidR="00863E77" w:rsidRPr="00A43D19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</w:tr>
      <w:tr w:rsidR="00863E77" w14:paraId="1EC808F1" w14:textId="77777777" w:rsidTr="00863E77">
        <w:trPr>
          <w:gridAfter w:val="3"/>
          <w:wAfter w:w="5205" w:type="dxa"/>
          <w:trHeight w:val="78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501F27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863E77" w14:paraId="0C5E6C5D" w14:textId="77777777" w:rsidTr="00863E77">
        <w:trPr>
          <w:gridAfter w:val="3"/>
          <w:wAfter w:w="5205" w:type="dxa"/>
          <w:trHeight w:val="78"/>
        </w:trPr>
        <w:tc>
          <w:tcPr>
            <w:tcW w:w="51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0BBCFF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1D6FEAA7" w14:textId="0018C783" w:rsidR="00153CE0" w:rsidRDefault="00153CE0" w:rsidP="00926F82">
      <w:pPr>
        <w:tabs>
          <w:tab w:val="left" w:pos="1938"/>
        </w:tabs>
        <w:rPr>
          <w:rFonts w:asciiTheme="majorHAnsi" w:hAnsiTheme="majorHAnsi"/>
          <w:lang w:val="es-ES"/>
        </w:rPr>
      </w:pPr>
    </w:p>
    <w:p w14:paraId="51AA8B62" w14:textId="59A919C3" w:rsidR="007B2DF2" w:rsidRDefault="00556669" w:rsidP="00926F82">
      <w:pPr>
        <w:tabs>
          <w:tab w:val="left" w:pos="1938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pict w14:anchorId="38CAD6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188.9pt;margin-top:31.6pt;width:35.25pt;height:.75pt;z-index:251665408" o:connectortype="straight" strokecolor="#70ad47 [3209]" strokeweight="2.5pt">
            <v:stroke endarrow="block"/>
            <v:shadow color="#868686"/>
          </v:shape>
        </w:pict>
      </w:r>
      <w:r>
        <w:rPr>
          <w:rFonts w:asciiTheme="majorHAnsi" w:hAnsiTheme="majorHAnsi"/>
          <w:noProof/>
          <w:lang w:val="es-ES"/>
        </w:rPr>
        <w:pict w14:anchorId="6AFF6397">
          <v:roundrect id="_x0000_s1067" style="position:absolute;margin-left:226.4pt;margin-top:7.6pt;width:216.75pt;height:119.25pt;z-index:251664384" arcsize="10923f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14:paraId="629C8014" w14:textId="0A023A19" w:rsidR="007B2DF2" w:rsidRDefault="007B2DF2">
                  <w:r w:rsidRPr="007B2DF2">
                    <w:rPr>
                      <w:noProof/>
                    </w:rPr>
                    <w:drawing>
                      <wp:inline distT="0" distB="0" distL="0" distR="0" wp14:anchorId="127B993E" wp14:editId="4E8BA4D0">
                        <wp:extent cx="2181225" cy="1331159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3498" cy="1338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lang w:val="es-ES"/>
        </w:rPr>
        <w:pict w14:anchorId="4ABDAB09">
          <v:roundrect id="_x0000_s1066" style="position:absolute;margin-left:-1.6pt;margin-top:6.1pt;width:186pt;height:47.25pt;z-index:251663360" arcsize="10923f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14:paraId="6957546E" w14:textId="12762276" w:rsidR="007B2DF2" w:rsidRDefault="007B2DF2">
                  <w:r>
                    <w:t>Recordemos:</w:t>
                  </w:r>
                </w:p>
                <w:p w14:paraId="5914CDE0" w14:textId="1DB6EFC3" w:rsidR="007B2DF2" w:rsidRDefault="007B2DF2">
                  <w:r>
                    <w:t>¿Qué es el totalitarismo?</w:t>
                  </w:r>
                </w:p>
              </w:txbxContent>
            </v:textbox>
          </v:roundrect>
        </w:pict>
      </w:r>
    </w:p>
    <w:p w14:paraId="474E3EC2" w14:textId="1FCA680D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330690D1" w14:textId="1DEE7074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5F5CD367" w14:textId="0726F847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7D0F77CF" w14:textId="55742CFE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64EF0295" w14:textId="40430710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6672D118" w14:textId="5DCC6F37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06D38799" w14:textId="7C059A4C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7DFD4BC5" w14:textId="7950AFA3" w:rsidR="007B2DF2" w:rsidRPr="007B2DF2" w:rsidRDefault="007B2DF2" w:rsidP="007B2DF2">
      <w:pPr>
        <w:rPr>
          <w:rFonts w:asciiTheme="majorHAnsi" w:hAnsiTheme="majorHAnsi"/>
          <w:lang w:val="es-ES"/>
        </w:rPr>
      </w:pPr>
    </w:p>
    <w:p w14:paraId="276EEFC9" w14:textId="65F1B754" w:rsidR="007B2DF2" w:rsidRDefault="007B2DF2" w:rsidP="007B2DF2">
      <w:pPr>
        <w:rPr>
          <w:rFonts w:asciiTheme="majorHAnsi" w:hAnsiTheme="majorHAnsi"/>
          <w:lang w:val="es-ES"/>
        </w:rPr>
      </w:pPr>
    </w:p>
    <w:p w14:paraId="0512EC08" w14:textId="41E22703" w:rsidR="007B2DF2" w:rsidRDefault="007B2DF2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Actividad N° 1</w:t>
      </w:r>
    </w:p>
    <w:p w14:paraId="1BFF699F" w14:textId="70E04B2B" w:rsidR="007B2DF2" w:rsidRDefault="007B2DF2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Define con tus palabras ¿Qué es el totalitarismo? </w:t>
      </w:r>
    </w:p>
    <w:p w14:paraId="67B097F2" w14:textId="7CC20B55" w:rsidR="007B2DF2" w:rsidRDefault="007B2DF2" w:rsidP="007B2DF2">
      <w:pPr>
        <w:rPr>
          <w:rFonts w:asciiTheme="majorHAnsi" w:hAnsiTheme="majorHAnsi"/>
          <w:lang w:val="es-ES"/>
        </w:rPr>
      </w:pPr>
    </w:p>
    <w:p w14:paraId="3B39B5B7" w14:textId="1DDCB917" w:rsidR="007B2DF2" w:rsidRDefault="007B2DF2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  </w:t>
      </w:r>
    </w:p>
    <w:p w14:paraId="37B5731C" w14:textId="470DC526" w:rsidR="007B2DF2" w:rsidRDefault="007B2DF2" w:rsidP="007B2DF2">
      <w:pPr>
        <w:rPr>
          <w:rFonts w:asciiTheme="majorHAnsi" w:hAnsiTheme="majorHAnsi"/>
          <w:lang w:val="es-ES"/>
        </w:rPr>
      </w:pPr>
    </w:p>
    <w:p w14:paraId="765123AF" w14:textId="21D2EB75" w:rsidR="007B2DF2" w:rsidRDefault="007B2DF2" w:rsidP="007B2DF2">
      <w:pPr>
        <w:rPr>
          <w:rFonts w:asciiTheme="majorHAnsi" w:hAnsiTheme="majorHAnsi"/>
          <w:lang w:val="es-ES"/>
        </w:rPr>
      </w:pPr>
    </w:p>
    <w:p w14:paraId="339FBD26" w14:textId="0A4F574C" w:rsidR="007B2DF2" w:rsidRDefault="007B2DF2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Características del totalitarismo:</w:t>
      </w:r>
    </w:p>
    <w:p w14:paraId="20D4AC3F" w14:textId="07C23D20" w:rsidR="007B2DF2" w:rsidRDefault="00556669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pict w14:anchorId="0C425F4E">
          <v:rect id="_x0000_s1069" style="position:absolute;margin-left:-27.85pt;margin-top:7.95pt;width:274.5pt;height:181.5pt;z-index:251666432" fillcolor="white [3201]" strokecolor="black [3200]" strokeweight="2.5pt">
            <v:shadow color="#868686"/>
            <v:textbox>
              <w:txbxContent>
                <w:p w14:paraId="694EDE1E" w14:textId="688B8463" w:rsidR="007B2DF2" w:rsidRDefault="007B2DF2">
                  <w:r w:rsidRPr="007B2DF2">
                    <w:rPr>
                      <w:noProof/>
                    </w:rPr>
                    <w:drawing>
                      <wp:inline distT="0" distB="0" distL="0" distR="0" wp14:anchorId="4B62BC88" wp14:editId="64130F2D">
                        <wp:extent cx="3181350" cy="220408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1350" cy="2204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5AB676FF" w14:textId="41AFA5A1" w:rsidR="007B2DF2" w:rsidRDefault="00556669" w:rsidP="007B2DF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pict w14:anchorId="0A71E363">
          <v:rect id="_x0000_s1070" style="position:absolute;margin-left:265.4pt;margin-top:5.3pt;width:241.5pt;height:148.5pt;z-index:251667456" fillcolor="white [3201]" strokecolor="black [3200]" strokeweight="1pt">
            <v:stroke dashstyle="dash"/>
            <v:shadow color="#868686"/>
            <v:textbox>
              <w:txbxContent>
                <w:p w14:paraId="4E2D14E5" w14:textId="0170CF9C" w:rsidR="00BB700F" w:rsidRDefault="00BB700F">
                  <w:r w:rsidRPr="00BB700F">
                    <w:rPr>
                      <w:noProof/>
                    </w:rPr>
                    <w:drawing>
                      <wp:inline distT="0" distB="0" distL="0" distR="0" wp14:anchorId="5FD9401A" wp14:editId="2C7D1AA3">
                        <wp:extent cx="2562225" cy="1781175"/>
                        <wp:effectExtent l="0" t="0" r="9525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225" cy="178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2E049C6" w14:textId="66AF4DE0" w:rsidR="007B2DF2" w:rsidRDefault="007B2DF2" w:rsidP="007B2DF2">
      <w:pPr>
        <w:rPr>
          <w:rFonts w:asciiTheme="majorHAnsi" w:hAnsiTheme="majorHAnsi"/>
          <w:lang w:val="es-ES"/>
        </w:rPr>
      </w:pPr>
    </w:p>
    <w:p w14:paraId="6E4B7538" w14:textId="7DF42692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1A78A341" w14:textId="211BC3F7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41399BEB" w14:textId="5A1F6142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00E3077C" w14:textId="20A2BFBE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1EA2AF7F" w14:textId="62336773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691493D5" w14:textId="55784DDC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034FD7F4" w14:textId="291C55C1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3F1283BD" w14:textId="4454C419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02F3D624" w14:textId="5F6ADB7F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21738EBA" w14:textId="69373C27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070B820F" w14:textId="5F891D6A" w:rsidR="00BB700F" w:rsidRPr="00BB700F" w:rsidRDefault="00BB700F" w:rsidP="00BB700F">
      <w:pPr>
        <w:rPr>
          <w:rFonts w:asciiTheme="majorHAnsi" w:hAnsiTheme="majorHAnsi"/>
          <w:lang w:val="es-ES"/>
        </w:rPr>
      </w:pPr>
    </w:p>
    <w:p w14:paraId="2A3A4C8B" w14:textId="66D7DAFF" w:rsidR="00BB700F" w:rsidRDefault="00556669" w:rsidP="00BB700F">
      <w:pPr>
        <w:tabs>
          <w:tab w:val="left" w:pos="1890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pict w14:anchorId="11A8BF34">
          <v:rect id="_x0000_s1071" style="position:absolute;margin-left:-33.1pt;margin-top:14.35pt;width:291pt;height:212.25pt;z-index:251668480">
            <v:textbox>
              <w:txbxContent>
                <w:p w14:paraId="084F5E1C" w14:textId="5BC89638" w:rsidR="00BB700F" w:rsidRDefault="00BB700F">
                  <w:r w:rsidRPr="00BB700F">
                    <w:rPr>
                      <w:noProof/>
                    </w:rPr>
                    <w:drawing>
                      <wp:inline distT="0" distB="0" distL="0" distR="0" wp14:anchorId="3937C6AC" wp14:editId="197FDD91">
                        <wp:extent cx="3457575" cy="2593181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0990" cy="2595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B700F">
        <w:rPr>
          <w:rFonts w:asciiTheme="majorHAnsi" w:hAnsiTheme="majorHAnsi"/>
          <w:lang w:val="es-ES"/>
        </w:rPr>
        <w:t>Causas del totalitarismo:</w:t>
      </w:r>
    </w:p>
    <w:p w14:paraId="23D4E97D" w14:textId="01F95AD5" w:rsidR="00BB700F" w:rsidRDefault="00556669" w:rsidP="00BB700F">
      <w:pPr>
        <w:tabs>
          <w:tab w:val="left" w:pos="1890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pict w14:anchorId="561E49F6">
          <v:rect id="_x0000_s1072" style="position:absolute;margin-left:276.65pt;margin-top:9.45pt;width:244.5pt;height:128.25pt;z-index:251669504" fillcolor="white [3201]" strokecolor="black [3200]" strokeweight="1pt">
            <v:stroke dashstyle="dash"/>
            <v:shadow color="#868686"/>
            <v:textbox>
              <w:txbxContent>
                <w:p w14:paraId="63083F21" w14:textId="35FC4446" w:rsidR="00BB700F" w:rsidRDefault="00BB700F">
                  <w:r w:rsidRPr="00BB700F">
                    <w:rPr>
                      <w:noProof/>
                    </w:rPr>
                    <w:drawing>
                      <wp:inline distT="0" distB="0" distL="0" distR="0" wp14:anchorId="29D402F4" wp14:editId="5B836A9A">
                        <wp:extent cx="2912745" cy="1456690"/>
                        <wp:effectExtent l="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2745" cy="145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4C39F950" w14:textId="79B0F7E0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152233EE" w14:textId="5C2EE622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0E3F9ACB" w14:textId="39221B90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6C883788" w14:textId="40C73C8A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366A55C5" w14:textId="28694607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69B03DC0" w14:textId="293DEC55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47A03CD7" w14:textId="694AD447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76BE8F44" w14:textId="078B1DFD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7F0A372B" w14:textId="45F358AB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239D6F44" w14:textId="69C240B1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5C38C0F5" w14:textId="7060535E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Actividad:</w:t>
      </w:r>
    </w:p>
    <w:p w14:paraId="3A6B20CE" w14:textId="03C969CB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Completa el siguiente cuadro con la información solicitada.</w:t>
      </w:r>
    </w:p>
    <w:p w14:paraId="60EC5142" w14:textId="64F639E0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BB700F" w14:paraId="762FC320" w14:textId="77777777" w:rsidTr="00BB700F">
        <w:tc>
          <w:tcPr>
            <w:tcW w:w="3448" w:type="dxa"/>
            <w:shd w:val="clear" w:color="auto" w:fill="FFD966" w:themeFill="accent4" w:themeFillTint="99"/>
          </w:tcPr>
          <w:p w14:paraId="54329DF5" w14:textId="7AE4B904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Definición del totalitarismo</w:t>
            </w:r>
          </w:p>
          <w:p w14:paraId="757F5644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7E7490D4" w14:textId="34E2A276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448" w:type="dxa"/>
            <w:shd w:val="clear" w:color="auto" w:fill="FFD966" w:themeFill="accent4" w:themeFillTint="99"/>
          </w:tcPr>
          <w:p w14:paraId="58E5100C" w14:textId="66550CD6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Características del totalitarismo</w:t>
            </w:r>
          </w:p>
        </w:tc>
        <w:tc>
          <w:tcPr>
            <w:tcW w:w="3449" w:type="dxa"/>
            <w:shd w:val="clear" w:color="auto" w:fill="FFD966" w:themeFill="accent4" w:themeFillTint="99"/>
          </w:tcPr>
          <w:p w14:paraId="66A58016" w14:textId="37CE949A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  <w:r>
              <w:rPr>
                <w:rFonts w:asciiTheme="majorHAnsi" w:hAnsiTheme="majorHAnsi"/>
                <w:lang w:val="es-ES"/>
              </w:rPr>
              <w:t>Causas del totalitarismo</w:t>
            </w:r>
          </w:p>
        </w:tc>
      </w:tr>
      <w:tr w:rsidR="00BB700F" w14:paraId="7402BFC2" w14:textId="77777777" w:rsidTr="00BB700F">
        <w:tc>
          <w:tcPr>
            <w:tcW w:w="3448" w:type="dxa"/>
          </w:tcPr>
          <w:p w14:paraId="4F1B0423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ADF1037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5A0B2248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3E208DD1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0BC3BEEE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BCBD3C0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70642F45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B70DD83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1F57C3F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6F8E3C0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5A930AE9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33D6BB30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7FA71E3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  <w:p w14:paraId="215D9B7D" w14:textId="4FD7E1B3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448" w:type="dxa"/>
          </w:tcPr>
          <w:p w14:paraId="1F22BD70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449" w:type="dxa"/>
          </w:tcPr>
          <w:p w14:paraId="12CA3FEA" w14:textId="77777777" w:rsidR="00BB700F" w:rsidRDefault="00BB700F" w:rsidP="00BB700F">
            <w:pPr>
              <w:tabs>
                <w:tab w:val="left" w:pos="1890"/>
              </w:tabs>
              <w:rPr>
                <w:rFonts w:asciiTheme="majorHAnsi" w:hAnsiTheme="majorHAnsi"/>
                <w:lang w:val="es-ES"/>
              </w:rPr>
            </w:pPr>
          </w:p>
        </w:tc>
      </w:tr>
    </w:tbl>
    <w:p w14:paraId="55172B9A" w14:textId="77777777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24D53214" w14:textId="21EEE37D" w:rsid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p w14:paraId="6499EB0E" w14:textId="77777777" w:rsidR="00BB700F" w:rsidRPr="00BB700F" w:rsidRDefault="00BB700F" w:rsidP="00BB700F">
      <w:pPr>
        <w:tabs>
          <w:tab w:val="left" w:pos="1890"/>
        </w:tabs>
        <w:rPr>
          <w:rFonts w:asciiTheme="majorHAnsi" w:hAnsiTheme="majorHAnsi"/>
          <w:lang w:val="es-ES"/>
        </w:rPr>
      </w:pPr>
    </w:p>
    <w:sectPr w:rsidR="00BB700F" w:rsidRPr="00BB700F" w:rsidSect="00C4770A">
      <w:footerReference w:type="default" r:id="rId14"/>
      <w:type w:val="continuous"/>
      <w:pgSz w:w="12240" w:h="20160" w:code="5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F3010" w14:textId="77777777" w:rsidR="00556669" w:rsidRDefault="00556669" w:rsidP="00D11670">
      <w:r>
        <w:separator/>
      </w:r>
    </w:p>
  </w:endnote>
  <w:endnote w:type="continuationSeparator" w:id="0">
    <w:p w14:paraId="21E4E166" w14:textId="77777777" w:rsidR="00556669" w:rsidRDefault="00556669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7508208"/>
      <w:docPartObj>
        <w:docPartGallery w:val="Page Numbers (Bottom of Page)"/>
        <w:docPartUnique/>
      </w:docPartObj>
    </w:sdtPr>
    <w:sdtEndPr/>
    <w:sdtContent>
      <w:p w14:paraId="4D376EFA" w14:textId="77777777" w:rsidR="00DC6430" w:rsidRDefault="009D39DA">
        <w:pPr>
          <w:pStyle w:val="Piedepgina"/>
          <w:jc w:val="right"/>
        </w:pPr>
        <w:r>
          <w:fldChar w:fldCharType="begin"/>
        </w:r>
        <w:r w:rsidR="00DC6430">
          <w:instrText>PAGE   \* MERGEFORMAT</w:instrText>
        </w:r>
        <w:r>
          <w:fldChar w:fldCharType="separate"/>
        </w:r>
        <w:r w:rsidR="000C189D" w:rsidRPr="000C189D">
          <w:rPr>
            <w:noProof/>
            <w:lang w:val="es-ES"/>
          </w:rPr>
          <w:t>1</w:t>
        </w:r>
        <w:r>
          <w:fldChar w:fldCharType="end"/>
        </w:r>
      </w:p>
    </w:sdtContent>
  </w:sdt>
  <w:p w14:paraId="62A938CC" w14:textId="77777777" w:rsidR="00DC6430" w:rsidRDefault="00DC64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48D5B" w14:textId="77777777" w:rsidR="00556669" w:rsidRDefault="00556669" w:rsidP="00D11670">
      <w:r>
        <w:separator/>
      </w:r>
    </w:p>
  </w:footnote>
  <w:footnote w:type="continuationSeparator" w:id="0">
    <w:p w14:paraId="22F10D38" w14:textId="77777777" w:rsidR="00556669" w:rsidRDefault="00556669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72D4D"/>
    <w:multiLevelType w:val="hybridMultilevel"/>
    <w:tmpl w:val="22F8F40A"/>
    <w:lvl w:ilvl="0" w:tplc="5D4458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11869"/>
    <w:multiLevelType w:val="hybridMultilevel"/>
    <w:tmpl w:val="4DE83D28"/>
    <w:lvl w:ilvl="0" w:tplc="9350D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C7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41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62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68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C4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0E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4D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E9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4C4C85"/>
    <w:multiLevelType w:val="hybridMultilevel"/>
    <w:tmpl w:val="D744E8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70BDE"/>
    <w:multiLevelType w:val="hybridMultilevel"/>
    <w:tmpl w:val="98ACA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13FE9"/>
    <w:multiLevelType w:val="hybridMultilevel"/>
    <w:tmpl w:val="73D8BA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45BB0"/>
    <w:multiLevelType w:val="hybridMultilevel"/>
    <w:tmpl w:val="701202CE"/>
    <w:lvl w:ilvl="0" w:tplc="296C7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768"/>
    <w:rsid w:val="0006189C"/>
    <w:rsid w:val="0006387D"/>
    <w:rsid w:val="00067264"/>
    <w:rsid w:val="00067E55"/>
    <w:rsid w:val="00070C91"/>
    <w:rsid w:val="00072FF8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189D"/>
    <w:rsid w:val="000C52E9"/>
    <w:rsid w:val="000D08B0"/>
    <w:rsid w:val="000D1794"/>
    <w:rsid w:val="000D2DE8"/>
    <w:rsid w:val="000E134F"/>
    <w:rsid w:val="000E18AC"/>
    <w:rsid w:val="000E35B1"/>
    <w:rsid w:val="000E5534"/>
    <w:rsid w:val="000E620C"/>
    <w:rsid w:val="000E7FB2"/>
    <w:rsid w:val="000F6BAE"/>
    <w:rsid w:val="00107D8D"/>
    <w:rsid w:val="00110823"/>
    <w:rsid w:val="00112A0D"/>
    <w:rsid w:val="001138DD"/>
    <w:rsid w:val="001140F3"/>
    <w:rsid w:val="00116348"/>
    <w:rsid w:val="00121327"/>
    <w:rsid w:val="00121579"/>
    <w:rsid w:val="001277B6"/>
    <w:rsid w:val="0014232B"/>
    <w:rsid w:val="0014357E"/>
    <w:rsid w:val="0014786D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7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48C4"/>
    <w:rsid w:val="00305C6A"/>
    <w:rsid w:val="00311893"/>
    <w:rsid w:val="003126DA"/>
    <w:rsid w:val="00316785"/>
    <w:rsid w:val="00321140"/>
    <w:rsid w:val="00321E6C"/>
    <w:rsid w:val="00330C31"/>
    <w:rsid w:val="00340844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59B2"/>
    <w:rsid w:val="004360C0"/>
    <w:rsid w:val="00436EC3"/>
    <w:rsid w:val="004414BA"/>
    <w:rsid w:val="0044195F"/>
    <w:rsid w:val="0045031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054D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62F6"/>
    <w:rsid w:val="00541642"/>
    <w:rsid w:val="00542234"/>
    <w:rsid w:val="005432D4"/>
    <w:rsid w:val="00543C58"/>
    <w:rsid w:val="0054768A"/>
    <w:rsid w:val="00556132"/>
    <w:rsid w:val="00556669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A77F8"/>
    <w:rsid w:val="005B288C"/>
    <w:rsid w:val="005C0D1F"/>
    <w:rsid w:val="005C14E1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0D7B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2153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2934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15B3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2DF2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3E77"/>
    <w:rsid w:val="00872DE8"/>
    <w:rsid w:val="00875E18"/>
    <w:rsid w:val="0089340C"/>
    <w:rsid w:val="00896726"/>
    <w:rsid w:val="00897FBC"/>
    <w:rsid w:val="008A0F54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9DA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4631"/>
    <w:rsid w:val="00AD4A44"/>
    <w:rsid w:val="00AD75DF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677C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00F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5DB4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979"/>
    <w:rsid w:val="00C850F9"/>
    <w:rsid w:val="00C856F8"/>
    <w:rsid w:val="00C865CF"/>
    <w:rsid w:val="00C96975"/>
    <w:rsid w:val="00CA54BE"/>
    <w:rsid w:val="00CB0BE2"/>
    <w:rsid w:val="00CB0FDD"/>
    <w:rsid w:val="00CB1D18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50E"/>
    <w:rsid w:val="00E009E7"/>
    <w:rsid w:val="00E0136B"/>
    <w:rsid w:val="00E01CA9"/>
    <w:rsid w:val="00E026CE"/>
    <w:rsid w:val="00E05E66"/>
    <w:rsid w:val="00E12420"/>
    <w:rsid w:val="00E14504"/>
    <w:rsid w:val="00E14E67"/>
    <w:rsid w:val="00E14FC8"/>
    <w:rsid w:val="00E2141B"/>
    <w:rsid w:val="00E22983"/>
    <w:rsid w:val="00E3053E"/>
    <w:rsid w:val="00E37091"/>
    <w:rsid w:val="00E419D4"/>
    <w:rsid w:val="00E45F49"/>
    <w:rsid w:val="00E529A6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4DD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_x0000_s1068"/>
      </o:rules>
    </o:shapelayout>
  </w:shapeDefaults>
  <w:decimalSymbol w:val=","/>
  <w:listSeparator w:val=";"/>
  <w14:docId w14:val="6E2A40C5"/>
  <w15:docId w15:val="{143C8520-2F17-42FD-8970-1AB86BDA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F414DD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F414DD"/>
    <w:rPr>
      <w:b/>
      <w:bCs/>
    </w:rPr>
  </w:style>
  <w:style w:type="character" w:customStyle="1" w:styleId="SinespaciadoCar">
    <w:name w:val="Sin espaciado Car"/>
    <w:link w:val="Sinespaciado"/>
    <w:uiPriority w:val="1"/>
    <w:rsid w:val="0053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1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13BD43-592D-444E-A897-1608EBC5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122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Christian Lopez</cp:lastModifiedBy>
  <cp:revision>10</cp:revision>
  <dcterms:created xsi:type="dcterms:W3CDTF">2020-03-18T20:42:00Z</dcterms:created>
  <dcterms:modified xsi:type="dcterms:W3CDTF">2020-05-05T15:37:00Z</dcterms:modified>
</cp:coreProperties>
</file>