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425CF743" w:rsidR="00716059" w:rsidRDefault="002F03A0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06796E91">
                <wp:simplePos x="0" y="0"/>
                <wp:positionH relativeFrom="column">
                  <wp:posOffset>684530</wp:posOffset>
                </wp:positionH>
                <wp:positionV relativeFrom="paragraph">
                  <wp:posOffset>69851</wp:posOffset>
                </wp:positionV>
                <wp:extent cx="3133725" cy="711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624D844E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>artamento de: Matemática</w:t>
                            </w:r>
                          </w:p>
                          <w:p w14:paraId="0E485830" w14:textId="5B60D3D0" w:rsidR="00716059" w:rsidRDefault="002F03A0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Profesor: Bárbara Ponce</w:t>
                            </w:r>
                          </w:p>
                          <w:p w14:paraId="086BD80C" w14:textId="468F1D29" w:rsidR="00716059" w:rsidRDefault="006E129C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7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5pt;width:246.7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624D844E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>artamento de: Matemática</w:t>
                      </w:r>
                    </w:p>
                    <w:p w14:paraId="0E485830" w14:textId="5B60D3D0" w:rsidR="00716059" w:rsidRDefault="002F03A0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Profesor: Bárbara Ponce</w:t>
                      </w:r>
                    </w:p>
                    <w:p w14:paraId="086BD80C" w14:textId="468F1D29" w:rsidR="00716059" w:rsidRDefault="006E129C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7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3DDB67C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1C818C54" w14:textId="0386AD58" w:rsidR="00716059" w:rsidRDefault="00716059" w:rsidP="002F03A0">
      <w:pPr>
        <w:rPr>
          <w:rFonts w:asciiTheme="majorHAnsi" w:hAnsiTheme="majorHAnsi"/>
          <w:b/>
          <w:sz w:val="28"/>
          <w:szCs w:val="28"/>
        </w:rPr>
      </w:pPr>
    </w:p>
    <w:p w14:paraId="32B92C37" w14:textId="5FDE8E4C" w:rsidR="006E129C" w:rsidRDefault="002F03A0" w:rsidP="006E129C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</w:t>
      </w:r>
      <w:r w:rsidR="00391AC3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CF3DF6">
        <w:rPr>
          <w:rFonts w:asciiTheme="majorHAnsi" w:hAnsiTheme="majorHAnsi"/>
          <w:b/>
          <w:sz w:val="28"/>
          <w:szCs w:val="28"/>
          <w:lang w:val="es-ES"/>
        </w:rPr>
        <w:t xml:space="preserve">DE APLICACIÓN </w:t>
      </w:r>
      <w:r w:rsidR="00391AC3">
        <w:rPr>
          <w:rFonts w:asciiTheme="majorHAnsi" w:hAnsiTheme="majorHAnsi"/>
          <w:b/>
          <w:sz w:val="28"/>
          <w:szCs w:val="28"/>
          <w:lang w:val="es-ES"/>
        </w:rPr>
        <w:t>“</w:t>
      </w:r>
      <w:r w:rsidR="00121A96">
        <w:rPr>
          <w:rFonts w:asciiTheme="majorHAnsi" w:hAnsiTheme="majorHAnsi"/>
          <w:b/>
          <w:sz w:val="28"/>
          <w:szCs w:val="28"/>
          <w:lang w:val="es-ES"/>
        </w:rPr>
        <w:t>CUADRADOS MÁGICOS</w:t>
      </w:r>
      <w:r w:rsidR="00350B90">
        <w:rPr>
          <w:rFonts w:asciiTheme="majorHAnsi" w:hAnsiTheme="majorHAnsi"/>
          <w:b/>
          <w:sz w:val="28"/>
          <w:szCs w:val="28"/>
          <w:lang w:val="es-ES"/>
        </w:rPr>
        <w:t>”</w:t>
      </w:r>
    </w:p>
    <w:p w14:paraId="2FCC819E" w14:textId="764D0D7C" w:rsidR="00716059" w:rsidRDefault="006E129C" w:rsidP="0071605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DPL (</w:t>
      </w:r>
      <w:r w:rsidR="002F03A0">
        <w:rPr>
          <w:rFonts w:asciiTheme="majorHAnsi" w:hAnsiTheme="majorHAnsi"/>
          <w:b/>
          <w:sz w:val="28"/>
          <w:szCs w:val="28"/>
        </w:rPr>
        <w:t>MATEMÁ</w:t>
      </w:r>
      <w:r>
        <w:rPr>
          <w:rFonts w:asciiTheme="majorHAnsi" w:hAnsiTheme="majorHAnsi"/>
          <w:b/>
          <w:sz w:val="28"/>
          <w:szCs w:val="28"/>
        </w:rPr>
        <w:t>TICA)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22860070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678"/>
        <w:gridCol w:w="1275"/>
        <w:gridCol w:w="2694"/>
        <w:gridCol w:w="1951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CE11D2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3012273E" w:rsidR="00716059" w:rsidRDefault="003B7CF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46F48F8E" w:rsidR="00716059" w:rsidRDefault="00716059" w:rsidP="0080240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</w:t>
            </w:r>
          </w:p>
        </w:tc>
        <w:tc>
          <w:tcPr>
            <w:tcW w:w="4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3B01A12E" w:rsidR="00716059" w:rsidRDefault="00CF3DF6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05/06/2020 – 12/06</w:t>
            </w:r>
            <w:r w:rsidR="00121A96">
              <w:rPr>
                <w:rFonts w:asciiTheme="majorHAnsi" w:hAnsiTheme="majorHAnsi"/>
              </w:rPr>
              <w:t>/2020</w:t>
            </w:r>
          </w:p>
        </w:tc>
      </w:tr>
      <w:tr w:rsidR="004A486C" w14:paraId="54A0AB03" w14:textId="4F8609BD" w:rsidTr="009C344C">
        <w:trPr>
          <w:trHeight w:val="251"/>
          <w:jc w:val="center"/>
        </w:trPr>
        <w:tc>
          <w:tcPr>
            <w:tcW w:w="43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C9012C" w14:textId="312877AD" w:rsidR="004A486C" w:rsidRPr="00D36D49" w:rsidRDefault="004A486C" w:rsidP="00AE3600">
            <w:pPr>
              <w:tabs>
                <w:tab w:val="left" w:pos="1938"/>
              </w:tabs>
              <w:spacing w:line="256" w:lineRule="auto"/>
              <w:rPr>
                <w:rFonts w:asciiTheme="majorHAnsi" w:eastAsiaTheme="minorHAnsi" w:hAnsiTheme="majorHAnsi" w:cstheme="minorBidi"/>
                <w:b/>
                <w:sz w:val="22"/>
                <w:szCs w:val="22"/>
                <w:lang w:eastAsia="en-US"/>
              </w:rPr>
            </w:pPr>
            <w:r w:rsidRPr="003B7CF7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     </w:t>
            </w:r>
            <w:r w:rsidRPr="00D36D49">
              <w:rPr>
                <w:rFonts w:asciiTheme="majorHAnsi" w:eastAsiaTheme="minorHAnsi" w:hAnsiTheme="majorHAnsi" w:cstheme="minorBidi"/>
                <w:b/>
                <w:sz w:val="22"/>
                <w:szCs w:val="22"/>
                <w:lang w:eastAsia="en-US"/>
              </w:rPr>
              <w:t>OBJETIVO DE APRENDIZAJE (UNIDAD)</w:t>
            </w:r>
          </w:p>
          <w:p w14:paraId="43B44C0B" w14:textId="00CA3225" w:rsidR="004A486C" w:rsidRPr="003B7CF7" w:rsidRDefault="004A486C" w:rsidP="0029270A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 w:rsidRPr="00B54305">
              <w:rPr>
                <w:rFonts w:asciiTheme="majorHAnsi" w:hAnsiTheme="majorHAnsi"/>
              </w:rPr>
              <w:t>OA Nº</w:t>
            </w:r>
            <w:r>
              <w:rPr>
                <w:rFonts w:asciiTheme="majorHAnsi" w:hAnsiTheme="majorHAnsi"/>
              </w:rPr>
              <w:t xml:space="preserve"> 01</w:t>
            </w:r>
          </w:p>
          <w:p w14:paraId="25AF641E" w14:textId="64157EC6" w:rsidR="004A486C" w:rsidRPr="004C2832" w:rsidRDefault="004A486C" w:rsidP="004C283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</w:rPr>
            </w:pPr>
            <w:r w:rsidRPr="003B7CF7">
              <w:rPr>
                <w:rFonts w:asciiTheme="majorHAnsi" w:hAnsiTheme="majorHAnsi"/>
              </w:rPr>
              <w:t>Mostrar que comprenden la adición y la sustracción de números enteros.</w:t>
            </w:r>
            <w:r>
              <w:rPr>
                <w:rFonts w:asciiTheme="majorHAnsi" w:hAnsiTheme="majorHAnsi"/>
              </w:rPr>
              <w:t xml:space="preserve"> (cuadrados mágicos)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4A486C" w:rsidRPr="00D36D49" w:rsidRDefault="004A486C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D36D49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  <w:p w14:paraId="0C983655" w14:textId="710B6C3F" w:rsidR="004A486C" w:rsidRPr="003B7CF7" w:rsidRDefault="004A486C" w:rsidP="002376B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4A486C" w:rsidRPr="00B857CB" w:rsidRDefault="004A486C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 LA GUIA</w:t>
            </w:r>
          </w:p>
        </w:tc>
      </w:tr>
      <w:tr w:rsidR="004A486C" w14:paraId="26CE141A" w14:textId="77777777" w:rsidTr="004C2832">
        <w:trPr>
          <w:trHeight w:val="432"/>
          <w:jc w:val="center"/>
        </w:trPr>
        <w:tc>
          <w:tcPr>
            <w:tcW w:w="43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4A486C" w:rsidRPr="003B7CF7" w:rsidRDefault="004A486C">
            <w:pPr>
              <w:spacing w:line="256" w:lineRule="auto"/>
              <w:jc w:val="center"/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F293" w14:textId="5417543C" w:rsidR="004A486C" w:rsidRPr="00983DAA" w:rsidRDefault="004A486C" w:rsidP="009C344C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IDENTIFICAR LA ADICIÓN Y SUSTRACCIÓN DE NÚMEROS ENTEROS.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3EC86DB3" w14:textId="77777777" w:rsidR="004A486C" w:rsidRDefault="004A486C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  <w:p w14:paraId="7D61AA45" w14:textId="4875E3BA" w:rsidR="004A486C" w:rsidRDefault="004A486C" w:rsidP="003B7CF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4A486C" w14:paraId="439ADAF3" w14:textId="77777777" w:rsidTr="005C70B0">
        <w:trPr>
          <w:trHeight w:val="270"/>
          <w:jc w:val="center"/>
        </w:trPr>
        <w:tc>
          <w:tcPr>
            <w:tcW w:w="43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2F1179" w14:textId="77777777" w:rsidR="004A486C" w:rsidRPr="003B7CF7" w:rsidRDefault="004A486C">
            <w:pPr>
              <w:spacing w:line="256" w:lineRule="auto"/>
              <w:jc w:val="center"/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24BF" w14:textId="3EA84C74" w:rsidR="004A486C" w:rsidRDefault="004A486C" w:rsidP="00B857CB">
            <w:pPr>
              <w:pStyle w:val="Sinespaciado"/>
              <w:spacing w:line="256" w:lineRule="auto"/>
              <w:rPr>
                <w:rFonts w:asciiTheme="majorHAnsi" w:hAnsiTheme="majorHAnsi"/>
                <w:noProof/>
                <w:lang w:eastAsia="es-CL"/>
              </w:rPr>
            </w:pPr>
            <w:r>
              <w:rPr>
                <w:rFonts w:asciiTheme="majorHAnsi" w:hAnsiTheme="majorHAnsi"/>
                <w:noProof/>
                <w:lang w:eastAsia="es-CL"/>
              </w:rPr>
              <w:t>APLICAR ESTRATEGIAS DE CÁLCULO.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50E56266" w14:textId="1E296062" w:rsidR="004A486C" w:rsidRPr="004C2832" w:rsidRDefault="004A486C" w:rsidP="004C2832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4A486C" w14:paraId="2CD576BF" w14:textId="77777777" w:rsidTr="004C2832">
        <w:trPr>
          <w:trHeight w:val="412"/>
          <w:jc w:val="center"/>
        </w:trPr>
        <w:tc>
          <w:tcPr>
            <w:tcW w:w="43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768FBF" w14:textId="77777777" w:rsidR="004A486C" w:rsidRPr="003B7CF7" w:rsidRDefault="004A486C">
            <w:pPr>
              <w:spacing w:line="256" w:lineRule="auto"/>
              <w:jc w:val="center"/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554B3" w14:textId="4A89D3C5" w:rsidR="004A486C" w:rsidRDefault="004A486C" w:rsidP="00B857C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DISEÑAR SITUACIONES PROBLEMÁTICAS.</w:t>
            </w:r>
          </w:p>
        </w:tc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14:paraId="573F2759" w14:textId="77777777" w:rsidR="004A486C" w:rsidRDefault="004A486C" w:rsidP="004C2832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14:paraId="32CD834F" w14:textId="7CFFF8A4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294C99CD" w14:textId="14959C04" w:rsidR="00405BC7" w:rsidRDefault="00405BC7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1FDEF791" w14:textId="4A8EFBED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813888" behindDoc="0" locked="0" layoutInCell="1" allowOverlap="1" wp14:anchorId="4C22925A" wp14:editId="54EEBDD1">
            <wp:simplePos x="0" y="0"/>
            <wp:positionH relativeFrom="column">
              <wp:posOffset>4246880</wp:posOffset>
            </wp:positionH>
            <wp:positionV relativeFrom="paragraph">
              <wp:posOffset>26670</wp:posOffset>
            </wp:positionV>
            <wp:extent cx="1809750" cy="125349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8C1A5" w14:textId="240318B1" w:rsidR="004D0FD0" w:rsidRP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highlight w:val="yellow"/>
          <w:lang w:eastAsia="en-US"/>
        </w:rPr>
      </w:pPr>
      <w:r w:rsidRPr="004D0FD0">
        <w:rPr>
          <w:rFonts w:asciiTheme="majorHAnsi" w:eastAsiaTheme="minorHAnsi" w:hAnsiTheme="majorHAnsi" w:cstheme="minorBidi"/>
          <w:sz w:val="16"/>
          <w:szCs w:val="22"/>
          <w:highlight w:val="yellow"/>
          <w:lang w:eastAsia="en-US"/>
        </w:rPr>
        <w:t>SE SUGIERE VER VIDEO EXPLICATIVO SOBRE CUADRADOS MÁGICOS CON NÚMEROS ENTEROS</w:t>
      </w:r>
    </w:p>
    <w:p w14:paraId="170C3B61" w14:textId="57E7821A" w:rsidR="004D0FD0" w:rsidRDefault="004D0FD0" w:rsidP="004D0FD0">
      <w:pPr>
        <w:jc w:val="center"/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hyperlink r:id="rId11" w:history="1">
        <w:r w:rsidRPr="004D0FD0">
          <w:rPr>
            <w:rStyle w:val="Hipervnculo"/>
          </w:rPr>
          <w:t>https://www.youtube.com/watch?v=rGhcfKIey2o</w:t>
        </w:r>
      </w:hyperlink>
    </w:p>
    <w:p w14:paraId="56A9D857" w14:textId="77777777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4CDD761E" w14:textId="2A8D1B87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6A1DC475" w14:textId="26D48EAA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rFonts w:asciiTheme="majorHAnsi" w:eastAsiaTheme="minorHAnsi" w:hAnsiTheme="majorHAnsi" w:cstheme="minorBidi"/>
          <w:noProof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D8DB127" wp14:editId="4371C8C7">
                <wp:simplePos x="0" y="0"/>
                <wp:positionH relativeFrom="column">
                  <wp:posOffset>-15240</wp:posOffset>
                </wp:positionH>
                <wp:positionV relativeFrom="paragraph">
                  <wp:posOffset>112395</wp:posOffset>
                </wp:positionV>
                <wp:extent cx="3950335" cy="1500505"/>
                <wp:effectExtent l="0" t="0" r="12065" b="2349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335" cy="150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7A060" w14:textId="77777777" w:rsidR="004D0FD0" w:rsidRPr="001D3F47" w:rsidRDefault="004D0FD0" w:rsidP="004D0FD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3F47">
                              <w:rPr>
                                <w:b/>
                                <w:sz w:val="20"/>
                              </w:rPr>
                              <w:t>Traza flechas punteadas para realizar las sumas correspondientes como se muestra en el ejemplo.</w:t>
                            </w:r>
                          </w:p>
                          <w:p w14:paraId="202061BD" w14:textId="77777777" w:rsidR="004D0FD0" w:rsidRPr="001D3F47" w:rsidRDefault="004D0FD0" w:rsidP="004D0FD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3F47">
                              <w:rPr>
                                <w:b/>
                                <w:sz w:val="20"/>
                              </w:rPr>
                              <w:t>Recuerda aplicar las reglas de los signos para sumar números enteros</w:t>
                            </w:r>
                          </w:p>
                          <w:p w14:paraId="1552417E" w14:textId="77777777" w:rsidR="004D0FD0" w:rsidRPr="00D725D5" w:rsidRDefault="004D0FD0" w:rsidP="004D0F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0FA72A3C" w14:textId="77777777" w:rsidR="004D0FD0" w:rsidRDefault="004D0FD0" w:rsidP="004D0F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27" type="#_x0000_t202" style="position:absolute;margin-left:-1.2pt;margin-top:8.85pt;width:311.05pt;height:118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" fillcolor="white [3201]" strokecolor="red" strokeweight="1.5pt">
                <v:textbox>
                  <w:txbxContent>
                    <w:p w14:paraId="5A87A060" w14:textId="77777777" w:rsidR="004D0FD0" w:rsidRPr="001D3F47" w:rsidRDefault="004D0FD0" w:rsidP="004D0FD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1D3F47">
                        <w:rPr>
                          <w:b/>
                          <w:sz w:val="20"/>
                        </w:rPr>
                        <w:t>Traza flechas punteadas para realizar las sumas correspondientes como se muestra en el ejemplo.</w:t>
                      </w:r>
                    </w:p>
                    <w:p w14:paraId="202061BD" w14:textId="77777777" w:rsidR="004D0FD0" w:rsidRPr="001D3F47" w:rsidRDefault="004D0FD0" w:rsidP="004D0FD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1D3F47">
                        <w:rPr>
                          <w:b/>
                          <w:sz w:val="20"/>
                        </w:rPr>
                        <w:t>Recuerda aplicar las reglas de los signos para sumar números enteros</w:t>
                      </w:r>
                    </w:p>
                    <w:p w14:paraId="1552417E" w14:textId="77777777" w:rsidR="004D0FD0" w:rsidRPr="00D725D5" w:rsidRDefault="004D0FD0" w:rsidP="004D0FD0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0FA72A3C" w14:textId="77777777" w:rsidR="004D0FD0" w:rsidRDefault="004D0FD0" w:rsidP="004D0FD0"/>
                  </w:txbxContent>
                </v:textbox>
              </v:shape>
            </w:pict>
          </mc:Fallback>
        </mc:AlternateContent>
      </w:r>
    </w:p>
    <w:p w14:paraId="13069D04" w14:textId="77777777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7FC25421" w14:textId="77777777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5D22603C" w14:textId="77777777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0AD2CD85" w14:textId="4553BB17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E08507" wp14:editId="383D356D">
                <wp:simplePos x="0" y="0"/>
                <wp:positionH relativeFrom="column">
                  <wp:posOffset>4364355</wp:posOffset>
                </wp:positionH>
                <wp:positionV relativeFrom="paragraph">
                  <wp:posOffset>116205</wp:posOffset>
                </wp:positionV>
                <wp:extent cx="2286000" cy="2061210"/>
                <wp:effectExtent l="19050" t="19050" r="19050" b="1524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61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343.65pt;margin-top:9.15pt;width:180pt;height:162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" filled="f" strokecolor="red" strokeweight="2.25pt"/>
            </w:pict>
          </mc:Fallback>
        </mc:AlternateContent>
      </w:r>
    </w:p>
    <w:p w14:paraId="5423141F" w14:textId="44C7F01F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60C7DAED" w14:textId="3C41FC50" w:rsidR="004D0FD0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3C704D" wp14:editId="4A7961A1">
                <wp:simplePos x="0" y="0"/>
                <wp:positionH relativeFrom="column">
                  <wp:posOffset>6199505</wp:posOffset>
                </wp:positionH>
                <wp:positionV relativeFrom="paragraph">
                  <wp:posOffset>12065</wp:posOffset>
                </wp:positionV>
                <wp:extent cx="352425" cy="292735"/>
                <wp:effectExtent l="0" t="0" r="28575" b="1206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85CF1" w14:textId="77777777" w:rsidR="0092698F" w:rsidRDefault="0092698F" w:rsidP="0092698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6 Cuadro de texto" o:spid="_x0000_s1028" type="#_x0000_t202" style="position:absolute;margin-left:488.15pt;margin-top:.95pt;width:27.75pt;height:23.0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" fillcolor="white [3201]" strokeweight=".5pt">
                <v:textbox>
                  <w:txbxContent>
                    <w:p w14:paraId="22D85CF1" w14:textId="77777777" w:rsidR="0092698F" w:rsidRDefault="0092698F" w:rsidP="0092698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49000B2" wp14:editId="6A28BE17">
                <wp:simplePos x="0" y="0"/>
                <wp:positionH relativeFrom="column">
                  <wp:posOffset>5774690</wp:posOffset>
                </wp:positionH>
                <wp:positionV relativeFrom="paragraph">
                  <wp:posOffset>88265</wp:posOffset>
                </wp:positionV>
                <wp:extent cx="0" cy="1526540"/>
                <wp:effectExtent l="95250" t="0" r="57150" b="5461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6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8 Conector recto de flecha" o:spid="_x0000_s1026" type="#_x0000_t32" style="position:absolute;margin-left:454.7pt;margin-top:6.95pt;width:0;height:120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" strokecolor="red" strokeweight="1.5pt">
                <v:stroke dashstyle="longDash" endarrow="open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1F4C9C7" wp14:editId="42F8F22B">
                <wp:simplePos x="0" y="0"/>
                <wp:positionH relativeFrom="column">
                  <wp:posOffset>5336540</wp:posOffset>
                </wp:positionH>
                <wp:positionV relativeFrom="paragraph">
                  <wp:posOffset>91440</wp:posOffset>
                </wp:positionV>
                <wp:extent cx="0" cy="1526540"/>
                <wp:effectExtent l="95250" t="0" r="57150" b="5461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6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420.2pt;margin-top:7.2pt;width:0;height:120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" strokecolor="red" strokeweight="1.5pt">
                <v:stroke dashstyle="longDash" endarrow="open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84D5C" wp14:editId="79DE8F34">
                <wp:simplePos x="0" y="0"/>
                <wp:positionH relativeFrom="column">
                  <wp:posOffset>4917440</wp:posOffset>
                </wp:positionH>
                <wp:positionV relativeFrom="paragraph">
                  <wp:posOffset>88265</wp:posOffset>
                </wp:positionV>
                <wp:extent cx="0" cy="1526540"/>
                <wp:effectExtent l="95250" t="0" r="57150" b="5461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6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onector recto de flecha" o:spid="_x0000_s1026" type="#_x0000_t32" style="position:absolute;margin-left:387.2pt;margin-top:6.95pt;width:0;height:120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" strokecolor="red" strokeweight="1.5pt">
                <v:stroke dashstyle="longDash" endarrow="open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660E05" wp14:editId="1DF107B3">
                <wp:simplePos x="0" y="0"/>
                <wp:positionH relativeFrom="column">
                  <wp:posOffset>4507865</wp:posOffset>
                </wp:positionH>
                <wp:positionV relativeFrom="paragraph">
                  <wp:posOffset>88265</wp:posOffset>
                </wp:positionV>
                <wp:extent cx="0" cy="1526540"/>
                <wp:effectExtent l="95250" t="0" r="57150" b="5461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6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 recto de flecha" o:spid="_x0000_s1026" type="#_x0000_t32" style="position:absolute;margin-left:354.95pt;margin-top:6.95pt;width:0;height:120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" strokecolor="red" strokeweight="1.5pt">
                <v:stroke dashstyle="longDash" endarrow="open" joinstyle="miter"/>
              </v:shape>
            </w:pict>
          </mc:Fallback>
        </mc:AlternateContent>
      </w:r>
      <w:r w:rsidR="004D0FD0">
        <w:rPr>
          <w:rFonts w:asciiTheme="majorHAnsi" w:eastAsiaTheme="minorHAnsi" w:hAnsiTheme="majorHAnsi" w:cstheme="minorBidi"/>
          <w:noProof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4357607" wp14:editId="1FCAACE5">
                <wp:simplePos x="0" y="0"/>
                <wp:positionH relativeFrom="column">
                  <wp:posOffset>170180</wp:posOffset>
                </wp:positionH>
                <wp:positionV relativeFrom="paragraph">
                  <wp:posOffset>85090</wp:posOffset>
                </wp:positionV>
                <wp:extent cx="3648710" cy="681355"/>
                <wp:effectExtent l="0" t="0" r="27940" b="23495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68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B1F58" w14:textId="77777777" w:rsidR="004D0FD0" w:rsidRDefault="004D0FD0" w:rsidP="004D0FD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1D3F47">
                              <w:rPr>
                                <w:b/>
                                <w:color w:val="0070C0"/>
                                <w:sz w:val="20"/>
                              </w:rPr>
                              <w:t xml:space="preserve">+ </w:t>
                            </w:r>
                            <w:proofErr w:type="gramStart"/>
                            <w:r w:rsidRPr="001D3F47">
                              <w:rPr>
                                <w:b/>
                                <w:sz w:val="20"/>
                              </w:rPr>
                              <w:t>con</w:t>
                            </w:r>
                            <w:proofErr w:type="gramEnd"/>
                            <w:r w:rsidRPr="001D3F47">
                              <w:rPr>
                                <w:b/>
                                <w:color w:val="0070C0"/>
                                <w:sz w:val="20"/>
                              </w:rPr>
                              <w:t xml:space="preserve"> +</w:t>
                            </w:r>
                            <w:r w:rsidRPr="001D3F47">
                              <w:rPr>
                                <w:color w:val="0070C0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</w:rPr>
                              <w:t>=Se suman y se mantiene el signo positivo</w:t>
                            </w:r>
                          </w:p>
                          <w:p w14:paraId="780E53FF" w14:textId="77777777" w:rsidR="004D0FD0" w:rsidRDefault="004D0FD0" w:rsidP="004D0FD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1D3F47">
                              <w:rPr>
                                <w:b/>
                                <w:color w:val="0070C0"/>
                                <w:sz w:val="20"/>
                              </w:rPr>
                              <w:t>+</w:t>
                            </w:r>
                            <w:r w:rsidRPr="001D3F4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1D3F47">
                              <w:rPr>
                                <w:b/>
                                <w:sz w:val="20"/>
                              </w:rPr>
                              <w:t>con</w:t>
                            </w:r>
                            <w:proofErr w:type="gramEnd"/>
                            <w:r w:rsidRPr="001D3F47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-</w:t>
                            </w:r>
                            <w:r w:rsidRPr="001D3F47">
                              <w:rPr>
                                <w:color w:val="FF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</w:rPr>
                              <w:t>= Se restan y se mantiene el signo del número mayor.</w:t>
                            </w:r>
                          </w:p>
                          <w:p w14:paraId="58B96674" w14:textId="77777777" w:rsidR="004D0FD0" w:rsidRPr="001D3F47" w:rsidRDefault="004D0FD0" w:rsidP="004D0FD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1D3F47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- </w:t>
                            </w:r>
                            <w:r w:rsidRPr="001D3F47">
                              <w:rPr>
                                <w:b/>
                                <w:sz w:val="20"/>
                              </w:rPr>
                              <w:t xml:space="preserve">con </w:t>
                            </w:r>
                            <w:r w:rsidRPr="001D3F47">
                              <w:rPr>
                                <w:b/>
                                <w:color w:val="0070C0"/>
                                <w:sz w:val="20"/>
                              </w:rPr>
                              <w:t>+</w:t>
                            </w:r>
                            <w:r w:rsidRPr="001D3F47">
                              <w:rPr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1D3F47">
                              <w:rPr>
                                <w:sz w:val="20"/>
                              </w:rPr>
                              <w:t>= Se restan y se mantiene el signo del número mayor.</w:t>
                            </w:r>
                          </w:p>
                          <w:p w14:paraId="5B9C640E" w14:textId="77777777" w:rsidR="004D0FD0" w:rsidRPr="00D725D5" w:rsidRDefault="004D0FD0" w:rsidP="004D0FD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1D3F47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- </w:t>
                            </w:r>
                            <w:r w:rsidRPr="001D3F47">
                              <w:rPr>
                                <w:b/>
                                <w:sz w:val="20"/>
                              </w:rPr>
                              <w:t>con</w:t>
                            </w:r>
                            <w:r w:rsidRPr="001D3F47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 -</w:t>
                            </w:r>
                            <w:r w:rsidRPr="001D3F47">
                              <w:rPr>
                                <w:color w:val="FF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</w:rPr>
                              <w:t>=Se suman y se mantiene el signo negativo</w:t>
                            </w:r>
                          </w:p>
                          <w:p w14:paraId="19B746DA" w14:textId="77777777" w:rsidR="004D0FD0" w:rsidRDefault="004D0FD0" w:rsidP="004D0F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 Cuadro de texto" o:spid="_x0000_s1029" type="#_x0000_t202" style="position:absolute;margin-left:13.4pt;margin-top:6.7pt;width:287.3pt;height:53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" fillcolor="white [3201]" strokeweight=".5pt">
                <v:textbox>
                  <w:txbxContent>
                    <w:p w14:paraId="369B1F58" w14:textId="77777777" w:rsidR="004D0FD0" w:rsidRDefault="004D0FD0" w:rsidP="004D0FD0">
                      <w:pPr>
                        <w:jc w:val="both"/>
                        <w:rPr>
                          <w:sz w:val="20"/>
                        </w:rPr>
                      </w:pPr>
                      <w:r w:rsidRPr="001D3F47">
                        <w:rPr>
                          <w:b/>
                          <w:color w:val="0070C0"/>
                          <w:sz w:val="20"/>
                        </w:rPr>
                        <w:t xml:space="preserve">+ </w:t>
                      </w:r>
                      <w:proofErr w:type="gramStart"/>
                      <w:r w:rsidRPr="001D3F47">
                        <w:rPr>
                          <w:b/>
                          <w:sz w:val="20"/>
                        </w:rPr>
                        <w:t>con</w:t>
                      </w:r>
                      <w:proofErr w:type="gramEnd"/>
                      <w:r w:rsidRPr="001D3F47">
                        <w:rPr>
                          <w:b/>
                          <w:color w:val="0070C0"/>
                          <w:sz w:val="20"/>
                        </w:rPr>
                        <w:t xml:space="preserve"> +</w:t>
                      </w:r>
                      <w:r w:rsidRPr="001D3F47">
                        <w:rPr>
                          <w:color w:val="0070C0"/>
                          <w:sz w:val="20"/>
                        </w:rPr>
                        <w:t xml:space="preserve">   </w:t>
                      </w:r>
                      <w:r>
                        <w:rPr>
                          <w:sz w:val="20"/>
                        </w:rPr>
                        <w:t>=Se suman y se mantiene el signo positivo</w:t>
                      </w:r>
                    </w:p>
                    <w:p w14:paraId="780E53FF" w14:textId="77777777" w:rsidR="004D0FD0" w:rsidRDefault="004D0FD0" w:rsidP="004D0FD0">
                      <w:pPr>
                        <w:jc w:val="both"/>
                        <w:rPr>
                          <w:sz w:val="20"/>
                        </w:rPr>
                      </w:pPr>
                      <w:r w:rsidRPr="001D3F47">
                        <w:rPr>
                          <w:b/>
                          <w:color w:val="0070C0"/>
                          <w:sz w:val="20"/>
                        </w:rPr>
                        <w:t>+</w:t>
                      </w:r>
                      <w:r w:rsidRPr="001D3F47">
                        <w:rPr>
                          <w:b/>
                          <w:sz w:val="20"/>
                        </w:rPr>
                        <w:t xml:space="preserve"> </w:t>
                      </w:r>
                      <w:proofErr w:type="gramStart"/>
                      <w:r w:rsidRPr="001D3F47">
                        <w:rPr>
                          <w:b/>
                          <w:sz w:val="20"/>
                        </w:rPr>
                        <w:t>con</w:t>
                      </w:r>
                      <w:proofErr w:type="gramEnd"/>
                      <w:r w:rsidRPr="001D3F47">
                        <w:rPr>
                          <w:b/>
                          <w:color w:val="FF0000"/>
                          <w:sz w:val="20"/>
                        </w:rPr>
                        <w:t xml:space="preserve"> -</w:t>
                      </w:r>
                      <w:r w:rsidRPr="001D3F47">
                        <w:rPr>
                          <w:color w:val="FF0000"/>
                          <w:sz w:val="20"/>
                        </w:rPr>
                        <w:t xml:space="preserve">    </w:t>
                      </w:r>
                      <w:r>
                        <w:rPr>
                          <w:sz w:val="20"/>
                        </w:rPr>
                        <w:t>= Se restan y se mantiene el signo del número mayor.</w:t>
                      </w:r>
                    </w:p>
                    <w:p w14:paraId="58B96674" w14:textId="77777777" w:rsidR="004D0FD0" w:rsidRPr="001D3F47" w:rsidRDefault="004D0FD0" w:rsidP="004D0FD0">
                      <w:pPr>
                        <w:jc w:val="both"/>
                        <w:rPr>
                          <w:sz w:val="20"/>
                        </w:rPr>
                      </w:pPr>
                      <w:r w:rsidRPr="001D3F47">
                        <w:rPr>
                          <w:b/>
                          <w:color w:val="FF0000"/>
                          <w:sz w:val="20"/>
                        </w:rPr>
                        <w:t xml:space="preserve">- </w:t>
                      </w:r>
                      <w:r w:rsidRPr="001D3F47">
                        <w:rPr>
                          <w:b/>
                          <w:sz w:val="20"/>
                        </w:rPr>
                        <w:t xml:space="preserve">con </w:t>
                      </w:r>
                      <w:r w:rsidRPr="001D3F47">
                        <w:rPr>
                          <w:b/>
                          <w:color w:val="0070C0"/>
                          <w:sz w:val="20"/>
                        </w:rPr>
                        <w:t>+</w:t>
                      </w:r>
                      <w:r w:rsidRPr="001D3F47">
                        <w:rPr>
                          <w:color w:val="0070C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1D3F47">
                        <w:rPr>
                          <w:sz w:val="20"/>
                        </w:rPr>
                        <w:t>= Se restan y se mantiene el signo del número mayor.</w:t>
                      </w:r>
                    </w:p>
                    <w:p w14:paraId="5B9C640E" w14:textId="77777777" w:rsidR="004D0FD0" w:rsidRPr="00D725D5" w:rsidRDefault="004D0FD0" w:rsidP="004D0FD0">
                      <w:pPr>
                        <w:jc w:val="both"/>
                        <w:rPr>
                          <w:sz w:val="20"/>
                        </w:rPr>
                      </w:pPr>
                      <w:r w:rsidRPr="001D3F47">
                        <w:rPr>
                          <w:b/>
                          <w:color w:val="FF0000"/>
                          <w:sz w:val="20"/>
                        </w:rPr>
                        <w:t xml:space="preserve">- </w:t>
                      </w:r>
                      <w:r w:rsidRPr="001D3F47">
                        <w:rPr>
                          <w:b/>
                          <w:sz w:val="20"/>
                        </w:rPr>
                        <w:t>con</w:t>
                      </w:r>
                      <w:r w:rsidRPr="001D3F47">
                        <w:rPr>
                          <w:b/>
                          <w:color w:val="FF0000"/>
                          <w:sz w:val="20"/>
                        </w:rPr>
                        <w:t xml:space="preserve"> -</w:t>
                      </w:r>
                      <w:r w:rsidRPr="001D3F47">
                        <w:rPr>
                          <w:color w:val="FF0000"/>
                          <w:sz w:val="20"/>
                        </w:rPr>
                        <w:t xml:space="preserve">    </w:t>
                      </w:r>
                      <w:r>
                        <w:rPr>
                          <w:sz w:val="20"/>
                        </w:rPr>
                        <w:t>=Se suman y se mantiene el signo negativo</w:t>
                      </w:r>
                    </w:p>
                    <w:p w14:paraId="19B746DA" w14:textId="77777777" w:rsidR="004D0FD0" w:rsidRDefault="004D0FD0" w:rsidP="004D0FD0"/>
                  </w:txbxContent>
                </v:textbox>
              </v:shape>
            </w:pict>
          </mc:Fallback>
        </mc:AlternateContent>
      </w:r>
    </w:p>
    <w:p w14:paraId="6E26A4FD" w14:textId="596CB20C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noProof/>
          <w:szCs w:val="22"/>
          <w:lang w:eastAsia="es-CL"/>
        </w:rPr>
        <w:drawing>
          <wp:anchor distT="0" distB="0" distL="114300" distR="114300" simplePos="0" relativeHeight="251820032" behindDoc="0" locked="0" layoutInCell="1" allowOverlap="1" wp14:anchorId="752815E9" wp14:editId="39F75631">
            <wp:simplePos x="0" y="0"/>
            <wp:positionH relativeFrom="column">
              <wp:posOffset>4418330</wp:posOffset>
            </wp:positionH>
            <wp:positionV relativeFrom="paragraph">
              <wp:posOffset>11430</wp:posOffset>
            </wp:positionV>
            <wp:extent cx="1733550" cy="14287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47784" w14:textId="20537305" w:rsidR="004D0FD0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810BE4C" wp14:editId="3C705AF6">
                <wp:simplePos x="0" y="0"/>
                <wp:positionH relativeFrom="column">
                  <wp:posOffset>4623435</wp:posOffset>
                </wp:positionH>
                <wp:positionV relativeFrom="paragraph">
                  <wp:posOffset>30480</wp:posOffset>
                </wp:positionV>
                <wp:extent cx="1578610" cy="8255"/>
                <wp:effectExtent l="0" t="76200" r="2540" b="106045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610" cy="82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1 Conector recto de flecha" o:spid="_x0000_s1026" type="#_x0000_t32" style="position:absolute;margin-left:364.05pt;margin-top:2.4pt;width:124.3pt;height: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" strokecolor="#5b9bd5 [3204]" strokeweight="1.5pt">
                <v:stroke dashstyle="longDash" endarrow="open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B1E59BC" wp14:editId="32E27E31">
                <wp:simplePos x="0" y="0"/>
                <wp:positionH relativeFrom="column">
                  <wp:posOffset>4427855</wp:posOffset>
                </wp:positionH>
                <wp:positionV relativeFrom="paragraph">
                  <wp:posOffset>59055</wp:posOffset>
                </wp:positionV>
                <wp:extent cx="1771650" cy="1307465"/>
                <wp:effectExtent l="0" t="0" r="57150" b="64135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13074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onector recto de flecha" o:spid="_x0000_s1026" type="#_x0000_t32" style="position:absolute;margin-left:348.65pt;margin-top:4.65pt;width:139.5pt;height:102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" strokecolor="#ffc000 [3207]" strokeweight="1.5pt">
                <v:stroke dashstyle="longDash" endarrow="open" joinstyle="miter"/>
              </v:shape>
            </w:pict>
          </mc:Fallback>
        </mc:AlternateContent>
      </w:r>
      <w:r w:rsidR="004D0FD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9302F63" wp14:editId="17A0A8D3">
                <wp:simplePos x="0" y="0"/>
                <wp:positionH relativeFrom="column">
                  <wp:posOffset>4551680</wp:posOffset>
                </wp:positionH>
                <wp:positionV relativeFrom="paragraph">
                  <wp:posOffset>59056</wp:posOffset>
                </wp:positionV>
                <wp:extent cx="1600200" cy="1142999"/>
                <wp:effectExtent l="0" t="38100" r="57150" b="1968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14299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onector recto de flecha" o:spid="_x0000_s1026" type="#_x0000_t32" style="position:absolute;margin-left:358.4pt;margin-top:4.65pt;width:126pt;height:90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" strokecolor="#ffc000 [3207]" strokeweight="1.5pt">
                <v:stroke dashstyle="longDash" endarrow="open" joinstyle="miter"/>
              </v:shape>
            </w:pict>
          </mc:Fallback>
        </mc:AlternateContent>
      </w:r>
    </w:p>
    <w:p w14:paraId="69B9FBA9" w14:textId="12A35DD5" w:rsidR="004D0FD0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423126E" wp14:editId="3D579892">
                <wp:simplePos x="0" y="0"/>
                <wp:positionH relativeFrom="column">
                  <wp:posOffset>6266180</wp:posOffset>
                </wp:positionH>
                <wp:positionV relativeFrom="paragraph">
                  <wp:posOffset>37465</wp:posOffset>
                </wp:positionV>
                <wp:extent cx="352425" cy="292735"/>
                <wp:effectExtent l="0" t="0" r="28575" b="1206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1F36A" w14:textId="77777777" w:rsidR="004D0FD0" w:rsidRDefault="004D0FD0" w:rsidP="004D0FD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30" type="#_x0000_t202" style="position:absolute;margin-left:493.4pt;margin-top:2.95pt;width:27.75pt;height:23.0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" fillcolor="white [3201]" strokeweight=".5pt">
                <v:textbox>
                  <w:txbxContent>
                    <w:p w14:paraId="45E1F36A" w14:textId="77777777" w:rsidR="004D0FD0" w:rsidRDefault="004D0FD0" w:rsidP="004D0FD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9B8CA9A" w14:textId="79191571" w:rsidR="004D0FD0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3116BE4" wp14:editId="525892A6">
                <wp:simplePos x="0" y="0"/>
                <wp:positionH relativeFrom="column">
                  <wp:posOffset>4697095</wp:posOffset>
                </wp:positionH>
                <wp:positionV relativeFrom="paragraph">
                  <wp:posOffset>94615</wp:posOffset>
                </wp:positionV>
                <wp:extent cx="1578610" cy="8255"/>
                <wp:effectExtent l="0" t="76200" r="2540" b="106045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610" cy="82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2 Conector recto de flecha" o:spid="_x0000_s1026" type="#_x0000_t32" style="position:absolute;margin-left:369.85pt;margin-top:7.45pt;width:124.3pt;height: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" strokecolor="#5b9bd5 [3204]" strokeweight="1.5pt">
                <v:stroke dashstyle="longDash" endarrow="open" joinstyle="miter"/>
              </v:shape>
            </w:pict>
          </mc:Fallback>
        </mc:AlternateContent>
      </w:r>
    </w:p>
    <w:p w14:paraId="71415840" w14:textId="77777777" w:rsidR="004D0FD0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72E37513" w14:textId="70549D07" w:rsidR="004D0FD0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1C7396" wp14:editId="18FB7ADD">
                <wp:simplePos x="0" y="0"/>
                <wp:positionH relativeFrom="column">
                  <wp:posOffset>6266180</wp:posOffset>
                </wp:positionH>
                <wp:positionV relativeFrom="paragraph">
                  <wp:posOffset>22860</wp:posOffset>
                </wp:positionV>
                <wp:extent cx="352425" cy="292735"/>
                <wp:effectExtent l="0" t="0" r="28575" b="1206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0836C" w14:textId="77777777" w:rsidR="0092698F" w:rsidRDefault="0092698F" w:rsidP="0092698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31" type="#_x0000_t202" style="position:absolute;margin-left:493.4pt;margin-top:1.8pt;width:27.75pt;height:23.0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" fillcolor="white [3201]" strokeweight=".5pt">
                <v:textbox>
                  <w:txbxContent>
                    <w:p w14:paraId="68F0836C" w14:textId="77777777" w:rsidR="0092698F" w:rsidRDefault="0092698F" w:rsidP="0092698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B0F546A" w14:textId="33B8B9FE" w:rsidR="004D0FD0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19B145" wp14:editId="0A867FC7">
                <wp:simplePos x="0" y="0"/>
                <wp:positionH relativeFrom="column">
                  <wp:posOffset>4690110</wp:posOffset>
                </wp:positionH>
                <wp:positionV relativeFrom="paragraph">
                  <wp:posOffset>27305</wp:posOffset>
                </wp:positionV>
                <wp:extent cx="1578610" cy="8255"/>
                <wp:effectExtent l="0" t="76200" r="2540" b="106045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610" cy="82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0 Conector recto de flecha" o:spid="_x0000_s1026" type="#_x0000_t32" style="position:absolute;margin-left:369.3pt;margin-top:2.15pt;width:124.3pt;height: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" strokecolor="#5b9bd5 [3204]" strokeweight="1.5pt">
                <v:stroke dashstyle="longDash" endarrow="open" joinstyle="miter"/>
              </v:shape>
            </w:pict>
          </mc:Fallback>
        </mc:AlternateContent>
      </w:r>
    </w:p>
    <w:p w14:paraId="4DB9BBC2" w14:textId="52A81317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rFonts w:asciiTheme="majorHAnsi" w:eastAsiaTheme="minorHAnsi" w:hAnsiTheme="majorHAnsi" w:cstheme="minorBidi"/>
          <w:noProof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E1DFB58" wp14:editId="14F141CF">
                <wp:simplePos x="0" y="0"/>
                <wp:positionH relativeFrom="column">
                  <wp:posOffset>1564005</wp:posOffset>
                </wp:positionH>
                <wp:positionV relativeFrom="paragraph">
                  <wp:posOffset>45085</wp:posOffset>
                </wp:positionV>
                <wp:extent cx="2553335" cy="577850"/>
                <wp:effectExtent l="0" t="0" r="18415" b="1270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FF2E7" w14:textId="5F426806" w:rsidR="0092698F" w:rsidRPr="00D725D5" w:rsidRDefault="0092698F" w:rsidP="0092698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El ejemplo si </w:t>
                            </w:r>
                            <w:r w:rsidRPr="00D725D5">
                              <w:rPr>
                                <w:sz w:val="20"/>
                              </w:rPr>
                              <w:t>es cuadrado mágico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D725D5">
                              <w:rPr>
                                <w:sz w:val="20"/>
                              </w:rPr>
                              <w:t xml:space="preserve"> ya que la suma de sus lados horizonta</w:t>
                            </w:r>
                            <w:r>
                              <w:rPr>
                                <w:sz w:val="20"/>
                              </w:rPr>
                              <w:t xml:space="preserve">les, verticales y diagonales   </w:t>
                            </w:r>
                            <w:proofErr w:type="gramStart"/>
                            <w:r w:rsidRPr="00D725D5">
                              <w:rPr>
                                <w:sz w:val="20"/>
                              </w:rPr>
                              <w:t>dan</w:t>
                            </w:r>
                            <w:proofErr w:type="gramEnd"/>
                            <w:r w:rsidRPr="00D725D5">
                              <w:rPr>
                                <w:sz w:val="20"/>
                              </w:rPr>
                              <w:t xml:space="preserve"> el mismo resultado.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7 Cuadro de texto" o:spid="_x0000_s1032" type="#_x0000_t202" style="position:absolute;margin-left:123.15pt;margin-top:3.55pt;width:201.05pt;height:45.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" fillcolor="white [3201]" strokecolor="red" strokeweight="1.5pt">
                <v:textbox>
                  <w:txbxContent>
                    <w:p w14:paraId="660FF2E7" w14:textId="5F426806" w:rsidR="0092698F" w:rsidRPr="00D725D5" w:rsidRDefault="0092698F" w:rsidP="0092698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El ejemplo si </w:t>
                      </w:r>
                      <w:r w:rsidRPr="00D725D5">
                        <w:rPr>
                          <w:sz w:val="20"/>
                        </w:rPr>
                        <w:t>es cuadrado mágico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D725D5">
                        <w:rPr>
                          <w:sz w:val="20"/>
                        </w:rPr>
                        <w:t xml:space="preserve"> ya que la suma de sus lados horizonta</w:t>
                      </w:r>
                      <w:r>
                        <w:rPr>
                          <w:sz w:val="20"/>
                        </w:rPr>
                        <w:t xml:space="preserve">les, verticales y diagonales   </w:t>
                      </w:r>
                      <w:proofErr w:type="gramStart"/>
                      <w:r w:rsidRPr="00D725D5">
                        <w:rPr>
                          <w:sz w:val="20"/>
                        </w:rPr>
                        <w:t>dan</w:t>
                      </w:r>
                      <w:proofErr w:type="gramEnd"/>
                      <w:r w:rsidRPr="00D725D5">
                        <w:rPr>
                          <w:sz w:val="20"/>
                        </w:rPr>
                        <w:t xml:space="preserve"> el mismo resultado.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958A413" w14:textId="7B67A354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75A230" wp14:editId="40F8856C">
                <wp:simplePos x="0" y="0"/>
                <wp:positionH relativeFrom="column">
                  <wp:posOffset>6270625</wp:posOffset>
                </wp:positionH>
                <wp:positionV relativeFrom="paragraph">
                  <wp:posOffset>43180</wp:posOffset>
                </wp:positionV>
                <wp:extent cx="352425" cy="292735"/>
                <wp:effectExtent l="0" t="0" r="28575" b="1206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9066C" w14:textId="77777777" w:rsidR="0092698F" w:rsidRDefault="0092698F" w:rsidP="0092698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33" type="#_x0000_t202" style="position:absolute;margin-left:493.75pt;margin-top:3.4pt;width:27.75pt;height:23.0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" fillcolor="white [3201]" strokeweight=".5pt">
                <v:textbox>
                  <w:txbxContent>
                    <w:p w14:paraId="1DA9066C" w14:textId="77777777" w:rsidR="0092698F" w:rsidRDefault="0092698F" w:rsidP="0092698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89B7246" w14:textId="51F1B6A4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noProof/>
          <w:szCs w:val="22"/>
          <w:lang w:eastAsia="es-CL"/>
        </w:rPr>
        <w:drawing>
          <wp:anchor distT="0" distB="0" distL="114300" distR="114300" simplePos="0" relativeHeight="251862016" behindDoc="0" locked="0" layoutInCell="1" allowOverlap="1" wp14:anchorId="203091D5" wp14:editId="192363E4">
            <wp:simplePos x="0" y="0"/>
            <wp:positionH relativeFrom="column">
              <wp:posOffset>3829050</wp:posOffset>
            </wp:positionH>
            <wp:positionV relativeFrom="paragraph">
              <wp:posOffset>78740</wp:posOffset>
            </wp:positionV>
            <wp:extent cx="511175" cy="505460"/>
            <wp:effectExtent l="95250" t="95250" r="98425" b="10414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3611">
                      <a:off x="0" y="0"/>
                      <a:ext cx="51117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BCD8E" w14:textId="79A016DD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39ACE52" wp14:editId="0D9A26FB">
                <wp:simplePos x="0" y="0"/>
                <wp:positionH relativeFrom="column">
                  <wp:posOffset>4687570</wp:posOffset>
                </wp:positionH>
                <wp:positionV relativeFrom="paragraph">
                  <wp:posOffset>80010</wp:posOffset>
                </wp:positionV>
                <wp:extent cx="1578610" cy="8255"/>
                <wp:effectExtent l="0" t="76200" r="2540" b="10604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610" cy="82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369.1pt;margin-top:6.3pt;width:124.3pt;height: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" strokecolor="#5b9bd5 [3204]" strokeweight="1.5pt">
                <v:stroke dashstyle="longDash" endarrow="open" joinstyle="miter"/>
              </v:shape>
            </w:pict>
          </mc:Fallback>
        </mc:AlternateContent>
      </w:r>
    </w:p>
    <w:p w14:paraId="4E89B087" w14:textId="2DA86C06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9588B3" wp14:editId="3144DD26">
                <wp:simplePos x="0" y="0"/>
                <wp:positionH relativeFrom="column">
                  <wp:posOffset>4437380</wp:posOffset>
                </wp:positionH>
                <wp:positionV relativeFrom="paragraph">
                  <wp:posOffset>115570</wp:posOffset>
                </wp:positionV>
                <wp:extent cx="352425" cy="292735"/>
                <wp:effectExtent l="0" t="0" r="28575" b="1206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6787C" w14:textId="77777777" w:rsidR="0092698F" w:rsidRDefault="0092698F" w:rsidP="0092698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uadro de texto" o:spid="_x0000_s1034" type="#_x0000_t202" style="position:absolute;margin-left:349.4pt;margin-top:9.1pt;width:27.75pt;height:23.0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" fillcolor="white [3201]" strokeweight=".5pt">
                <v:textbox>
                  <w:txbxContent>
                    <w:p w14:paraId="31D6787C" w14:textId="77777777" w:rsidR="0092698F" w:rsidRDefault="0092698F" w:rsidP="0092698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4B38B0" wp14:editId="04800C6E">
                <wp:simplePos x="0" y="0"/>
                <wp:positionH relativeFrom="column">
                  <wp:posOffset>6206490</wp:posOffset>
                </wp:positionH>
                <wp:positionV relativeFrom="paragraph">
                  <wp:posOffset>77470</wp:posOffset>
                </wp:positionV>
                <wp:extent cx="352425" cy="292735"/>
                <wp:effectExtent l="0" t="0" r="28575" b="1206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610A0" w14:textId="77777777" w:rsidR="0092698F" w:rsidRDefault="0092698F" w:rsidP="0092698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9 Cuadro de texto" o:spid="_x0000_s1035" type="#_x0000_t202" style="position:absolute;margin-left:488.7pt;margin-top:6.1pt;width:27.75pt;height:23.0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" fillcolor="white [3201]" strokeweight=".5pt">
                <v:textbox>
                  <w:txbxContent>
                    <w:p w14:paraId="118610A0" w14:textId="77777777" w:rsidR="0092698F" w:rsidRDefault="0092698F" w:rsidP="0092698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346131F" w14:textId="35D7273B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118E8C3" wp14:editId="6069A97D">
                <wp:simplePos x="0" y="0"/>
                <wp:positionH relativeFrom="column">
                  <wp:posOffset>4846955</wp:posOffset>
                </wp:positionH>
                <wp:positionV relativeFrom="paragraph">
                  <wp:posOffset>635</wp:posOffset>
                </wp:positionV>
                <wp:extent cx="352425" cy="292735"/>
                <wp:effectExtent l="0" t="0" r="28575" b="1206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F273E" w14:textId="77777777" w:rsidR="0092698F" w:rsidRDefault="0092698F" w:rsidP="0092698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36" type="#_x0000_t202" style="position:absolute;margin-left:381.65pt;margin-top:.05pt;width:27.75pt;height:23.0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" fillcolor="white [3201]" strokeweight=".5pt">
                <v:textbox>
                  <w:txbxContent>
                    <w:p w14:paraId="62CF273E" w14:textId="77777777" w:rsidR="0092698F" w:rsidRDefault="0092698F" w:rsidP="0092698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1FC1DE8" wp14:editId="4F092828">
                <wp:simplePos x="0" y="0"/>
                <wp:positionH relativeFrom="column">
                  <wp:posOffset>5247005</wp:posOffset>
                </wp:positionH>
                <wp:positionV relativeFrom="paragraph">
                  <wp:posOffset>3175</wp:posOffset>
                </wp:positionV>
                <wp:extent cx="352425" cy="292735"/>
                <wp:effectExtent l="0" t="0" r="28575" b="1206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A389" w14:textId="77777777" w:rsidR="0092698F" w:rsidRDefault="0092698F" w:rsidP="0092698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37" type="#_x0000_t202" style="position:absolute;margin-left:413.15pt;margin-top:.25pt;width:27.75pt;height:23.0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" fillcolor="white [3201]" strokeweight=".5pt">
                <v:textbox>
                  <w:txbxContent>
                    <w:p w14:paraId="6398A389" w14:textId="77777777" w:rsidR="0092698F" w:rsidRDefault="0092698F" w:rsidP="0092698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71925B" wp14:editId="422A7248">
                <wp:simplePos x="0" y="0"/>
                <wp:positionH relativeFrom="column">
                  <wp:posOffset>5704205</wp:posOffset>
                </wp:positionH>
                <wp:positionV relativeFrom="paragraph">
                  <wp:posOffset>6985</wp:posOffset>
                </wp:positionV>
                <wp:extent cx="352425" cy="292735"/>
                <wp:effectExtent l="0" t="0" r="28575" b="1206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01083" w14:textId="41B5B1EB" w:rsidR="004D0FD0" w:rsidRDefault="004D0FD0" w:rsidP="004D0FD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 Cuadro de texto" o:spid="_x0000_s1038" type="#_x0000_t202" style="position:absolute;margin-left:449.15pt;margin-top:.55pt;width:27.75pt;height:23.0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" fillcolor="white [3201]" strokeweight=".5pt">
                <v:textbox>
                  <w:txbxContent>
                    <w:p w14:paraId="44F01083" w14:textId="41B5B1EB" w:rsidR="004D0FD0" w:rsidRDefault="004D0FD0" w:rsidP="004D0FD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2584B35" w14:textId="77777777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1049D38C" w14:textId="77777777" w:rsidR="0092698F" w:rsidRDefault="0092698F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57BEB09B" w14:textId="3D1F0578" w:rsidR="004D0FD0" w:rsidRPr="00BC1C8B" w:rsidRDefault="004D0FD0" w:rsidP="00405BC7">
      <w:pPr>
        <w:rPr>
          <w:rFonts w:asciiTheme="majorHAnsi" w:eastAsiaTheme="minorHAnsi" w:hAnsiTheme="majorHAnsi" w:cstheme="minorBidi"/>
          <w:sz w:val="16"/>
          <w:szCs w:val="22"/>
          <w:lang w:eastAsia="en-US"/>
        </w:rPr>
      </w:pPr>
    </w:p>
    <w:p w14:paraId="348F89DD" w14:textId="3A8ACB25" w:rsidR="00E81E59" w:rsidRDefault="00F81911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  <w:r w:rsidRPr="00E81E59">
        <w:rPr>
          <w:rFonts w:asciiTheme="majorHAnsi" w:eastAsiaTheme="minorHAnsi" w:hAnsiTheme="majorHAnsi" w:cstheme="minorBidi"/>
          <w:b/>
          <w:i/>
          <w:szCs w:val="22"/>
          <w:lang w:eastAsia="en-US"/>
        </w:rPr>
        <w:t xml:space="preserve">ACTIVIDAD 1: </w:t>
      </w:r>
      <w:r w:rsidR="00E81E59" w:rsidRPr="00E81E59">
        <w:rPr>
          <w:rFonts w:asciiTheme="majorHAnsi" w:eastAsiaTheme="minorHAnsi" w:hAnsiTheme="majorHAnsi" w:cstheme="minorBidi"/>
          <w:b/>
          <w:i/>
          <w:szCs w:val="22"/>
          <w:lang w:eastAsia="en-US"/>
        </w:rPr>
        <w:t>COMPROBAR SI UN CUADRADO ES O NO MÁGICO.</w:t>
      </w:r>
    </w:p>
    <w:p w14:paraId="56E61726" w14:textId="6F6C6D42" w:rsidR="00E81E59" w:rsidRPr="00E81E59" w:rsidRDefault="00E81E59" w:rsidP="00F81911">
      <w:pPr>
        <w:rPr>
          <w:rFonts w:asciiTheme="majorHAnsi" w:eastAsiaTheme="minorHAnsi" w:hAnsiTheme="majorHAnsi" w:cstheme="minorBidi"/>
          <w:b/>
          <w:i/>
          <w:sz w:val="10"/>
          <w:szCs w:val="22"/>
          <w:lang w:eastAsia="en-US"/>
        </w:rPr>
      </w:pPr>
    </w:p>
    <w:p w14:paraId="7650F6B8" w14:textId="2CB56A3A" w:rsidR="00E81E59" w:rsidRDefault="00E81E59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  <w:r w:rsidRPr="00E81E59">
        <w:rPr>
          <w:rFonts w:asciiTheme="majorHAnsi" w:eastAsiaTheme="minorHAnsi" w:hAnsiTheme="majorHAnsi" w:cstheme="minorBidi"/>
          <w:i/>
          <w:szCs w:val="22"/>
          <w:lang w:eastAsia="en-US"/>
        </w:rPr>
        <w:t>Descubre cuál de estos cuadrados es un cuadrado mágico.</w:t>
      </w:r>
    </w:p>
    <w:p w14:paraId="0272531D" w14:textId="76EB3DDF" w:rsidR="00E81E59" w:rsidRDefault="00E81E59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39B19903" w14:textId="6F3E1A29" w:rsidR="00E81E59" w:rsidRDefault="00E81E59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               a)                                                         b)                  </w:t>
      </w:r>
      <w:r w:rsidR="00136892"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     </w:t>
      </w:r>
      <w:r w:rsidR="004D0FD0"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                    </w:t>
      </w:r>
    </w:p>
    <w:p w14:paraId="5A85131C" w14:textId="66F41267" w:rsidR="004D0FD0" w:rsidRDefault="004D0FD0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noProof/>
          <w:szCs w:val="22"/>
          <w:lang w:eastAsia="es-CL"/>
        </w:rPr>
        <w:drawing>
          <wp:anchor distT="0" distB="0" distL="114300" distR="114300" simplePos="0" relativeHeight="251819008" behindDoc="0" locked="0" layoutInCell="1" allowOverlap="1" wp14:anchorId="3AF918E9" wp14:editId="6618F4A1">
            <wp:simplePos x="0" y="0"/>
            <wp:positionH relativeFrom="column">
              <wp:posOffset>675005</wp:posOffset>
            </wp:positionH>
            <wp:positionV relativeFrom="paragraph">
              <wp:posOffset>121285</wp:posOffset>
            </wp:positionV>
            <wp:extent cx="3686175" cy="13716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2DA4B" w14:textId="396456A1" w:rsidR="00E81E59" w:rsidRDefault="00E81E59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632A378C" w14:textId="400B5FB9" w:rsidR="00E81E59" w:rsidRDefault="00E81E59" w:rsidP="00E81E59">
      <w:pPr>
        <w:jc w:val="center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50E89F74" w14:textId="77777777" w:rsidR="00F61C1F" w:rsidRPr="00F61C1F" w:rsidRDefault="00F61C1F" w:rsidP="00F61C1F">
      <w:pPr>
        <w:ind w:firstLine="708"/>
        <w:rPr>
          <w:rFonts w:asciiTheme="majorHAnsi" w:eastAsiaTheme="minorHAnsi" w:hAnsiTheme="majorHAnsi" w:cstheme="minorBidi"/>
          <w:i/>
          <w:sz w:val="14"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 </w:t>
      </w:r>
    </w:p>
    <w:p w14:paraId="6CACE7F8" w14:textId="77777777" w:rsidR="00FC4341" w:rsidRDefault="00F61C1F" w:rsidP="00F61C1F">
      <w:pPr>
        <w:ind w:firstLine="708"/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</w:t>
      </w:r>
    </w:p>
    <w:p w14:paraId="5E457D85" w14:textId="77777777" w:rsidR="00FC4341" w:rsidRDefault="00FC4341" w:rsidP="00F61C1F">
      <w:pPr>
        <w:ind w:firstLine="708"/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</w:t>
      </w:r>
    </w:p>
    <w:p w14:paraId="793D2AE0" w14:textId="77777777" w:rsidR="00FC4341" w:rsidRDefault="00FC4341" w:rsidP="00F61C1F">
      <w:pPr>
        <w:ind w:firstLine="708"/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</w:t>
      </w:r>
    </w:p>
    <w:p w14:paraId="126254B0" w14:textId="77777777" w:rsidR="00FC4341" w:rsidRDefault="00FC4341" w:rsidP="00FC4341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78B1AB2B" w14:textId="77777777" w:rsidR="00FC4341" w:rsidRDefault="00FC4341" w:rsidP="00FC4341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55C9B6F5" w14:textId="77777777" w:rsidR="00FC4341" w:rsidRDefault="00FC4341" w:rsidP="00FC4341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56189270" w14:textId="1AA7A0AF" w:rsidR="00F61C1F" w:rsidRPr="00F61C1F" w:rsidRDefault="00FC4341" w:rsidP="00FC4341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  </w:t>
      </w:r>
      <w:r w:rsidR="004D0FD0">
        <w:rPr>
          <w:rFonts w:asciiTheme="majorHAnsi" w:eastAsiaTheme="minorHAnsi" w:hAnsiTheme="majorHAnsi" w:cstheme="minorBidi"/>
          <w:i/>
          <w:szCs w:val="22"/>
          <w:lang w:eastAsia="en-US"/>
        </w:rPr>
        <w:t>c</w:t>
      </w:r>
      <w:r w:rsidR="00F61C1F" w:rsidRPr="00F61C1F"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) </w:t>
      </w:r>
      <w:r w:rsidR="00F61C1F">
        <w:rPr>
          <w:rFonts w:asciiTheme="majorHAnsi" w:eastAsiaTheme="minorHAnsi" w:hAnsiTheme="majorHAnsi" w:cstheme="minorBidi"/>
          <w:i/>
          <w:szCs w:val="22"/>
          <w:lang w:eastAsia="en-US"/>
        </w:rPr>
        <w:tab/>
      </w:r>
      <w:r w:rsidR="00F61C1F">
        <w:rPr>
          <w:rFonts w:asciiTheme="majorHAnsi" w:eastAsiaTheme="minorHAnsi" w:hAnsiTheme="majorHAnsi" w:cstheme="minorBidi"/>
          <w:i/>
          <w:szCs w:val="22"/>
          <w:lang w:eastAsia="en-US"/>
        </w:rPr>
        <w:tab/>
      </w:r>
      <w:r w:rsidR="00F61C1F">
        <w:rPr>
          <w:rFonts w:asciiTheme="majorHAnsi" w:eastAsiaTheme="minorHAnsi" w:hAnsiTheme="majorHAnsi" w:cstheme="minorBidi"/>
          <w:i/>
          <w:szCs w:val="22"/>
          <w:lang w:eastAsia="en-US"/>
        </w:rPr>
        <w:tab/>
      </w:r>
      <w:r w:rsidR="00F61C1F">
        <w:rPr>
          <w:rFonts w:asciiTheme="majorHAnsi" w:eastAsiaTheme="minorHAnsi" w:hAnsiTheme="majorHAnsi" w:cstheme="minorBidi"/>
          <w:i/>
          <w:szCs w:val="22"/>
          <w:lang w:eastAsia="en-US"/>
        </w:rPr>
        <w:tab/>
        <w:t xml:space="preserve">        </w:t>
      </w: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</w:t>
      </w:r>
      <w:r w:rsidR="00F61C1F"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</w:t>
      </w:r>
      <w:r w:rsidR="004D0FD0"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d</w:t>
      </w:r>
      <w:r w:rsidR="00F61C1F" w:rsidRPr="00F61C1F">
        <w:rPr>
          <w:rFonts w:asciiTheme="majorHAnsi" w:eastAsiaTheme="minorHAnsi" w:hAnsiTheme="majorHAnsi" w:cstheme="minorBidi"/>
          <w:i/>
          <w:szCs w:val="22"/>
          <w:lang w:eastAsia="en-US"/>
        </w:rPr>
        <w:t>)</w:t>
      </w:r>
    </w:p>
    <w:p w14:paraId="0CC9F3C3" w14:textId="3C6667ED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1" locked="0" layoutInCell="1" allowOverlap="1" wp14:anchorId="4474FC50" wp14:editId="09E57023">
            <wp:simplePos x="0" y="0"/>
            <wp:positionH relativeFrom="column">
              <wp:posOffset>525780</wp:posOffset>
            </wp:positionH>
            <wp:positionV relativeFrom="paragraph">
              <wp:posOffset>100330</wp:posOffset>
            </wp:positionV>
            <wp:extent cx="3594100" cy="1327150"/>
            <wp:effectExtent l="0" t="0" r="6350" b="6350"/>
            <wp:wrapTight wrapText="bothSides">
              <wp:wrapPolygon edited="0">
                <wp:start x="0" y="0"/>
                <wp:lineTo x="0" y="21393"/>
                <wp:lineTo x="21524" y="21393"/>
                <wp:lineTo x="21524" y="0"/>
                <wp:lineTo x="0" y="0"/>
              </wp:wrapPolygon>
            </wp:wrapTight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0" t="48955" r="15826" b="16724"/>
                    <a:stretch/>
                  </pic:blipFill>
                  <pic:spPr bwMode="auto">
                    <a:xfrm>
                      <a:off x="0" y="0"/>
                      <a:ext cx="359410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6C6B4" w14:textId="77777777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3493D38E" w14:textId="77777777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60324468" w14:textId="77777777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0C6A9EC4" w14:textId="77777777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1004820F" w14:textId="77777777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0EB7BEA2" w14:textId="77777777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6CB2A23C" w14:textId="77777777" w:rsidR="00F61C1F" w:rsidRDefault="00F61C1F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2BCC1F42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50D7FDF8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0936E884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1A82C621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25F79FFB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27C1184F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35CE440D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451566C9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61151279" w14:textId="77777777" w:rsidR="004D0FD0" w:rsidRDefault="004D0FD0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760E70F4" w14:textId="013B6533" w:rsidR="00F81911" w:rsidRDefault="00E81E59" w:rsidP="00F81911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  <w:r w:rsidRPr="00E81E59">
        <w:rPr>
          <w:rFonts w:asciiTheme="majorHAnsi" w:eastAsiaTheme="minorHAnsi" w:hAnsiTheme="majorHAnsi" w:cstheme="minorBidi"/>
          <w:b/>
          <w:i/>
          <w:szCs w:val="22"/>
          <w:lang w:eastAsia="en-US"/>
        </w:rPr>
        <w:t xml:space="preserve">ACTIVIDAD 2: </w:t>
      </w:r>
      <w:r w:rsidR="00F81911" w:rsidRPr="00E81E59">
        <w:rPr>
          <w:rFonts w:asciiTheme="majorHAnsi" w:eastAsiaTheme="minorHAnsi" w:hAnsiTheme="majorHAnsi" w:cstheme="minorBidi"/>
          <w:b/>
          <w:i/>
          <w:szCs w:val="22"/>
          <w:lang w:eastAsia="en-US"/>
        </w:rPr>
        <w:t>COMPLETAR</w:t>
      </w:r>
      <w:r w:rsidR="00BC1C8B">
        <w:rPr>
          <w:rFonts w:asciiTheme="majorHAnsi" w:eastAsiaTheme="minorHAnsi" w:hAnsiTheme="majorHAnsi" w:cstheme="minorBidi"/>
          <w:b/>
          <w:i/>
          <w:szCs w:val="22"/>
          <w:lang w:eastAsia="en-US"/>
        </w:rPr>
        <w:t xml:space="preserve"> UN CUADRADO MÁGICO.</w:t>
      </w:r>
    </w:p>
    <w:p w14:paraId="5EA6118B" w14:textId="57FAB3F2" w:rsidR="00BC1C8B" w:rsidRPr="00BC1C8B" w:rsidRDefault="00BC1C8B" w:rsidP="00F81911">
      <w:pPr>
        <w:rPr>
          <w:rFonts w:asciiTheme="majorHAnsi" w:eastAsiaTheme="minorHAnsi" w:hAnsiTheme="majorHAnsi" w:cstheme="minorBidi"/>
          <w:b/>
          <w:i/>
          <w:sz w:val="12"/>
          <w:szCs w:val="22"/>
          <w:lang w:eastAsia="en-US"/>
        </w:rPr>
      </w:pPr>
    </w:p>
    <w:p w14:paraId="47D640DA" w14:textId="5C82CF4C" w:rsidR="00BC1C8B" w:rsidRDefault="00BC1C8B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  <w:r w:rsidRPr="00BC1C8B">
        <w:rPr>
          <w:rFonts w:asciiTheme="majorHAnsi" w:eastAsiaTheme="minorHAnsi" w:hAnsiTheme="majorHAnsi" w:cstheme="minorBidi"/>
          <w:i/>
          <w:szCs w:val="22"/>
          <w:lang w:eastAsia="en-US"/>
        </w:rPr>
        <w:t>Completa los siguientes cuadrados mágicos de números enteros.</w:t>
      </w:r>
    </w:p>
    <w:p w14:paraId="43F2E089" w14:textId="77777777" w:rsidR="0092698F" w:rsidRDefault="0092698F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317A8957" w14:textId="44F39856" w:rsidR="0092698F" w:rsidRPr="004C511C" w:rsidRDefault="0092698F" w:rsidP="0092698F">
      <w:pPr>
        <w:rPr>
          <w:rFonts w:ascii="Baskerville Old Face" w:eastAsiaTheme="minorHAnsi" w:hAnsi="Baskerville Old Face" w:cstheme="minorBidi"/>
          <w:b/>
          <w:i/>
          <w:szCs w:val="22"/>
          <w:lang w:eastAsia="en-US"/>
        </w:rPr>
      </w:pPr>
      <w:r w:rsidRPr="004C511C">
        <w:rPr>
          <w:rFonts w:ascii="Baskerville Old Face" w:eastAsiaTheme="minorHAnsi" w:hAnsi="Baskerville Old Face" w:cstheme="minorBidi"/>
          <w:b/>
          <w:i/>
          <w:szCs w:val="22"/>
          <w:lang w:eastAsia="en-US"/>
        </w:rPr>
        <w:t>Hay flechas cómo guías para iniciar las sumas, luego debes determinar que líneas seguirás sumando para descubrir los valores que faltan.</w:t>
      </w:r>
    </w:p>
    <w:p w14:paraId="579CB28C" w14:textId="77777777" w:rsidR="0092698F" w:rsidRDefault="0092698F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21577A57" w14:textId="5AFE1F72" w:rsidR="00BC1C8B" w:rsidRPr="006D5288" w:rsidRDefault="00BC1C8B" w:rsidP="00F81911">
      <w:pPr>
        <w:rPr>
          <w:rFonts w:asciiTheme="majorHAnsi" w:eastAsiaTheme="minorHAnsi" w:hAnsiTheme="majorHAnsi" w:cstheme="minorBidi"/>
          <w:i/>
          <w:sz w:val="12"/>
          <w:szCs w:val="22"/>
          <w:lang w:eastAsia="en-US"/>
        </w:rPr>
      </w:pPr>
    </w:p>
    <w:p w14:paraId="12DEA09D" w14:textId="77777777" w:rsidR="00BC1C8B" w:rsidRDefault="00BC1C8B" w:rsidP="00BC1C8B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               </w:t>
      </w:r>
      <w:proofErr w:type="gramStart"/>
      <w:r>
        <w:rPr>
          <w:rFonts w:asciiTheme="majorHAnsi" w:eastAsiaTheme="minorHAnsi" w:hAnsiTheme="majorHAnsi" w:cstheme="minorBidi"/>
          <w:i/>
          <w:szCs w:val="22"/>
          <w:lang w:eastAsia="en-US"/>
        </w:rPr>
        <w:t>a)                                                         b)                                                 c)</w:t>
      </w:r>
      <w:proofErr w:type="gramEnd"/>
    </w:p>
    <w:tbl>
      <w:tblPr>
        <w:tblStyle w:val="Tablaconcuadrcula"/>
        <w:tblpPr w:leftFromText="141" w:rightFromText="141" w:vertAnchor="text" w:horzAnchor="margin" w:tblpY="158"/>
        <w:tblW w:w="9772" w:type="dxa"/>
        <w:tblLook w:val="04A0" w:firstRow="1" w:lastRow="0" w:firstColumn="1" w:lastColumn="0" w:noHBand="0" w:noVBand="1"/>
      </w:tblPr>
      <w:tblGrid>
        <w:gridCol w:w="3257"/>
        <w:gridCol w:w="3257"/>
        <w:gridCol w:w="3258"/>
      </w:tblGrid>
      <w:tr w:rsidR="00BC1C8B" w14:paraId="17CD3CB8" w14:textId="77777777" w:rsidTr="00BC1C8B">
        <w:trPr>
          <w:trHeight w:val="2400"/>
        </w:trPr>
        <w:tc>
          <w:tcPr>
            <w:tcW w:w="3257" w:type="dxa"/>
          </w:tcPr>
          <w:p w14:paraId="2523838A" w14:textId="6C62120C" w:rsidR="00BC1C8B" w:rsidRDefault="00A42207" w:rsidP="00BC1C8B">
            <w:pPr>
              <w:jc w:val="center"/>
              <w:rPr>
                <w:rFonts w:asciiTheme="majorHAnsi" w:eastAsiaTheme="minorHAnsi" w:hAnsiTheme="majorHAnsi" w:cstheme="minorBidi"/>
                <w:i/>
                <w:szCs w:val="22"/>
                <w:lang w:eastAsia="en-U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3B5242E" wp14:editId="0896B958">
                      <wp:simplePos x="0" y="0"/>
                      <wp:positionH relativeFrom="column">
                        <wp:posOffset>1288415</wp:posOffset>
                      </wp:positionH>
                      <wp:positionV relativeFrom="paragraph">
                        <wp:posOffset>-1470660</wp:posOffset>
                      </wp:positionV>
                      <wp:extent cx="0" cy="1526540"/>
                      <wp:effectExtent l="95250" t="0" r="57150" b="54610"/>
                      <wp:wrapNone/>
                      <wp:docPr id="49" name="4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6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9 Conector recto de flecha" o:spid="_x0000_s1026" type="#_x0000_t32" style="position:absolute;margin-left:101.45pt;margin-top:-115.8pt;width:0;height:120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" strokecolor="red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52CA0F7" wp14:editId="095B3F1D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-1288415</wp:posOffset>
                      </wp:positionV>
                      <wp:extent cx="1495425" cy="1123950"/>
                      <wp:effectExtent l="0" t="0" r="66675" b="57150"/>
                      <wp:wrapNone/>
                      <wp:docPr id="50" name="5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1123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4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0 Conector recto de flecha" o:spid="_x0000_s1026" type="#_x0000_t32" style="position:absolute;margin-left:21.65pt;margin-top:-101.45pt;width:117.75pt;height:88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" strokecolor="#ffc000 [3207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A27188A" wp14:editId="616A7277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-1470660</wp:posOffset>
                      </wp:positionV>
                      <wp:extent cx="0" cy="1526540"/>
                      <wp:effectExtent l="95250" t="0" r="57150" b="54610"/>
                      <wp:wrapNone/>
                      <wp:docPr id="47" name="4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6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7 Conector recto de flecha" o:spid="_x0000_s1026" type="#_x0000_t32" style="position:absolute;margin-left:32.45pt;margin-top:-115.8pt;width:0;height:120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" strokecolor="red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DA16158" wp14:editId="7291D335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-925195</wp:posOffset>
                      </wp:positionV>
                      <wp:extent cx="1578610" cy="8255"/>
                      <wp:effectExtent l="0" t="76200" r="2540" b="106045"/>
                      <wp:wrapNone/>
                      <wp:docPr id="39" name="3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610" cy="8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9 Conector recto de flecha" o:spid="_x0000_s1026" type="#_x0000_t32" style="position:absolute;margin-left:27.3pt;margin-top:-72.85pt;width:124.3pt;height: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" strokecolor="#5b9bd5 [3204]" strokeweight="1.5pt">
                      <v:stroke dashstyle="longDash" endarrow="open" joinstyle="miter"/>
                    </v:shape>
                  </w:pict>
                </mc:Fallback>
              </mc:AlternateContent>
            </w:r>
            <w:r w:rsidR="00BC1C8B">
              <w:rPr>
                <w:noProof/>
                <w:lang w:eastAsia="es-CL"/>
              </w:rPr>
              <w:drawing>
                <wp:anchor distT="0" distB="0" distL="114300" distR="114300" simplePos="0" relativeHeight="251699200" behindDoc="1" locked="0" layoutInCell="1" allowOverlap="1" wp14:anchorId="1F71B8F3" wp14:editId="669A312F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21590</wp:posOffset>
                  </wp:positionV>
                  <wp:extent cx="154305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33" y="21312"/>
                      <wp:lineTo x="21333" y="0"/>
                      <wp:lineTo x="0" y="0"/>
                    </wp:wrapPolygon>
                  </wp:wrapTight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7" w:type="dxa"/>
          </w:tcPr>
          <w:p w14:paraId="5E7A15D4" w14:textId="564C2CBA" w:rsidR="00BC1C8B" w:rsidRDefault="00A42207" w:rsidP="00BC1C8B">
            <w:pPr>
              <w:jc w:val="center"/>
              <w:rPr>
                <w:rFonts w:asciiTheme="majorHAnsi" w:eastAsiaTheme="minorHAnsi" w:hAnsiTheme="majorHAnsi" w:cstheme="minorBidi"/>
                <w:i/>
                <w:szCs w:val="22"/>
                <w:lang w:eastAsia="en-U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037406B" wp14:editId="435CC3A5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55880</wp:posOffset>
                      </wp:positionV>
                      <wp:extent cx="0" cy="1526540"/>
                      <wp:effectExtent l="95250" t="0" r="57150" b="54610"/>
                      <wp:wrapNone/>
                      <wp:docPr id="46" name="4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6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 Conector recto de flecha" o:spid="_x0000_s1026" type="#_x0000_t32" style="position:absolute;margin-left:33.1pt;margin-top:4.4pt;width:0;height:120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" strokecolor="red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4EB1D20" wp14:editId="7CF044CE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334645</wp:posOffset>
                      </wp:positionV>
                      <wp:extent cx="1578610" cy="8255"/>
                      <wp:effectExtent l="0" t="76200" r="2540" b="106045"/>
                      <wp:wrapNone/>
                      <wp:docPr id="38" name="3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610" cy="8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8 Conector recto de flecha" o:spid="_x0000_s1026" type="#_x0000_t32" style="position:absolute;margin-left:25.7pt;margin-top:26.35pt;width:124.3pt;height: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" strokecolor="#5b9bd5 [3204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0D05C2B" wp14:editId="34554B63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1153795</wp:posOffset>
                      </wp:positionV>
                      <wp:extent cx="1578610" cy="8255"/>
                      <wp:effectExtent l="0" t="76200" r="2540" b="106045"/>
                      <wp:wrapNone/>
                      <wp:docPr id="37" name="3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610" cy="8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7 Conector recto de flecha" o:spid="_x0000_s1026" type="#_x0000_t32" style="position:absolute;margin-left:24.95pt;margin-top:90.85pt;width:124.3pt;height: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" strokecolor="#5b9bd5 [3204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C232B5C" wp14:editId="2406F87C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200025</wp:posOffset>
                      </wp:positionV>
                      <wp:extent cx="1495425" cy="1123950"/>
                      <wp:effectExtent l="0" t="0" r="66675" b="57150"/>
                      <wp:wrapNone/>
                      <wp:docPr id="30" name="3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1123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4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0 Conector recto de flecha" o:spid="_x0000_s1026" type="#_x0000_t32" style="position:absolute;margin-left:18.55pt;margin-top:15.75pt;width:117.75pt;height:88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" strokecolor="#ffc000 [3207]" strokeweight="1.5pt">
                      <v:stroke dashstyle="longDash" endarrow="open" joinstyle="miter"/>
                    </v:shape>
                  </w:pict>
                </mc:Fallback>
              </mc:AlternateContent>
            </w:r>
            <w:r w:rsidR="00BC1C8B">
              <w:rPr>
                <w:noProof/>
                <w:lang w:eastAsia="es-CL"/>
              </w:rPr>
              <w:drawing>
                <wp:anchor distT="0" distB="0" distL="114300" distR="114300" simplePos="0" relativeHeight="251701248" behindDoc="1" locked="0" layoutInCell="1" allowOverlap="1" wp14:anchorId="18F5EBC2" wp14:editId="69956DF8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59690</wp:posOffset>
                  </wp:positionV>
                  <wp:extent cx="1562100" cy="1416050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337" y="21213"/>
                      <wp:lineTo x="21337" y="0"/>
                      <wp:lineTo x="0" y="0"/>
                    </wp:wrapPolygon>
                  </wp:wrapTight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8" w:type="dxa"/>
          </w:tcPr>
          <w:p w14:paraId="0CA457E9" w14:textId="11CE97B0" w:rsidR="00BC1C8B" w:rsidRDefault="00A42207" w:rsidP="00BC1C8B">
            <w:pPr>
              <w:jc w:val="center"/>
              <w:rPr>
                <w:rFonts w:asciiTheme="majorHAnsi" w:eastAsiaTheme="minorHAnsi" w:hAnsiTheme="majorHAnsi" w:cstheme="minorBidi"/>
                <w:i/>
                <w:szCs w:val="22"/>
                <w:lang w:eastAsia="en-U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842274B" wp14:editId="3D9DECFD">
                      <wp:simplePos x="0" y="0"/>
                      <wp:positionH relativeFrom="column">
                        <wp:posOffset>-415290</wp:posOffset>
                      </wp:positionH>
                      <wp:positionV relativeFrom="paragraph">
                        <wp:posOffset>17780</wp:posOffset>
                      </wp:positionV>
                      <wp:extent cx="0" cy="1526540"/>
                      <wp:effectExtent l="95250" t="0" r="57150" b="54610"/>
                      <wp:wrapNone/>
                      <wp:docPr id="48" name="4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6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8 Conector recto de flecha" o:spid="_x0000_s1026" type="#_x0000_t32" style="position:absolute;margin-left:-32.7pt;margin-top:1.4pt;width:0;height:120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" strokecolor="red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D94D1EE" wp14:editId="0CE6FCFD">
                      <wp:simplePos x="0" y="0"/>
                      <wp:positionH relativeFrom="column">
                        <wp:posOffset>-1518920</wp:posOffset>
                      </wp:positionH>
                      <wp:positionV relativeFrom="paragraph">
                        <wp:posOffset>620395</wp:posOffset>
                      </wp:positionV>
                      <wp:extent cx="1578610" cy="8255"/>
                      <wp:effectExtent l="0" t="76200" r="2540" b="106045"/>
                      <wp:wrapNone/>
                      <wp:docPr id="40" name="4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610" cy="8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40 Conector recto de flecha" o:spid="_x0000_s1026" type="#_x0000_t32" style="position:absolute;margin-left:-119.6pt;margin-top:48.85pt;width:124.3pt;height: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" strokecolor="#5b9bd5 [3204]" strokeweight="1.5pt">
                      <v:stroke dashstyle="longDash" endarrow="open" joinstyle="miter"/>
                    </v:shape>
                  </w:pict>
                </mc:Fallback>
              </mc:AlternateContent>
            </w:r>
            <w:r w:rsidR="00BC1C8B">
              <w:rPr>
                <w:noProof/>
                <w:lang w:eastAsia="es-CL"/>
              </w:rPr>
              <w:drawing>
                <wp:anchor distT="0" distB="0" distL="114300" distR="114300" simplePos="0" relativeHeight="251807744" behindDoc="1" locked="0" layoutInCell="1" allowOverlap="1" wp14:anchorId="409719F8" wp14:editId="2205D60A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46990</wp:posOffset>
                  </wp:positionV>
                  <wp:extent cx="1479550" cy="1460500"/>
                  <wp:effectExtent l="0" t="0" r="6350" b="6350"/>
                  <wp:wrapTight wrapText="bothSides">
                    <wp:wrapPolygon edited="0">
                      <wp:start x="0" y="0"/>
                      <wp:lineTo x="0" y="21412"/>
                      <wp:lineTo x="21415" y="21412"/>
                      <wp:lineTo x="21415" y="0"/>
                      <wp:lineTo x="0" y="0"/>
                    </wp:wrapPolygon>
                  </wp:wrapTight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C46E4C" w14:textId="197E6121" w:rsidR="00BC1C8B" w:rsidRDefault="00BC1C8B" w:rsidP="00BC1C8B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04814717" w14:textId="6531D45B" w:rsidR="00BC1C8B" w:rsidRDefault="00BC1C8B" w:rsidP="00BC1C8B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6F7723F7" w14:textId="77777777" w:rsidR="00BC1C8B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  <w:r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    </w:t>
      </w:r>
    </w:p>
    <w:p w14:paraId="7A63CBB7" w14:textId="77777777" w:rsidR="00BC1C8B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3245D3D6" w14:textId="77777777" w:rsidR="00BC1C8B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190CC300" w14:textId="77777777" w:rsidR="00BC1C8B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67528495" w14:textId="57607B08" w:rsidR="00BC1C8B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3A06F4AF" w14:textId="77777777" w:rsidR="00BC1C8B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02D40E05" w14:textId="77777777" w:rsidR="00BC1C8B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27017280" w14:textId="77777777" w:rsidR="00BC1C8B" w:rsidRPr="00BC1C8B" w:rsidRDefault="00BC1C8B" w:rsidP="00BC1C8B">
      <w:pPr>
        <w:ind w:left="708"/>
        <w:rPr>
          <w:rFonts w:asciiTheme="majorHAnsi" w:eastAsiaTheme="minorHAnsi" w:hAnsiTheme="majorHAnsi" w:cstheme="minorBidi"/>
          <w:i/>
          <w:sz w:val="10"/>
          <w:szCs w:val="22"/>
          <w:lang w:eastAsia="en-US"/>
        </w:rPr>
      </w:pPr>
    </w:p>
    <w:p w14:paraId="741D888B" w14:textId="77777777" w:rsidR="00BC1C8B" w:rsidRPr="006D5288" w:rsidRDefault="00BC1C8B" w:rsidP="00BC1C8B">
      <w:pPr>
        <w:ind w:left="708"/>
        <w:rPr>
          <w:rFonts w:asciiTheme="majorHAnsi" w:eastAsiaTheme="minorHAnsi" w:hAnsiTheme="majorHAnsi" w:cstheme="minorBidi"/>
          <w:i/>
          <w:sz w:val="14"/>
          <w:szCs w:val="22"/>
          <w:lang w:eastAsia="en-US"/>
        </w:rPr>
      </w:pPr>
    </w:p>
    <w:p w14:paraId="6E90DE79" w14:textId="5FC29BA0" w:rsidR="00BC1C8B" w:rsidRDefault="00BC1C8B" w:rsidP="00A42207">
      <w:pPr>
        <w:ind w:left="708"/>
        <w:jc w:val="center"/>
        <w:rPr>
          <w:rFonts w:asciiTheme="majorHAnsi" w:eastAsiaTheme="minorHAnsi" w:hAnsiTheme="majorHAnsi" w:cstheme="minorBidi"/>
          <w:i/>
          <w:szCs w:val="22"/>
          <w:lang w:eastAsia="en-US"/>
        </w:rPr>
      </w:pPr>
      <w:bookmarkStart w:id="0" w:name="_GoBack"/>
      <w:bookmarkEnd w:id="0"/>
      <w:r w:rsidRPr="00F61C1F"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d) </w:t>
      </w:r>
      <w:r>
        <w:rPr>
          <w:rFonts w:asciiTheme="majorHAnsi" w:eastAsiaTheme="minorHAnsi" w:hAnsiTheme="majorHAnsi" w:cstheme="minorBidi"/>
          <w:i/>
          <w:szCs w:val="22"/>
          <w:lang w:eastAsia="en-US"/>
        </w:rPr>
        <w:tab/>
      </w:r>
      <w:r>
        <w:rPr>
          <w:rFonts w:asciiTheme="majorHAnsi" w:eastAsiaTheme="minorHAnsi" w:hAnsiTheme="majorHAnsi" w:cstheme="minorBidi"/>
          <w:i/>
          <w:szCs w:val="22"/>
          <w:lang w:eastAsia="en-US"/>
        </w:rPr>
        <w:tab/>
      </w:r>
      <w:r>
        <w:rPr>
          <w:rFonts w:asciiTheme="majorHAnsi" w:eastAsiaTheme="minorHAnsi" w:hAnsiTheme="majorHAnsi" w:cstheme="minorBidi"/>
          <w:i/>
          <w:szCs w:val="22"/>
          <w:lang w:eastAsia="en-US"/>
        </w:rPr>
        <w:tab/>
      </w:r>
      <w:r>
        <w:rPr>
          <w:rFonts w:asciiTheme="majorHAnsi" w:eastAsiaTheme="minorHAnsi" w:hAnsiTheme="majorHAnsi" w:cstheme="minorBidi"/>
          <w:i/>
          <w:szCs w:val="22"/>
          <w:lang w:eastAsia="en-US"/>
        </w:rPr>
        <w:tab/>
        <w:t xml:space="preserve">            </w:t>
      </w:r>
      <w:r w:rsidRPr="00F61C1F">
        <w:rPr>
          <w:rFonts w:asciiTheme="majorHAnsi" w:eastAsiaTheme="minorHAnsi" w:hAnsiTheme="majorHAnsi" w:cstheme="minorBidi"/>
          <w:i/>
          <w:szCs w:val="22"/>
          <w:lang w:eastAsia="en-US"/>
        </w:rPr>
        <w:t xml:space="preserve"> e)</w:t>
      </w:r>
      <w:r w:rsidR="00A42207" w:rsidRPr="00A42207">
        <w:rPr>
          <w:noProof/>
          <w:lang w:eastAsia="es-CL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158"/>
        <w:tblW w:w="6514" w:type="dxa"/>
        <w:tblLook w:val="04A0" w:firstRow="1" w:lastRow="0" w:firstColumn="1" w:lastColumn="0" w:noHBand="0" w:noVBand="1"/>
      </w:tblPr>
      <w:tblGrid>
        <w:gridCol w:w="3257"/>
        <w:gridCol w:w="3257"/>
      </w:tblGrid>
      <w:tr w:rsidR="00A42207" w14:paraId="20724D3A" w14:textId="77777777" w:rsidTr="00A42207">
        <w:trPr>
          <w:trHeight w:val="2547"/>
        </w:trPr>
        <w:tc>
          <w:tcPr>
            <w:tcW w:w="3257" w:type="dxa"/>
          </w:tcPr>
          <w:p w14:paraId="111BF5D1" w14:textId="7CDE9E82" w:rsidR="00A42207" w:rsidRDefault="00A42207" w:rsidP="00C86DA7">
            <w:pPr>
              <w:jc w:val="center"/>
              <w:rPr>
                <w:rFonts w:asciiTheme="majorHAnsi" w:eastAsiaTheme="minorHAnsi" w:hAnsiTheme="majorHAnsi" w:cstheme="minorBidi"/>
                <w:i/>
                <w:szCs w:val="22"/>
                <w:lang w:eastAsia="en-U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8719FD9" wp14:editId="0373D226">
                      <wp:simplePos x="0" y="0"/>
                      <wp:positionH relativeFrom="column">
                        <wp:posOffset>-814705</wp:posOffset>
                      </wp:positionH>
                      <wp:positionV relativeFrom="paragraph">
                        <wp:posOffset>55880</wp:posOffset>
                      </wp:positionV>
                      <wp:extent cx="0" cy="1526540"/>
                      <wp:effectExtent l="95250" t="0" r="57150" b="54610"/>
                      <wp:wrapNone/>
                      <wp:docPr id="45" name="4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6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5 Conector recto de flecha" o:spid="_x0000_s1026" type="#_x0000_t32" style="position:absolute;margin-left:-64.15pt;margin-top:4.4pt;width:0;height:120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" strokecolor="red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176DC0B" wp14:editId="2BA390D3">
                      <wp:simplePos x="0" y="0"/>
                      <wp:positionH relativeFrom="column">
                        <wp:posOffset>-1481455</wp:posOffset>
                      </wp:positionH>
                      <wp:positionV relativeFrom="paragraph">
                        <wp:posOffset>66675</wp:posOffset>
                      </wp:positionV>
                      <wp:extent cx="0" cy="1526540"/>
                      <wp:effectExtent l="95250" t="0" r="57150" b="54610"/>
                      <wp:wrapNone/>
                      <wp:docPr id="43" name="4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6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3 Conector recto de flecha" o:spid="_x0000_s1026" type="#_x0000_t32" style="position:absolute;margin-left:-116.65pt;margin-top:5.25pt;width:0;height:120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" strokecolor="red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14978EB" wp14:editId="2F2F8628">
                      <wp:simplePos x="0" y="0"/>
                      <wp:positionH relativeFrom="column">
                        <wp:posOffset>-1656715</wp:posOffset>
                      </wp:positionH>
                      <wp:positionV relativeFrom="paragraph">
                        <wp:posOffset>258445</wp:posOffset>
                      </wp:positionV>
                      <wp:extent cx="1495425" cy="1123950"/>
                      <wp:effectExtent l="0" t="0" r="66675" b="57150"/>
                      <wp:wrapNone/>
                      <wp:docPr id="36" name="3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1123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4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6 Conector recto de flecha" o:spid="_x0000_s1026" type="#_x0000_t32" style="position:absolute;margin-left:-130.45pt;margin-top:20.35pt;width:117.75pt;height:88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" strokecolor="#ffc000 [3207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4301FB5" wp14:editId="74BA7206">
                      <wp:simplePos x="0" y="0"/>
                      <wp:positionH relativeFrom="column">
                        <wp:posOffset>-1565910</wp:posOffset>
                      </wp:positionH>
                      <wp:positionV relativeFrom="paragraph">
                        <wp:posOffset>364490</wp:posOffset>
                      </wp:positionV>
                      <wp:extent cx="1578610" cy="8255"/>
                      <wp:effectExtent l="0" t="76200" r="2540" b="106045"/>
                      <wp:wrapNone/>
                      <wp:docPr id="34" name="3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610" cy="8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4 Conector recto de flecha" o:spid="_x0000_s1026" type="#_x0000_t32" style="position:absolute;margin-left:-123.3pt;margin-top:28.7pt;width:124.3pt;height: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" strokecolor="#5b9bd5 [3204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705344" behindDoc="1" locked="0" layoutInCell="1" allowOverlap="1" wp14:anchorId="62AF9F6E" wp14:editId="0F74347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72390</wp:posOffset>
                  </wp:positionV>
                  <wp:extent cx="1568450" cy="1454150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250" y="21223"/>
                      <wp:lineTo x="21250" y="0"/>
                      <wp:lineTo x="0" y="0"/>
                    </wp:wrapPolygon>
                  </wp:wrapTight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7" w:type="dxa"/>
          </w:tcPr>
          <w:p w14:paraId="78B21AA1" w14:textId="2B5CBBF9" w:rsidR="00A42207" w:rsidRDefault="00A42207" w:rsidP="00C86DA7">
            <w:pPr>
              <w:jc w:val="center"/>
              <w:rPr>
                <w:rFonts w:asciiTheme="majorHAnsi" w:eastAsiaTheme="minorHAnsi" w:hAnsiTheme="majorHAnsi" w:cstheme="minorBidi"/>
                <w:i/>
                <w:szCs w:val="22"/>
                <w:lang w:eastAsia="en-U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D045D46" wp14:editId="1FA3FFAC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76200</wp:posOffset>
                      </wp:positionV>
                      <wp:extent cx="0" cy="1526540"/>
                      <wp:effectExtent l="95250" t="0" r="57150" b="54610"/>
                      <wp:wrapNone/>
                      <wp:docPr id="42" name="4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6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2 Conector recto de flecha" o:spid="_x0000_s1026" type="#_x0000_t32" style="position:absolute;margin-left:27.65pt;margin-top:6pt;width:0;height:120.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" strokecolor="red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0F79415" wp14:editId="46903B14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372745</wp:posOffset>
                      </wp:positionV>
                      <wp:extent cx="1578610" cy="8255"/>
                      <wp:effectExtent l="0" t="76200" r="2540" b="106045"/>
                      <wp:wrapNone/>
                      <wp:docPr id="32" name="3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610" cy="8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2 Conector recto de flecha" o:spid="_x0000_s1026" type="#_x0000_t32" style="position:absolute;margin-left:27pt;margin-top:29.35pt;width:124.3pt;height: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" strokecolor="#5b9bd5 [3204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9CEABFB" wp14:editId="1EBCA84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1191895</wp:posOffset>
                      </wp:positionV>
                      <wp:extent cx="1578610" cy="8255"/>
                      <wp:effectExtent l="0" t="76200" r="2540" b="106045"/>
                      <wp:wrapNone/>
                      <wp:docPr id="33" name="3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8610" cy="8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3 Conector recto de flecha" o:spid="_x0000_s1026" type="#_x0000_t32" style="position:absolute;margin-left:27pt;margin-top:93.85pt;width:124.3pt;height: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" strokecolor="#5b9bd5 [3204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D60D5D1" wp14:editId="54EBC74D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258445</wp:posOffset>
                      </wp:positionV>
                      <wp:extent cx="1495425" cy="1123950"/>
                      <wp:effectExtent l="0" t="0" r="66675" b="57150"/>
                      <wp:wrapNone/>
                      <wp:docPr id="31" name="3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1123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accent4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1 Conector recto de flecha" o:spid="_x0000_s1026" type="#_x0000_t32" style="position:absolute;margin-left:22.85pt;margin-top:20.35pt;width:117.75pt;height:8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" strokecolor="#ffc000 [3207]" strokeweight="1.5pt">
                      <v:stroke dashstyle="longDash"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866112" behindDoc="1" locked="0" layoutInCell="1" allowOverlap="1" wp14:anchorId="6AB02FDB" wp14:editId="5EBD9C7A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69215</wp:posOffset>
                  </wp:positionV>
                  <wp:extent cx="15494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246" y="21312"/>
                      <wp:lineTo x="21246" y="0"/>
                      <wp:lineTo x="0" y="0"/>
                    </wp:wrapPolygon>
                  </wp:wrapTight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8C6C19" w14:textId="6227AC68" w:rsidR="00BC1C8B" w:rsidRPr="00F61C1F" w:rsidRDefault="00BC1C8B" w:rsidP="00BC1C8B">
      <w:pPr>
        <w:ind w:left="708"/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46B3ACBC" w14:textId="7FBE950A" w:rsidR="00BC1C8B" w:rsidRDefault="00BC1C8B" w:rsidP="00BC1C8B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75F68DF9" w14:textId="27E4DBBD" w:rsidR="00BC1C8B" w:rsidRDefault="00BC1C8B" w:rsidP="00BC1C8B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0EB175F5" w14:textId="77777777" w:rsidR="00BC1C8B" w:rsidRDefault="00BC1C8B" w:rsidP="00BC1C8B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4906EC14" w14:textId="1499486A" w:rsidR="00BC1C8B" w:rsidRDefault="00BC1C8B" w:rsidP="00BC1C8B">
      <w:pPr>
        <w:rPr>
          <w:rFonts w:asciiTheme="majorHAnsi" w:eastAsiaTheme="minorHAnsi" w:hAnsiTheme="majorHAnsi" w:cstheme="minorBidi"/>
          <w:b/>
          <w:i/>
          <w:szCs w:val="22"/>
          <w:lang w:eastAsia="en-US"/>
        </w:rPr>
      </w:pPr>
    </w:p>
    <w:p w14:paraId="129C57BD" w14:textId="565E7E9B" w:rsidR="00BC1C8B" w:rsidRPr="00BC1C8B" w:rsidRDefault="00BC1C8B" w:rsidP="00F81911">
      <w:pPr>
        <w:rPr>
          <w:rFonts w:asciiTheme="majorHAnsi" w:eastAsiaTheme="minorHAnsi" w:hAnsiTheme="majorHAnsi" w:cstheme="minorBidi"/>
          <w:i/>
          <w:szCs w:val="22"/>
          <w:lang w:eastAsia="en-US"/>
        </w:rPr>
      </w:pPr>
    </w:p>
    <w:p w14:paraId="7D4B4E77" w14:textId="77777777" w:rsidR="00351372" w:rsidRPr="00BC1C8B" w:rsidRDefault="00351372" w:rsidP="00351372">
      <w:pPr>
        <w:rPr>
          <w:rFonts w:ascii="Baskerville Old Face" w:eastAsiaTheme="minorHAnsi" w:hAnsi="Baskerville Old Face" w:cstheme="minorBidi"/>
          <w:i/>
          <w:szCs w:val="22"/>
          <w:u w:val="single"/>
          <w:lang w:eastAsia="en-US"/>
        </w:rPr>
      </w:pPr>
    </w:p>
    <w:p w14:paraId="31A340A9" w14:textId="236F48C5" w:rsidR="00351372" w:rsidRDefault="00351372" w:rsidP="00351372">
      <w:pPr>
        <w:rPr>
          <w:rFonts w:ascii="Baskerville Old Face" w:eastAsiaTheme="minorHAnsi" w:hAnsi="Baskerville Old Face" w:cstheme="minorBidi"/>
          <w:b/>
          <w:i/>
          <w:szCs w:val="22"/>
          <w:u w:val="single"/>
          <w:lang w:eastAsia="en-US"/>
        </w:rPr>
      </w:pPr>
    </w:p>
    <w:p w14:paraId="74CD64D7" w14:textId="62A7B15D" w:rsidR="00395DD7" w:rsidRPr="004A486C" w:rsidRDefault="00F90171" w:rsidP="004A486C">
      <w:pPr>
        <w:rPr>
          <w:rFonts w:ascii="Baskerville Old Face" w:eastAsiaTheme="minorHAnsi" w:hAnsi="Baskerville Old Face" w:cstheme="minorBidi"/>
          <w:i/>
          <w:szCs w:val="22"/>
          <w:lang w:eastAsia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E40897" wp14:editId="7BB82E41">
                <wp:simplePos x="0" y="0"/>
                <wp:positionH relativeFrom="column">
                  <wp:posOffset>-5706398</wp:posOffset>
                </wp:positionH>
                <wp:positionV relativeFrom="paragraph">
                  <wp:posOffset>2250859</wp:posOffset>
                </wp:positionV>
                <wp:extent cx="0" cy="1949450"/>
                <wp:effectExtent l="95250" t="0" r="76200" b="50800"/>
                <wp:wrapNone/>
                <wp:docPr id="41" name="4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9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FC72C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41 Conector recto de flecha" o:spid="_x0000_s1026" type="#_x0000_t32" style="position:absolute;margin-left:-449.3pt;margin-top:177.25pt;width:0;height:15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" strokecolor="#5b9bd5 [3204]" strokeweight="1.5pt">
                <v:stroke dashstyle="longDash" endarrow="open" joinstyle="miter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8DA54D" wp14:editId="57E52BF0">
                <wp:simplePos x="0" y="0"/>
                <wp:positionH relativeFrom="column">
                  <wp:posOffset>-5904805</wp:posOffset>
                </wp:positionH>
                <wp:positionV relativeFrom="paragraph">
                  <wp:posOffset>2863335</wp:posOffset>
                </wp:positionV>
                <wp:extent cx="1794294" cy="0"/>
                <wp:effectExtent l="0" t="76200" r="15875" b="11430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429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5F4943" id="35 Conector recto de flecha" o:spid="_x0000_s1026" type="#_x0000_t32" style="position:absolute;margin-left:-464.95pt;margin-top:225.45pt;width:141.3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" strokecolor="#5b9bd5 [3204]" strokeweight="1.5pt">
                <v:stroke dashstyle="longDash" endarrow="open" joinstyle="miter"/>
              </v:shape>
            </w:pict>
          </mc:Fallback>
        </mc:AlternateContent>
      </w:r>
    </w:p>
    <w:sectPr w:rsidR="00395DD7" w:rsidRPr="004A486C" w:rsidSect="00D725D5">
      <w:type w:val="continuous"/>
      <w:pgSz w:w="12240" w:h="20160" w:code="5"/>
      <w:pgMar w:top="720" w:right="1043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6445C" w14:textId="77777777" w:rsidR="00D9775E" w:rsidRDefault="00D9775E" w:rsidP="00D11670">
      <w:r>
        <w:separator/>
      </w:r>
    </w:p>
  </w:endnote>
  <w:endnote w:type="continuationSeparator" w:id="0">
    <w:p w14:paraId="76749322" w14:textId="77777777" w:rsidR="00D9775E" w:rsidRDefault="00D9775E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FFE45" w14:textId="77777777" w:rsidR="00D9775E" w:rsidRDefault="00D9775E" w:rsidP="00D11670">
      <w:r>
        <w:separator/>
      </w:r>
    </w:p>
  </w:footnote>
  <w:footnote w:type="continuationSeparator" w:id="0">
    <w:p w14:paraId="63E04E98" w14:textId="77777777" w:rsidR="00D9775E" w:rsidRDefault="00D9775E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A3D99"/>
    <w:multiLevelType w:val="hybridMultilevel"/>
    <w:tmpl w:val="B5981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24B39"/>
    <w:multiLevelType w:val="hybridMultilevel"/>
    <w:tmpl w:val="60449E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D5B5A"/>
    <w:multiLevelType w:val="hybridMultilevel"/>
    <w:tmpl w:val="4FB657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B532D"/>
    <w:multiLevelType w:val="hybridMultilevel"/>
    <w:tmpl w:val="D4741A2A"/>
    <w:lvl w:ilvl="0" w:tplc="E1A061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94951"/>
    <w:multiLevelType w:val="hybridMultilevel"/>
    <w:tmpl w:val="D51AE01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E3A2A"/>
    <w:multiLevelType w:val="hybridMultilevel"/>
    <w:tmpl w:val="151C2D3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745D0"/>
    <w:multiLevelType w:val="hybridMultilevel"/>
    <w:tmpl w:val="2D4629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F52E34"/>
    <w:multiLevelType w:val="hybridMultilevel"/>
    <w:tmpl w:val="132CFB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31387"/>
    <w:multiLevelType w:val="hybridMultilevel"/>
    <w:tmpl w:val="2D4629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3240F"/>
    <w:multiLevelType w:val="hybridMultilevel"/>
    <w:tmpl w:val="132CFB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D351C9"/>
    <w:multiLevelType w:val="hybridMultilevel"/>
    <w:tmpl w:val="26AE421C"/>
    <w:lvl w:ilvl="0" w:tplc="B9627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7F300C"/>
    <w:multiLevelType w:val="hybridMultilevel"/>
    <w:tmpl w:val="F1CA615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4B7F36"/>
    <w:multiLevelType w:val="hybridMultilevel"/>
    <w:tmpl w:val="507E8A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7"/>
  </w:num>
  <w:num w:numId="5">
    <w:abstractNumId w:val="5"/>
  </w:num>
  <w:num w:numId="6">
    <w:abstractNumId w:val="13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  <w:num w:numId="11">
    <w:abstractNumId w:val="8"/>
  </w:num>
  <w:num w:numId="12">
    <w:abstractNumId w:val="10"/>
  </w:num>
  <w:num w:numId="13">
    <w:abstractNumId w:val="11"/>
  </w:num>
  <w:num w:numId="14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103F"/>
    <w:rsid w:val="00002A82"/>
    <w:rsid w:val="000033DE"/>
    <w:rsid w:val="00007353"/>
    <w:rsid w:val="000074DA"/>
    <w:rsid w:val="0001073E"/>
    <w:rsid w:val="000109D6"/>
    <w:rsid w:val="0001108A"/>
    <w:rsid w:val="0001244B"/>
    <w:rsid w:val="00012AEB"/>
    <w:rsid w:val="00012F9E"/>
    <w:rsid w:val="00013504"/>
    <w:rsid w:val="00013A3F"/>
    <w:rsid w:val="0001761E"/>
    <w:rsid w:val="00017A88"/>
    <w:rsid w:val="0002195E"/>
    <w:rsid w:val="00027A92"/>
    <w:rsid w:val="000307C2"/>
    <w:rsid w:val="00030B2A"/>
    <w:rsid w:val="00031BC9"/>
    <w:rsid w:val="000325DD"/>
    <w:rsid w:val="00034375"/>
    <w:rsid w:val="00035AC6"/>
    <w:rsid w:val="000400FB"/>
    <w:rsid w:val="00044595"/>
    <w:rsid w:val="00044E9B"/>
    <w:rsid w:val="0004592C"/>
    <w:rsid w:val="0004728A"/>
    <w:rsid w:val="00050CA9"/>
    <w:rsid w:val="00051F28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119"/>
    <w:rsid w:val="000877D6"/>
    <w:rsid w:val="00087D8C"/>
    <w:rsid w:val="000906F1"/>
    <w:rsid w:val="000921F1"/>
    <w:rsid w:val="000939C6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59A7"/>
    <w:rsid w:val="000F6BAE"/>
    <w:rsid w:val="00110823"/>
    <w:rsid w:val="0011228A"/>
    <w:rsid w:val="00112A0D"/>
    <w:rsid w:val="001138DD"/>
    <w:rsid w:val="001140F3"/>
    <w:rsid w:val="00116348"/>
    <w:rsid w:val="00121579"/>
    <w:rsid w:val="00121A96"/>
    <w:rsid w:val="00121FCD"/>
    <w:rsid w:val="001277B6"/>
    <w:rsid w:val="00136892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324D"/>
    <w:rsid w:val="001648AB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DAF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3F47"/>
    <w:rsid w:val="001D5A2D"/>
    <w:rsid w:val="001E452B"/>
    <w:rsid w:val="00200CCD"/>
    <w:rsid w:val="00203B02"/>
    <w:rsid w:val="002065C5"/>
    <w:rsid w:val="00206661"/>
    <w:rsid w:val="00211D24"/>
    <w:rsid w:val="00212790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0CC1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270A"/>
    <w:rsid w:val="00294CB2"/>
    <w:rsid w:val="0029596A"/>
    <w:rsid w:val="002976EA"/>
    <w:rsid w:val="002A2198"/>
    <w:rsid w:val="002A7A3F"/>
    <w:rsid w:val="002B007E"/>
    <w:rsid w:val="002B0778"/>
    <w:rsid w:val="002B0FEA"/>
    <w:rsid w:val="002B3FE7"/>
    <w:rsid w:val="002B481A"/>
    <w:rsid w:val="002B51BB"/>
    <w:rsid w:val="002B64AA"/>
    <w:rsid w:val="002B6EA5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2778"/>
    <w:rsid w:val="002E4470"/>
    <w:rsid w:val="002E5D35"/>
    <w:rsid w:val="002F03A0"/>
    <w:rsid w:val="002F0572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33D45"/>
    <w:rsid w:val="00336968"/>
    <w:rsid w:val="00346205"/>
    <w:rsid w:val="003476BD"/>
    <w:rsid w:val="00347F4E"/>
    <w:rsid w:val="00350B90"/>
    <w:rsid w:val="00351372"/>
    <w:rsid w:val="003520DD"/>
    <w:rsid w:val="00353693"/>
    <w:rsid w:val="0035396B"/>
    <w:rsid w:val="00353BBE"/>
    <w:rsid w:val="00355AC7"/>
    <w:rsid w:val="003603EF"/>
    <w:rsid w:val="003612DE"/>
    <w:rsid w:val="00362C4D"/>
    <w:rsid w:val="003635C5"/>
    <w:rsid w:val="003653FD"/>
    <w:rsid w:val="00365FAD"/>
    <w:rsid w:val="0037015E"/>
    <w:rsid w:val="00370AF1"/>
    <w:rsid w:val="00371A6C"/>
    <w:rsid w:val="0037384A"/>
    <w:rsid w:val="003748CD"/>
    <w:rsid w:val="00381F19"/>
    <w:rsid w:val="0038229F"/>
    <w:rsid w:val="00383685"/>
    <w:rsid w:val="00391AC3"/>
    <w:rsid w:val="00394E26"/>
    <w:rsid w:val="00395DD7"/>
    <w:rsid w:val="00397CEE"/>
    <w:rsid w:val="003A00E0"/>
    <w:rsid w:val="003A2788"/>
    <w:rsid w:val="003A2A94"/>
    <w:rsid w:val="003A6C97"/>
    <w:rsid w:val="003B1564"/>
    <w:rsid w:val="003B4ADD"/>
    <w:rsid w:val="003B7CF7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3F792D"/>
    <w:rsid w:val="0040266F"/>
    <w:rsid w:val="00405BC7"/>
    <w:rsid w:val="00410CF7"/>
    <w:rsid w:val="00413449"/>
    <w:rsid w:val="00414097"/>
    <w:rsid w:val="00416FAA"/>
    <w:rsid w:val="004174F8"/>
    <w:rsid w:val="00417BFD"/>
    <w:rsid w:val="00421CFA"/>
    <w:rsid w:val="00426097"/>
    <w:rsid w:val="00427223"/>
    <w:rsid w:val="00427B34"/>
    <w:rsid w:val="00427C8E"/>
    <w:rsid w:val="00430A10"/>
    <w:rsid w:val="004323C8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A486C"/>
    <w:rsid w:val="004B1F08"/>
    <w:rsid w:val="004B285C"/>
    <w:rsid w:val="004B2C46"/>
    <w:rsid w:val="004B5F91"/>
    <w:rsid w:val="004C097B"/>
    <w:rsid w:val="004C1293"/>
    <w:rsid w:val="004C1A42"/>
    <w:rsid w:val="004C2832"/>
    <w:rsid w:val="004C2A1A"/>
    <w:rsid w:val="004C300D"/>
    <w:rsid w:val="004C4B3A"/>
    <w:rsid w:val="004C511C"/>
    <w:rsid w:val="004C5BE4"/>
    <w:rsid w:val="004C6D26"/>
    <w:rsid w:val="004D0B81"/>
    <w:rsid w:val="004D0FD0"/>
    <w:rsid w:val="004D1BBE"/>
    <w:rsid w:val="004D2752"/>
    <w:rsid w:val="004D56AC"/>
    <w:rsid w:val="004D72FC"/>
    <w:rsid w:val="004E4AC6"/>
    <w:rsid w:val="004E65E3"/>
    <w:rsid w:val="004E6F97"/>
    <w:rsid w:val="004F0061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353C2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39D6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0B0"/>
    <w:rsid w:val="005C7376"/>
    <w:rsid w:val="005D039B"/>
    <w:rsid w:val="005D4ADE"/>
    <w:rsid w:val="005D68B2"/>
    <w:rsid w:val="005E1E73"/>
    <w:rsid w:val="005E22F0"/>
    <w:rsid w:val="005E3E1C"/>
    <w:rsid w:val="005E6377"/>
    <w:rsid w:val="005E7C5A"/>
    <w:rsid w:val="005E7F4B"/>
    <w:rsid w:val="005F2869"/>
    <w:rsid w:val="005F4E35"/>
    <w:rsid w:val="005F56CD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050"/>
    <w:rsid w:val="0061671E"/>
    <w:rsid w:val="00620308"/>
    <w:rsid w:val="00620B07"/>
    <w:rsid w:val="0062288B"/>
    <w:rsid w:val="00623F9A"/>
    <w:rsid w:val="006244D9"/>
    <w:rsid w:val="0062723F"/>
    <w:rsid w:val="00632CB3"/>
    <w:rsid w:val="006331A8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6523B"/>
    <w:rsid w:val="00671BE6"/>
    <w:rsid w:val="00673C39"/>
    <w:rsid w:val="00674A5C"/>
    <w:rsid w:val="00676D62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925EC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32EF"/>
    <w:rsid w:val="006D422F"/>
    <w:rsid w:val="006D49BB"/>
    <w:rsid w:val="006D5288"/>
    <w:rsid w:val="006D6445"/>
    <w:rsid w:val="006D7961"/>
    <w:rsid w:val="006E0EDA"/>
    <w:rsid w:val="006E1010"/>
    <w:rsid w:val="006E129C"/>
    <w:rsid w:val="006E436E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2753B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0D57"/>
    <w:rsid w:val="007935F6"/>
    <w:rsid w:val="00793BBB"/>
    <w:rsid w:val="00794306"/>
    <w:rsid w:val="00794682"/>
    <w:rsid w:val="00795C41"/>
    <w:rsid w:val="007A0320"/>
    <w:rsid w:val="007A4472"/>
    <w:rsid w:val="007A59F9"/>
    <w:rsid w:val="007A5B67"/>
    <w:rsid w:val="007A7DCA"/>
    <w:rsid w:val="007B15AB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240B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1E5A"/>
    <w:rsid w:val="00852D3C"/>
    <w:rsid w:val="00853B77"/>
    <w:rsid w:val="00854433"/>
    <w:rsid w:val="008562F0"/>
    <w:rsid w:val="0087133E"/>
    <w:rsid w:val="00872DE8"/>
    <w:rsid w:val="00875E18"/>
    <w:rsid w:val="0089340C"/>
    <w:rsid w:val="008934B3"/>
    <w:rsid w:val="00896726"/>
    <w:rsid w:val="00897FBC"/>
    <w:rsid w:val="008A5CFF"/>
    <w:rsid w:val="008B330A"/>
    <w:rsid w:val="008B60F6"/>
    <w:rsid w:val="008B6227"/>
    <w:rsid w:val="008C0245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01EF"/>
    <w:rsid w:val="008F55AD"/>
    <w:rsid w:val="00900590"/>
    <w:rsid w:val="009013B7"/>
    <w:rsid w:val="00902396"/>
    <w:rsid w:val="0090475F"/>
    <w:rsid w:val="0090523E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22B"/>
    <w:rsid w:val="0092698F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67ADA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3DAA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44C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4191"/>
    <w:rsid w:val="00A15E36"/>
    <w:rsid w:val="00A20A8A"/>
    <w:rsid w:val="00A20EED"/>
    <w:rsid w:val="00A219DA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207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357A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C7F10"/>
    <w:rsid w:val="00AD2003"/>
    <w:rsid w:val="00AD4631"/>
    <w:rsid w:val="00AD4A44"/>
    <w:rsid w:val="00AE3600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2D56"/>
    <w:rsid w:val="00B1340C"/>
    <w:rsid w:val="00B14F7B"/>
    <w:rsid w:val="00B221F1"/>
    <w:rsid w:val="00B26914"/>
    <w:rsid w:val="00B26E7C"/>
    <w:rsid w:val="00B27B14"/>
    <w:rsid w:val="00B31C9D"/>
    <w:rsid w:val="00B33E1D"/>
    <w:rsid w:val="00B375A2"/>
    <w:rsid w:val="00B402BE"/>
    <w:rsid w:val="00B426E7"/>
    <w:rsid w:val="00B53B34"/>
    <w:rsid w:val="00B54305"/>
    <w:rsid w:val="00B56ABB"/>
    <w:rsid w:val="00B56D0A"/>
    <w:rsid w:val="00B61F09"/>
    <w:rsid w:val="00B662DE"/>
    <w:rsid w:val="00B703BA"/>
    <w:rsid w:val="00B76107"/>
    <w:rsid w:val="00B77695"/>
    <w:rsid w:val="00B800CC"/>
    <w:rsid w:val="00B812F2"/>
    <w:rsid w:val="00B8219F"/>
    <w:rsid w:val="00B8372B"/>
    <w:rsid w:val="00B84192"/>
    <w:rsid w:val="00B845F3"/>
    <w:rsid w:val="00B857CB"/>
    <w:rsid w:val="00B9099D"/>
    <w:rsid w:val="00B93FE1"/>
    <w:rsid w:val="00B9402D"/>
    <w:rsid w:val="00BA0088"/>
    <w:rsid w:val="00BA033F"/>
    <w:rsid w:val="00BA0D95"/>
    <w:rsid w:val="00BA0FA8"/>
    <w:rsid w:val="00BA1C97"/>
    <w:rsid w:val="00BA1F0B"/>
    <w:rsid w:val="00BA5817"/>
    <w:rsid w:val="00BA7734"/>
    <w:rsid w:val="00BB1D11"/>
    <w:rsid w:val="00BB60D3"/>
    <w:rsid w:val="00BB6753"/>
    <w:rsid w:val="00BB786F"/>
    <w:rsid w:val="00BC0220"/>
    <w:rsid w:val="00BC1C8B"/>
    <w:rsid w:val="00BC1FCD"/>
    <w:rsid w:val="00BC4F3C"/>
    <w:rsid w:val="00BD233F"/>
    <w:rsid w:val="00BD2D14"/>
    <w:rsid w:val="00BD693C"/>
    <w:rsid w:val="00BE1F6E"/>
    <w:rsid w:val="00BE5217"/>
    <w:rsid w:val="00BE57F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0DAB"/>
    <w:rsid w:val="00C43618"/>
    <w:rsid w:val="00C43C76"/>
    <w:rsid w:val="00C455B1"/>
    <w:rsid w:val="00C4770A"/>
    <w:rsid w:val="00C50BAF"/>
    <w:rsid w:val="00C51419"/>
    <w:rsid w:val="00C52B17"/>
    <w:rsid w:val="00C55CE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A7283"/>
    <w:rsid w:val="00CB0BE2"/>
    <w:rsid w:val="00CB0FDD"/>
    <w:rsid w:val="00CB3129"/>
    <w:rsid w:val="00CB3959"/>
    <w:rsid w:val="00CB69E4"/>
    <w:rsid w:val="00CB7974"/>
    <w:rsid w:val="00CC16C6"/>
    <w:rsid w:val="00CC59D9"/>
    <w:rsid w:val="00CD6E83"/>
    <w:rsid w:val="00CE021E"/>
    <w:rsid w:val="00CE11D2"/>
    <w:rsid w:val="00CE40AD"/>
    <w:rsid w:val="00CE4BC1"/>
    <w:rsid w:val="00CE5076"/>
    <w:rsid w:val="00CE6F0F"/>
    <w:rsid w:val="00CE7304"/>
    <w:rsid w:val="00CE74D7"/>
    <w:rsid w:val="00CF000B"/>
    <w:rsid w:val="00CF0CA5"/>
    <w:rsid w:val="00CF1504"/>
    <w:rsid w:val="00CF1A35"/>
    <w:rsid w:val="00CF2581"/>
    <w:rsid w:val="00CF3DF6"/>
    <w:rsid w:val="00CF3EBE"/>
    <w:rsid w:val="00CF45A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6D49"/>
    <w:rsid w:val="00D37110"/>
    <w:rsid w:val="00D371AD"/>
    <w:rsid w:val="00D42B42"/>
    <w:rsid w:val="00D43F74"/>
    <w:rsid w:val="00D459BC"/>
    <w:rsid w:val="00D47B21"/>
    <w:rsid w:val="00D47E41"/>
    <w:rsid w:val="00D503BE"/>
    <w:rsid w:val="00D52482"/>
    <w:rsid w:val="00D55F21"/>
    <w:rsid w:val="00D6013F"/>
    <w:rsid w:val="00D645FD"/>
    <w:rsid w:val="00D66871"/>
    <w:rsid w:val="00D67AA5"/>
    <w:rsid w:val="00D7130D"/>
    <w:rsid w:val="00D725D5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9775E"/>
    <w:rsid w:val="00DA1769"/>
    <w:rsid w:val="00DA42DC"/>
    <w:rsid w:val="00DA57FA"/>
    <w:rsid w:val="00DA5992"/>
    <w:rsid w:val="00DB0E93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149F"/>
    <w:rsid w:val="00DD4E44"/>
    <w:rsid w:val="00DE132C"/>
    <w:rsid w:val="00DE19F2"/>
    <w:rsid w:val="00DE2631"/>
    <w:rsid w:val="00DE3FFE"/>
    <w:rsid w:val="00DE5BEF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0FBD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1E59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142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933"/>
    <w:rsid w:val="00F46B16"/>
    <w:rsid w:val="00F51F87"/>
    <w:rsid w:val="00F52179"/>
    <w:rsid w:val="00F53BC3"/>
    <w:rsid w:val="00F57552"/>
    <w:rsid w:val="00F576D8"/>
    <w:rsid w:val="00F61674"/>
    <w:rsid w:val="00F61C1F"/>
    <w:rsid w:val="00F657D1"/>
    <w:rsid w:val="00F734E5"/>
    <w:rsid w:val="00F77725"/>
    <w:rsid w:val="00F80957"/>
    <w:rsid w:val="00F81911"/>
    <w:rsid w:val="00F824B8"/>
    <w:rsid w:val="00F85BD9"/>
    <w:rsid w:val="00F86101"/>
    <w:rsid w:val="00F90171"/>
    <w:rsid w:val="00F905EC"/>
    <w:rsid w:val="00F90D53"/>
    <w:rsid w:val="00F93A27"/>
    <w:rsid w:val="00F96310"/>
    <w:rsid w:val="00F9754A"/>
    <w:rsid w:val="00F97BFC"/>
    <w:rsid w:val="00FA550B"/>
    <w:rsid w:val="00FB5122"/>
    <w:rsid w:val="00FB53A6"/>
    <w:rsid w:val="00FB5C18"/>
    <w:rsid w:val="00FB74EA"/>
    <w:rsid w:val="00FC1154"/>
    <w:rsid w:val="00FC11A4"/>
    <w:rsid w:val="00FC203E"/>
    <w:rsid w:val="00FC4341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rGhcfKIey2o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4872B5-C752-4352-B598-74A30721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1</TotalTime>
  <Pages>2</Pages>
  <Words>222</Words>
  <Characters>1225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2020-05-19T07:33:00Z</dcterms:created>
  <dcterms:modified xsi:type="dcterms:W3CDTF">2020-05-19T07:33:00Z</dcterms:modified>
</cp:coreProperties>
</file>