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13CDCC53" w:rsidR="00716059" w:rsidRDefault="00B34843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6E456981">
                <wp:simplePos x="0" y="0"/>
                <wp:positionH relativeFrom="column">
                  <wp:posOffset>684530</wp:posOffset>
                </wp:positionH>
                <wp:positionV relativeFrom="paragraph">
                  <wp:posOffset>68580</wp:posOffset>
                </wp:positionV>
                <wp:extent cx="3133725" cy="685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624D844E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>artamento de: Matemática</w:t>
                            </w:r>
                          </w:p>
                          <w:p w14:paraId="0E485830" w14:textId="046AFA6D" w:rsidR="00716059" w:rsidRDefault="00B34843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Prof. Mariela Arriagada Hugo</w:t>
                            </w:r>
                          </w:p>
                          <w:p w14:paraId="086BD80C" w14:textId="77777777" w:rsidR="00716059" w:rsidRDefault="00716059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7°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4pt;width:246.7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624D844E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>artamento de: Matemática</w:t>
                      </w:r>
                    </w:p>
                    <w:p w14:paraId="0E485830" w14:textId="046AFA6D" w:rsidR="00716059" w:rsidRDefault="00B34843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Prof. Mariela Arriagada Hugo</w:t>
                      </w:r>
                    </w:p>
                    <w:p w14:paraId="086BD80C" w14:textId="77777777" w:rsidR="00716059" w:rsidRDefault="00716059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7°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5924543B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1C818C54" w14:textId="77777777" w:rsidR="00716059" w:rsidRDefault="00716059" w:rsidP="00EE271B">
      <w:pPr>
        <w:rPr>
          <w:rFonts w:asciiTheme="majorHAnsi" w:hAnsiTheme="majorHAnsi"/>
          <w:b/>
          <w:sz w:val="28"/>
          <w:szCs w:val="28"/>
        </w:rPr>
      </w:pPr>
    </w:p>
    <w:p w14:paraId="2FCC819E" w14:textId="1DEEA40C" w:rsidR="00716059" w:rsidRDefault="00B34843" w:rsidP="00B3484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7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>
        <w:rPr>
          <w:rFonts w:asciiTheme="majorHAnsi" w:hAnsiTheme="majorHAnsi"/>
          <w:b/>
          <w:sz w:val="28"/>
          <w:szCs w:val="28"/>
          <w:lang w:val="es-ES"/>
        </w:rPr>
        <w:t>SINTESIS DE NÚMEROS ENTEROS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7160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21422FFA" w:rsidR="00716059" w:rsidRDefault="00B3484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  <w:r w:rsidR="00716059">
              <w:rPr>
                <w:rFonts w:asciiTheme="majorHAnsi" w:hAnsiTheme="majorHAnsi"/>
              </w:rPr>
              <w:t xml:space="preserve"> DE MARZO DE 2020</w:t>
            </w:r>
          </w:p>
        </w:tc>
      </w:tr>
      <w:tr w:rsidR="00195823" w14:paraId="54A0AB03" w14:textId="4F8609BD" w:rsidTr="00195823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60E00D88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241DF83D" w14:textId="77777777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CC9012C" w14:textId="78BB7014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OBJETIVO DE APRENDIZAJE (UNIDAD)</w:t>
            </w:r>
          </w:p>
          <w:p w14:paraId="43B44C0B" w14:textId="49678F31" w:rsidR="00195823" w:rsidRPr="0072139B" w:rsidRDefault="00B34843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OA : Mostrar que comprenden la adición y sustracción de números enteros </w:t>
            </w:r>
          </w:p>
          <w:p w14:paraId="24ED2577" w14:textId="5BAC30CD" w:rsidR="00B34843" w:rsidRPr="00B34843" w:rsidRDefault="00B34843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Representando en la recta numérica</w:t>
            </w:r>
          </w:p>
          <w:p w14:paraId="77D91DF5" w14:textId="1B0BC7FB" w:rsidR="00B34843" w:rsidRPr="0072139B" w:rsidRDefault="00B34843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Representándolas de manera concreta, pictórica y simbólica</w:t>
            </w:r>
          </w:p>
          <w:p w14:paraId="2E03AEFE" w14:textId="101A0B2C" w:rsidR="00B34843" w:rsidRPr="0072139B" w:rsidRDefault="00B34843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Dándole significado a los símbolos </w:t>
            </w:r>
            <w:r w:rsidR="005F0515">
              <w:rPr>
                <w:rFonts w:asciiTheme="majorHAnsi" w:hAnsiTheme="majorHAnsi"/>
              </w:rPr>
              <w:t>+ y – según el contexto</w:t>
            </w:r>
          </w:p>
          <w:p w14:paraId="522B4417" w14:textId="425E5533" w:rsidR="005F0515" w:rsidRPr="00B54305" w:rsidRDefault="005F0515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Resolviendo problemas en contextos cotidianos </w:t>
            </w:r>
          </w:p>
          <w:p w14:paraId="14B5B59F" w14:textId="77777777" w:rsidR="00195823" w:rsidRPr="00B54305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</w:p>
          <w:p w14:paraId="25AF641E" w14:textId="77777777" w:rsidR="00195823" w:rsidRDefault="00195823" w:rsidP="00195823">
            <w:pPr>
              <w:pStyle w:val="Sinespaciado"/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5F0515" w14:paraId="26CE141A" w14:textId="77777777" w:rsidTr="000D2DC3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5F0515" w:rsidRDefault="005F0515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3885B7F9" w:rsidR="005F0515" w:rsidRPr="0072139B" w:rsidRDefault="005F0515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72139B">
              <w:rPr>
                <w:rFonts w:asciiTheme="majorHAnsi" w:hAnsiTheme="majorHAnsi" w:cstheme="majorHAnsi"/>
              </w:rPr>
              <w:t>CONOCER EL CONJUNTO DE Nº ENTEROS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5F0515" w:rsidRDefault="005F051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5F0515" w14:paraId="431E1A48" w14:textId="77777777" w:rsidTr="00195823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5F0515" w:rsidRDefault="005F0515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7CEF94A9" w:rsidR="005F0515" w:rsidRPr="0072139B" w:rsidRDefault="005F0515" w:rsidP="00195823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72139B">
              <w:rPr>
                <w:rFonts w:asciiTheme="majorHAnsi" w:hAnsiTheme="majorHAnsi" w:cstheme="majorHAnsi"/>
              </w:rPr>
              <w:t>RELACIONAR NÚMEROS ENTEROS CON LA VIDA DIARIA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5F0515" w:rsidRDefault="005F051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5F0515" w14:paraId="12087B55" w14:textId="77777777" w:rsidTr="00E41EDB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5F0515" w:rsidRDefault="005F0515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0E2702FF" w:rsidR="005F0515" w:rsidRPr="005F0515" w:rsidRDefault="005F0515" w:rsidP="00195823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  <w:r w:rsidRPr="005F0515">
              <w:rPr>
                <w:rFonts w:asciiTheme="majorHAnsi" w:hAnsiTheme="majorHAnsi" w:cstheme="majorHAnsi"/>
              </w:rPr>
              <w:t xml:space="preserve">USAR MODELOS PARA RESOLVER ADICIONES DE NÚMEROS ENTEROS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21A968" w14:textId="77777777" w:rsidR="005F0515" w:rsidRPr="0072139B" w:rsidRDefault="005F051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6310AEA2" w14:textId="4C6CDF09" w:rsidR="005F0515" w:rsidRDefault="005F051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5F0515" w14:paraId="03872756" w14:textId="77777777" w:rsidTr="00195823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5F0515" w:rsidRDefault="005F0515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09AA9DD2" w:rsidR="005F0515" w:rsidRPr="005F0515" w:rsidRDefault="005F0515" w:rsidP="00195823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F0515">
              <w:rPr>
                <w:rFonts w:asciiTheme="majorHAnsi" w:hAnsiTheme="majorHAnsi" w:cstheme="majorHAnsi"/>
              </w:rPr>
              <w:t>CONSTRUIR PATRONES PARA SUMAR NÚMEROS ENTEROS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4E1D5F84" w:rsidR="005F0515" w:rsidRDefault="005F051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5F0515" w14:paraId="4B8A2E7C" w14:textId="77777777" w:rsidTr="00195823">
        <w:trPr>
          <w:trHeight w:val="34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5F0515" w:rsidRDefault="005F0515" w:rsidP="00BF18A8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1A9C" w14:textId="71754911" w:rsidR="005F0515" w:rsidRPr="005F0515" w:rsidRDefault="005F0515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F0515">
              <w:rPr>
                <w:rFonts w:asciiTheme="majorHAnsi" w:hAnsiTheme="majorHAnsi" w:cstheme="majorHAnsi"/>
              </w:rPr>
              <w:t>RESOLVER PROBLEMAS QUE INVOLUCREN NÚMEROS ENTEROS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23BAACF6" w14:textId="336ECDCC" w:rsidR="005F0515" w:rsidRDefault="005F0515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14:paraId="4587028D" w14:textId="77777777" w:rsidR="00121FCD" w:rsidRDefault="00121FCD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5790773D" w14:textId="63A70539" w:rsidR="00B54305" w:rsidRPr="00B97A43" w:rsidRDefault="0065791B" w:rsidP="001718C8">
      <w:pPr>
        <w:tabs>
          <w:tab w:val="left" w:pos="193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Aplica los contenidos vistos sobre números enteros y desarrolla las siguientes actividades:</w:t>
      </w:r>
    </w:p>
    <w:p w14:paraId="2C03DADF" w14:textId="567C93EC" w:rsidR="00B54305" w:rsidRDefault="00EE271B" w:rsidP="001718C8">
      <w:pPr>
        <w:tabs>
          <w:tab w:val="left" w:pos="1938"/>
        </w:tabs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7ED7979D" wp14:editId="04439B95">
            <wp:simplePos x="0" y="0"/>
            <wp:positionH relativeFrom="column">
              <wp:posOffset>2555240</wp:posOffset>
            </wp:positionH>
            <wp:positionV relativeFrom="paragraph">
              <wp:posOffset>128270</wp:posOffset>
            </wp:positionV>
            <wp:extent cx="3537585" cy="889000"/>
            <wp:effectExtent l="0" t="0" r="5715" b="63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t="50768" r="72039" b="37490"/>
                    <a:stretch/>
                  </pic:blipFill>
                  <pic:spPr bwMode="auto">
                    <a:xfrm>
                      <a:off x="0" y="0"/>
                      <a:ext cx="3537585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EE9">
        <w:rPr>
          <w:rFonts w:asciiTheme="minorHAnsi" w:hAnsiTheme="minorHAnsi" w:cstheme="minorHAnsi"/>
          <w:b/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CAE83B" wp14:editId="36827345">
                <wp:simplePos x="0" y="0"/>
                <wp:positionH relativeFrom="column">
                  <wp:posOffset>254000</wp:posOffset>
                </wp:positionH>
                <wp:positionV relativeFrom="paragraph">
                  <wp:posOffset>33020</wp:posOffset>
                </wp:positionV>
                <wp:extent cx="6096000" cy="1190625"/>
                <wp:effectExtent l="0" t="0" r="19050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6F2D7" w14:textId="77777777" w:rsidR="00264EE9" w:rsidRDefault="00264EE9" w:rsidP="00264EE9">
                            <w:pPr>
                              <w:pStyle w:val="Ttulo1"/>
                              <w:spacing w:before="0"/>
                            </w:pPr>
                            <w:r w:rsidRPr="00C21DF6">
                              <w:t>GLOSARIO MATEMÁTICO</w:t>
                            </w:r>
                          </w:p>
                          <w:p w14:paraId="6502B20D" w14:textId="02220346" w:rsidR="00264EE9" w:rsidRPr="00C407E2" w:rsidRDefault="00264EE9" w:rsidP="00264EE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27" type="#_x0000_t202" style="position:absolute;margin-left:20pt;margin-top:2.6pt;width:480pt;height:9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" fillcolor="white [3201]" strokeweight=".5pt">
                <v:textbox>
                  <w:txbxContent>
                    <w:p w14:paraId="7776F2D7" w14:textId="77777777" w:rsidR="00264EE9" w:rsidRDefault="00264EE9" w:rsidP="00264EE9">
                      <w:pPr>
                        <w:pStyle w:val="Ttulo1"/>
                        <w:spacing w:before="0"/>
                      </w:pPr>
                      <w:r w:rsidRPr="00C21DF6">
                        <w:t>GLOSARIO MATEMÁTICO</w:t>
                      </w:r>
                    </w:p>
                    <w:p w14:paraId="6502B20D" w14:textId="02220346" w:rsidR="00264EE9" w:rsidRPr="00C407E2" w:rsidRDefault="00264EE9" w:rsidP="00264EE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AE6F48" w14:textId="2B542783" w:rsidR="00264EE9" w:rsidRDefault="00264EE9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24EFEB02" w14:textId="0D23F41D" w:rsidR="00264EE9" w:rsidRDefault="00264EE9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23177B01" w14:textId="77777777" w:rsidR="00264EE9" w:rsidRDefault="00264EE9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56D68F95" w14:textId="77777777" w:rsidR="00264EE9" w:rsidRDefault="00264EE9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004F2624" w14:textId="77777777" w:rsidR="00264EE9" w:rsidRDefault="00264EE9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458CDECE" w14:textId="77777777" w:rsidR="00264EE9" w:rsidRDefault="00264EE9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484C5C47" w14:textId="77777777" w:rsidR="00264EE9" w:rsidRPr="00B97A43" w:rsidRDefault="00264EE9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2D3926AB" w14:textId="6145F6CA" w:rsidR="00B54305" w:rsidRPr="00B97A43" w:rsidRDefault="00DF49FA" w:rsidP="00BF18A8">
      <w:pPr>
        <w:pStyle w:val="Prrafodelista"/>
        <w:numPr>
          <w:ilvl w:val="0"/>
          <w:numId w:val="2"/>
        </w:num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</w:rPr>
        <w:t xml:space="preserve">Compare los pares de números enteros y completa con los signos </w:t>
      </w:r>
      <w:r w:rsidRPr="00B97A43">
        <w:rPr>
          <w:rFonts w:ascii="Arial" w:hAnsi="Arial" w:cs="Arial"/>
          <w:b/>
        </w:rPr>
        <w:t>&gt; ; &lt; o =</w:t>
      </w:r>
    </w:p>
    <w:p w14:paraId="3C7D93C3" w14:textId="77777777" w:rsidR="005F0515" w:rsidRPr="00B97A43" w:rsidRDefault="005F0515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389A6A52" w14:textId="4989A410" w:rsidR="005F0515" w:rsidRPr="00B97A43" w:rsidRDefault="005F0515" w:rsidP="001718C8">
      <w:p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  <w:noProof/>
          <w:lang w:eastAsia="es-CL"/>
        </w:rPr>
        <w:drawing>
          <wp:inline distT="0" distB="0" distL="0" distR="0" wp14:anchorId="249FE131" wp14:editId="1A94623E">
            <wp:extent cx="6477000" cy="1000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AFA7" w14:textId="77777777" w:rsidR="00DF49FA" w:rsidRPr="00B97A43" w:rsidRDefault="00DF49FA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717DD258" w14:textId="77777777" w:rsidR="00264EE9" w:rsidRPr="00B97A43" w:rsidRDefault="00264EE9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7222F0CB" w14:textId="109A6FE1" w:rsidR="00DF49FA" w:rsidRDefault="00EE271B" w:rsidP="00BF18A8">
      <w:pPr>
        <w:pStyle w:val="Prrafodelista"/>
        <w:numPr>
          <w:ilvl w:val="0"/>
          <w:numId w:val="2"/>
        </w:numPr>
        <w:tabs>
          <w:tab w:val="left" w:pos="1938"/>
        </w:tabs>
        <w:rPr>
          <w:rFonts w:ascii="Arial" w:hAnsi="Arial" w:cs="Arial"/>
          <w:b/>
        </w:rPr>
      </w:pPr>
      <w:r>
        <w:rPr>
          <w:rFonts w:asciiTheme="minorHAnsi" w:hAnsiTheme="minorHAnsi" w:cstheme="minorHAnsi"/>
          <w:b/>
          <w:noProof/>
          <w:sz w:val="22"/>
          <w:lang w:eastAsia="es-CL"/>
        </w:rPr>
        <w:drawing>
          <wp:anchor distT="0" distB="0" distL="114300" distR="114300" simplePos="0" relativeHeight="251696128" behindDoc="0" locked="0" layoutInCell="1" allowOverlap="1" wp14:anchorId="7DA7FF1D" wp14:editId="59B26807">
            <wp:simplePos x="0" y="0"/>
            <wp:positionH relativeFrom="column">
              <wp:posOffset>3959225</wp:posOffset>
            </wp:positionH>
            <wp:positionV relativeFrom="paragraph">
              <wp:posOffset>301625</wp:posOffset>
            </wp:positionV>
            <wp:extent cx="2538095" cy="728345"/>
            <wp:effectExtent l="19050" t="19050" r="14605" b="1460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728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9FA" w:rsidRPr="00B97A43">
        <w:rPr>
          <w:rFonts w:ascii="Arial" w:hAnsi="Arial" w:cs="Arial"/>
          <w:b/>
        </w:rPr>
        <w:t xml:space="preserve">Ordena los siguientes conjuntos de números enteros en la recta numérica </w:t>
      </w:r>
    </w:p>
    <w:p w14:paraId="3CE59734" w14:textId="77777777" w:rsidR="00EE271B" w:rsidRDefault="00EE271B" w:rsidP="00EE271B">
      <w:pPr>
        <w:tabs>
          <w:tab w:val="left" w:pos="1938"/>
        </w:tabs>
        <w:rPr>
          <w:rFonts w:ascii="Arial" w:hAnsi="Arial" w:cs="Arial"/>
          <w:b/>
        </w:rPr>
      </w:pPr>
    </w:p>
    <w:p w14:paraId="6E161F31" w14:textId="2C4DA864" w:rsidR="00EE271B" w:rsidRDefault="00EE271B" w:rsidP="00EE271B">
      <w:pPr>
        <w:tabs>
          <w:tab w:val="left" w:pos="1938"/>
        </w:tabs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RECUERDA</w:t>
      </w:r>
    </w:p>
    <w:p w14:paraId="61B79B3A" w14:textId="77777777" w:rsidR="00EE271B" w:rsidRDefault="00EE271B" w:rsidP="00EE271B">
      <w:pPr>
        <w:tabs>
          <w:tab w:val="left" w:pos="1938"/>
        </w:tabs>
        <w:rPr>
          <w:rFonts w:ascii="Arial" w:hAnsi="Arial" w:cs="Arial"/>
          <w:b/>
        </w:rPr>
      </w:pPr>
    </w:p>
    <w:p w14:paraId="3A41C19F" w14:textId="77777777" w:rsidR="00EE271B" w:rsidRDefault="00EE271B" w:rsidP="00EE271B">
      <w:pPr>
        <w:tabs>
          <w:tab w:val="left" w:pos="1938"/>
        </w:tabs>
        <w:rPr>
          <w:rFonts w:ascii="Arial" w:hAnsi="Arial" w:cs="Arial"/>
          <w:b/>
        </w:rPr>
      </w:pPr>
    </w:p>
    <w:p w14:paraId="511357A4" w14:textId="77777777" w:rsidR="00EE271B" w:rsidRPr="00EE271B" w:rsidRDefault="00EE271B" w:rsidP="00EE271B">
      <w:pPr>
        <w:tabs>
          <w:tab w:val="left" w:pos="1938"/>
        </w:tabs>
        <w:rPr>
          <w:rFonts w:ascii="Arial" w:hAnsi="Arial" w:cs="Arial"/>
          <w:b/>
        </w:rPr>
      </w:pPr>
    </w:p>
    <w:p w14:paraId="1831987B" w14:textId="7113F259" w:rsidR="00DF49FA" w:rsidRPr="00B97A43" w:rsidRDefault="00DF49FA" w:rsidP="00BF18A8">
      <w:pPr>
        <w:pStyle w:val="Prrafodelista"/>
        <w:numPr>
          <w:ilvl w:val="0"/>
          <w:numId w:val="3"/>
        </w:num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</w:rPr>
        <w:t>-5 , 9 , 0, -10 , 3 , 8 , -7 , -4</w:t>
      </w:r>
    </w:p>
    <w:p w14:paraId="51E2B99D" w14:textId="77777777" w:rsidR="00244BC8" w:rsidRPr="00B97A43" w:rsidRDefault="00244BC8" w:rsidP="00244BC8">
      <w:pPr>
        <w:pStyle w:val="Prrafodelista"/>
        <w:tabs>
          <w:tab w:val="left" w:pos="1938"/>
        </w:tabs>
        <w:ind w:left="1080"/>
        <w:rPr>
          <w:rFonts w:ascii="Arial" w:hAnsi="Arial" w:cs="Arial"/>
          <w:b/>
        </w:rPr>
      </w:pPr>
    </w:p>
    <w:p w14:paraId="685DC9CF" w14:textId="2FD69A56" w:rsidR="00DF49FA" w:rsidRPr="00B97A43" w:rsidRDefault="00244BC8" w:rsidP="00DF49FA">
      <w:p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  <w:noProof/>
          <w:lang w:eastAsia="es-CL"/>
        </w:rPr>
        <w:drawing>
          <wp:inline distT="0" distB="0" distL="0" distR="0" wp14:anchorId="56EB8F03" wp14:editId="25DA41A7">
            <wp:extent cx="3981450" cy="352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2657" w14:textId="77777777" w:rsidR="00244BC8" w:rsidRPr="00B97A43" w:rsidRDefault="00244BC8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62C794AC" w14:textId="31517309" w:rsidR="00244BC8" w:rsidRPr="00B97A43" w:rsidRDefault="00244BC8" w:rsidP="00BF18A8">
      <w:pPr>
        <w:pStyle w:val="Prrafodelista"/>
        <w:numPr>
          <w:ilvl w:val="0"/>
          <w:numId w:val="3"/>
        </w:num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</w:rPr>
        <w:t xml:space="preserve">0  , -6 , 10 , 5 , -8  , -10 , 2 , -5 </w:t>
      </w:r>
    </w:p>
    <w:p w14:paraId="7AE11236" w14:textId="77777777" w:rsidR="00244BC8" w:rsidRPr="00B97A43" w:rsidRDefault="00244BC8" w:rsidP="00244BC8">
      <w:pPr>
        <w:pStyle w:val="Prrafodelista"/>
        <w:tabs>
          <w:tab w:val="left" w:pos="1938"/>
        </w:tabs>
        <w:ind w:left="1080"/>
        <w:rPr>
          <w:rFonts w:ascii="Arial" w:hAnsi="Arial" w:cs="Arial"/>
          <w:b/>
        </w:rPr>
      </w:pPr>
    </w:p>
    <w:p w14:paraId="2C5D81F7" w14:textId="42AAC570" w:rsidR="00DF49FA" w:rsidRDefault="00244BC8" w:rsidP="00DF49FA">
      <w:p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  <w:noProof/>
          <w:lang w:eastAsia="es-CL"/>
        </w:rPr>
        <w:drawing>
          <wp:inline distT="0" distB="0" distL="0" distR="0" wp14:anchorId="24F545D3" wp14:editId="3EEA1112">
            <wp:extent cx="3981450" cy="3524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BA92" w14:textId="77777777" w:rsidR="00EE271B" w:rsidRPr="00B97A43" w:rsidRDefault="00EE271B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2CA16C9B" w14:textId="56D3A62A" w:rsidR="007B4710" w:rsidRPr="00B97A43" w:rsidRDefault="007B4710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47D035B3" w14:textId="36910776" w:rsidR="007B4710" w:rsidRPr="00B97A43" w:rsidRDefault="00EE271B" w:rsidP="00DF49FA">
      <w:pPr>
        <w:tabs>
          <w:tab w:val="left" w:pos="1938"/>
        </w:tabs>
        <w:rPr>
          <w:rFonts w:ascii="Arial" w:hAnsi="Arial" w:cs="Arial"/>
          <w:b/>
        </w:rPr>
      </w:pPr>
      <w:r>
        <w:rPr>
          <w:rFonts w:asciiTheme="minorHAnsi" w:hAnsiTheme="minorHAnsi" w:cstheme="minorHAnsi"/>
          <w:b/>
          <w:noProof/>
          <w:sz w:val="2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9738C6" wp14:editId="74D815A7">
                <wp:simplePos x="0" y="0"/>
                <wp:positionH relativeFrom="column">
                  <wp:posOffset>3255645</wp:posOffset>
                </wp:positionH>
                <wp:positionV relativeFrom="paragraph">
                  <wp:posOffset>148590</wp:posOffset>
                </wp:positionV>
                <wp:extent cx="3254375" cy="1190625"/>
                <wp:effectExtent l="0" t="0" r="22225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56D85" w14:textId="77777777" w:rsidR="00EE271B" w:rsidRDefault="00EE271B" w:rsidP="00EE271B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B677517" w14:textId="77777777" w:rsidR="00EE271B" w:rsidRDefault="00EE271B" w:rsidP="00EE271B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BAB5BDC" w14:textId="0B9ACBE5" w:rsidR="00EE271B" w:rsidRPr="00264EE9" w:rsidRDefault="00EE271B" w:rsidP="00EE271B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Saldo deudor     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>= representa un número negativo -</w:t>
                            </w:r>
                          </w:p>
                          <w:p w14:paraId="64DF94EE" w14:textId="4C8CD25A" w:rsidR="00EE271B" w:rsidRPr="00264EE9" w:rsidRDefault="00EE271B" w:rsidP="00EE271B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Sobre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 = representa un número positivo +</w:t>
                            </w:r>
                          </w:p>
                          <w:p w14:paraId="706150D7" w14:textId="516EAF72" w:rsidR="00EE271B" w:rsidRPr="00264EE9" w:rsidRDefault="00EE271B" w:rsidP="00EE271B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Profundidad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 = representa un número negativo -</w:t>
                            </w:r>
                          </w:p>
                          <w:p w14:paraId="606734E6" w14:textId="105BE5ED" w:rsidR="00EE271B" w:rsidRPr="00264EE9" w:rsidRDefault="00EE271B" w:rsidP="00EE271B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28" type="#_x0000_t202" style="position:absolute;margin-left:256.35pt;margin-top:11.7pt;width:256.25pt;height:9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" fillcolor="white [3201]" strokeweight=".5pt">
                <v:textbox>
                  <w:txbxContent>
                    <w:p w14:paraId="7EA56D85" w14:textId="77777777" w:rsidR="00EE271B" w:rsidRDefault="00EE271B" w:rsidP="00EE271B">
                      <w:pPr>
                        <w:rPr>
                          <w:b/>
                          <w:sz w:val="20"/>
                        </w:rPr>
                      </w:pPr>
                    </w:p>
                    <w:p w14:paraId="2B677517" w14:textId="77777777" w:rsidR="00EE271B" w:rsidRDefault="00EE271B" w:rsidP="00EE271B">
                      <w:pPr>
                        <w:rPr>
                          <w:b/>
                          <w:sz w:val="20"/>
                        </w:rPr>
                      </w:pPr>
                    </w:p>
                    <w:p w14:paraId="1BAB5BDC" w14:textId="0B9ACBE5" w:rsidR="00EE271B" w:rsidRPr="00264EE9" w:rsidRDefault="00EE271B" w:rsidP="00EE271B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Saldo deudor     </w:t>
                      </w:r>
                      <w:r w:rsidRPr="00264EE9">
                        <w:rPr>
                          <w:b/>
                          <w:sz w:val="20"/>
                        </w:rPr>
                        <w:t>= representa un número negativo -</w:t>
                      </w:r>
                    </w:p>
                    <w:p w14:paraId="64DF94EE" w14:textId="4C8CD25A" w:rsidR="00EE271B" w:rsidRPr="00264EE9" w:rsidRDefault="00EE271B" w:rsidP="00EE271B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Sobre</w:t>
                      </w:r>
                      <w:r w:rsidRPr="00264EE9">
                        <w:rPr>
                          <w:b/>
                          <w:sz w:val="20"/>
                        </w:rPr>
                        <w:t xml:space="preserve">              </w:t>
                      </w:r>
                      <w:r>
                        <w:rPr>
                          <w:b/>
                          <w:sz w:val="20"/>
                        </w:rPr>
                        <w:t xml:space="preserve">   </w:t>
                      </w:r>
                      <w:r w:rsidRPr="00264EE9">
                        <w:rPr>
                          <w:b/>
                          <w:sz w:val="20"/>
                        </w:rPr>
                        <w:t xml:space="preserve"> = representa un número positivo +</w:t>
                      </w:r>
                    </w:p>
                    <w:p w14:paraId="706150D7" w14:textId="516EAF72" w:rsidR="00EE271B" w:rsidRPr="00264EE9" w:rsidRDefault="00EE271B" w:rsidP="00EE271B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Profundidad</w:t>
                      </w:r>
                      <w:r w:rsidRPr="00264EE9">
                        <w:rPr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b/>
                          <w:sz w:val="20"/>
                        </w:rPr>
                        <w:t xml:space="preserve">   </w:t>
                      </w:r>
                      <w:r w:rsidRPr="00264EE9">
                        <w:rPr>
                          <w:b/>
                          <w:sz w:val="20"/>
                        </w:rPr>
                        <w:t xml:space="preserve"> = representa un número negativo -</w:t>
                      </w:r>
                    </w:p>
                    <w:p w14:paraId="606734E6" w14:textId="105BE5ED" w:rsidR="00EE271B" w:rsidRPr="00264EE9" w:rsidRDefault="00EE271B" w:rsidP="00EE271B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4EE9">
        <w:rPr>
          <w:rFonts w:asciiTheme="minorHAnsi" w:hAnsiTheme="minorHAnsi" w:cstheme="minorHAnsi"/>
          <w:b/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7B3FD4" wp14:editId="08D6DD27">
                <wp:simplePos x="0" y="0"/>
                <wp:positionH relativeFrom="column">
                  <wp:posOffset>1451</wp:posOffset>
                </wp:positionH>
                <wp:positionV relativeFrom="paragraph">
                  <wp:posOffset>149134</wp:posOffset>
                </wp:positionV>
                <wp:extent cx="3254829" cy="1190625"/>
                <wp:effectExtent l="0" t="0" r="22225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829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76E8A" w14:textId="77777777" w:rsidR="00264EE9" w:rsidRDefault="00264EE9" w:rsidP="00264EE9">
                            <w:pPr>
                              <w:pStyle w:val="Ttulo1"/>
                              <w:spacing w:before="0"/>
                            </w:pPr>
                            <w:r w:rsidRPr="00C21DF6">
                              <w:t>GLOSARIO MATEMÁTICO</w:t>
                            </w:r>
                          </w:p>
                          <w:p w14:paraId="7DB89738" w14:textId="27FEBEA1" w:rsidR="00264EE9" w:rsidRPr="00264EE9" w:rsidRDefault="00264EE9" w:rsidP="00264EE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Bajo                 </w:t>
                            </w:r>
                            <w:r w:rsidR="00EE271B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>= representa un número negativo -</w:t>
                            </w:r>
                          </w:p>
                          <w:p w14:paraId="2D8E3F8C" w14:textId="1E4D7FB5" w:rsidR="00264EE9" w:rsidRPr="00264EE9" w:rsidRDefault="00EE271B" w:rsidP="00264EE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Volar altura</w:t>
                            </w:r>
                            <w:r w:rsidR="00264EE9" w:rsidRPr="00264EE9"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 w:rsidR="00264EE9" w:rsidRPr="00264EE9">
                              <w:rPr>
                                <w:b/>
                                <w:sz w:val="20"/>
                              </w:rPr>
                              <w:t>= representa un número positivo +</w:t>
                            </w:r>
                          </w:p>
                          <w:p w14:paraId="4528AF9B" w14:textId="1E290DAF" w:rsidR="00264EE9" w:rsidRPr="00264EE9" w:rsidRDefault="00264EE9" w:rsidP="00264EE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Subió             </w:t>
                            </w:r>
                            <w:r w:rsidR="00EE271B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  = representa un número positivo +</w:t>
                            </w:r>
                          </w:p>
                          <w:p w14:paraId="44E5ADAB" w14:textId="72E3E7F9" w:rsidR="00264EE9" w:rsidRPr="00264EE9" w:rsidRDefault="00264EE9" w:rsidP="00264EE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Descendió       </w:t>
                            </w:r>
                            <w:r w:rsidR="00EE271B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 xml:space="preserve"> = representa un número negativo -</w:t>
                            </w:r>
                          </w:p>
                          <w:p w14:paraId="3A44433A" w14:textId="40E07997" w:rsidR="00264EE9" w:rsidRPr="00264EE9" w:rsidRDefault="00EE271B" w:rsidP="00264EE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Deuda</w:t>
                            </w:r>
                            <w:r w:rsidR="00264EE9" w:rsidRPr="00264EE9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  </w:t>
                            </w:r>
                            <w:r w:rsidR="00264EE9" w:rsidRPr="00264EE9">
                              <w:rPr>
                                <w:b/>
                                <w:sz w:val="20"/>
                              </w:rPr>
                              <w:t xml:space="preserve">= </w:t>
                            </w:r>
                            <w:r w:rsidRPr="00264EE9">
                              <w:rPr>
                                <w:b/>
                                <w:sz w:val="20"/>
                              </w:rPr>
                              <w:t>representa un número negativo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29" type="#_x0000_t202" style="position:absolute;margin-left:.1pt;margin-top:11.75pt;width:256.3pt;height:9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" fillcolor="white [3201]" strokeweight=".5pt">
                <v:textbox>
                  <w:txbxContent>
                    <w:p w14:paraId="62D76E8A" w14:textId="77777777" w:rsidR="00264EE9" w:rsidRDefault="00264EE9" w:rsidP="00264EE9">
                      <w:pPr>
                        <w:pStyle w:val="Ttulo1"/>
                        <w:spacing w:before="0"/>
                      </w:pPr>
                      <w:r w:rsidRPr="00C21DF6">
                        <w:t>GLOSARIO MATEMÁTICO</w:t>
                      </w:r>
                    </w:p>
                    <w:p w14:paraId="7DB89738" w14:textId="27FEBEA1" w:rsidR="00264EE9" w:rsidRPr="00264EE9" w:rsidRDefault="00264EE9" w:rsidP="00264EE9">
                      <w:pPr>
                        <w:rPr>
                          <w:b/>
                          <w:sz w:val="20"/>
                        </w:rPr>
                      </w:pPr>
                      <w:r w:rsidRPr="00264EE9">
                        <w:rPr>
                          <w:b/>
                          <w:sz w:val="20"/>
                        </w:rPr>
                        <w:t xml:space="preserve">Bajo             </w:t>
                      </w:r>
                      <w:r w:rsidRPr="00264EE9">
                        <w:rPr>
                          <w:b/>
                          <w:sz w:val="20"/>
                        </w:rPr>
                        <w:t xml:space="preserve">    </w:t>
                      </w:r>
                      <w:r w:rsidR="00EE271B">
                        <w:rPr>
                          <w:b/>
                          <w:sz w:val="20"/>
                        </w:rPr>
                        <w:t xml:space="preserve"> </w:t>
                      </w:r>
                      <w:r w:rsidRPr="00264EE9">
                        <w:rPr>
                          <w:b/>
                          <w:sz w:val="20"/>
                        </w:rPr>
                        <w:t>= representa un número negativo -</w:t>
                      </w:r>
                    </w:p>
                    <w:p w14:paraId="2D8E3F8C" w14:textId="1E4D7FB5" w:rsidR="00264EE9" w:rsidRPr="00264EE9" w:rsidRDefault="00EE271B" w:rsidP="00264EE9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Volar altura</w:t>
                      </w:r>
                      <w:r w:rsidR="00264EE9" w:rsidRPr="00264EE9">
                        <w:rPr>
                          <w:b/>
                          <w:sz w:val="20"/>
                        </w:rPr>
                        <w:t xml:space="preserve"> </w:t>
                      </w:r>
                      <w:r w:rsidR="00264EE9" w:rsidRPr="00264EE9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   </w:t>
                      </w:r>
                      <w:r w:rsidR="00264EE9" w:rsidRPr="00264EE9">
                        <w:rPr>
                          <w:b/>
                          <w:sz w:val="20"/>
                        </w:rPr>
                        <w:t>= representa un número positivo +</w:t>
                      </w:r>
                    </w:p>
                    <w:p w14:paraId="4528AF9B" w14:textId="1E290DAF" w:rsidR="00264EE9" w:rsidRPr="00264EE9" w:rsidRDefault="00264EE9" w:rsidP="00264EE9">
                      <w:pPr>
                        <w:rPr>
                          <w:b/>
                          <w:sz w:val="20"/>
                        </w:rPr>
                      </w:pPr>
                      <w:r w:rsidRPr="00264EE9">
                        <w:rPr>
                          <w:b/>
                          <w:sz w:val="20"/>
                        </w:rPr>
                        <w:t xml:space="preserve">Subió             </w:t>
                      </w:r>
                      <w:r w:rsidR="00EE271B">
                        <w:rPr>
                          <w:b/>
                          <w:sz w:val="20"/>
                        </w:rPr>
                        <w:t xml:space="preserve"> </w:t>
                      </w:r>
                      <w:r w:rsidRPr="00264EE9">
                        <w:rPr>
                          <w:b/>
                          <w:sz w:val="20"/>
                        </w:rPr>
                        <w:t xml:space="preserve">  = representa un número positivo +</w:t>
                      </w:r>
                    </w:p>
                    <w:p w14:paraId="44E5ADAB" w14:textId="72E3E7F9" w:rsidR="00264EE9" w:rsidRPr="00264EE9" w:rsidRDefault="00264EE9" w:rsidP="00264EE9">
                      <w:pPr>
                        <w:rPr>
                          <w:b/>
                          <w:sz w:val="20"/>
                        </w:rPr>
                      </w:pPr>
                      <w:r w:rsidRPr="00264EE9">
                        <w:rPr>
                          <w:b/>
                          <w:sz w:val="20"/>
                        </w:rPr>
                        <w:t xml:space="preserve">Descendió       </w:t>
                      </w:r>
                      <w:r w:rsidR="00EE271B">
                        <w:rPr>
                          <w:b/>
                          <w:sz w:val="20"/>
                        </w:rPr>
                        <w:t xml:space="preserve"> </w:t>
                      </w:r>
                      <w:r w:rsidRPr="00264EE9">
                        <w:rPr>
                          <w:b/>
                          <w:sz w:val="20"/>
                        </w:rPr>
                        <w:t xml:space="preserve"> = representa un número negativo -</w:t>
                      </w:r>
                    </w:p>
                    <w:p w14:paraId="3A44433A" w14:textId="40E07997" w:rsidR="00264EE9" w:rsidRPr="00264EE9" w:rsidRDefault="00EE271B" w:rsidP="00264EE9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Deuda</w:t>
                      </w:r>
                      <w:r w:rsidR="00264EE9" w:rsidRPr="00264EE9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              </w:t>
                      </w:r>
                      <w:r w:rsidR="00264EE9" w:rsidRPr="00264EE9">
                        <w:rPr>
                          <w:b/>
                          <w:sz w:val="20"/>
                        </w:rPr>
                        <w:t xml:space="preserve">= </w:t>
                      </w:r>
                      <w:r w:rsidRPr="00264EE9">
                        <w:rPr>
                          <w:b/>
                          <w:sz w:val="20"/>
                        </w:rPr>
                        <w:t>representa un número negativo -</w:t>
                      </w:r>
                    </w:p>
                  </w:txbxContent>
                </v:textbox>
              </v:shape>
            </w:pict>
          </mc:Fallback>
        </mc:AlternateContent>
      </w:r>
    </w:p>
    <w:p w14:paraId="19A8E122" w14:textId="4CC596DF" w:rsidR="007B4710" w:rsidRPr="00B97A43" w:rsidRDefault="007B4710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7ED1854D" w14:textId="21BEFA32" w:rsidR="007B4710" w:rsidRDefault="007B4710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16BF4FC5" w14:textId="77777777" w:rsidR="00264EE9" w:rsidRDefault="00264EE9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4463E6F2" w14:textId="77777777" w:rsidR="00264EE9" w:rsidRDefault="00264EE9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479FBC76" w14:textId="77777777" w:rsidR="00264EE9" w:rsidRDefault="00264EE9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560DDFF2" w14:textId="77777777" w:rsidR="00264EE9" w:rsidRPr="00B97A43" w:rsidRDefault="00264EE9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46F3E4C4" w14:textId="77777777" w:rsidR="007B4710" w:rsidRPr="00B97A43" w:rsidRDefault="007B4710" w:rsidP="00DF49FA">
      <w:pPr>
        <w:tabs>
          <w:tab w:val="left" w:pos="1938"/>
        </w:tabs>
        <w:rPr>
          <w:rFonts w:ascii="Arial" w:hAnsi="Arial" w:cs="Arial"/>
          <w:b/>
        </w:rPr>
      </w:pPr>
    </w:p>
    <w:p w14:paraId="588C7819" w14:textId="1C2E05CE" w:rsidR="007B4710" w:rsidRPr="00B97A43" w:rsidRDefault="007B4710" w:rsidP="00BF18A8">
      <w:pPr>
        <w:pStyle w:val="Prrafodelista"/>
        <w:numPr>
          <w:ilvl w:val="0"/>
          <w:numId w:val="2"/>
        </w:num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</w:rPr>
        <w:t xml:space="preserve">Reconoce el número entero que se puede utilizar para representar cada situación </w:t>
      </w:r>
    </w:p>
    <w:p w14:paraId="12B12F54" w14:textId="77777777" w:rsidR="007B4710" w:rsidRPr="00B97A43" w:rsidRDefault="007B4710" w:rsidP="007B4710">
      <w:pPr>
        <w:pStyle w:val="Prrafodelista"/>
        <w:tabs>
          <w:tab w:val="left" w:pos="1938"/>
        </w:tabs>
        <w:rPr>
          <w:rFonts w:ascii="Arial" w:hAnsi="Arial" w:cs="Arial"/>
          <w:b/>
        </w:rPr>
      </w:pPr>
    </w:p>
    <w:p w14:paraId="642FAE55" w14:textId="0AEC48D8" w:rsidR="00DF49FA" w:rsidRPr="00B97A43" w:rsidRDefault="00244BC8" w:rsidP="001718C8">
      <w:p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  <w:noProof/>
          <w:lang w:eastAsia="es-CL"/>
        </w:rPr>
        <w:drawing>
          <wp:inline distT="0" distB="0" distL="0" distR="0" wp14:anchorId="544F7DC4" wp14:editId="69DF3245">
            <wp:extent cx="5540829" cy="3396343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6"/>
                    <a:stretch/>
                  </pic:blipFill>
                  <pic:spPr bwMode="auto">
                    <a:xfrm>
                      <a:off x="0" y="0"/>
                      <a:ext cx="5543550" cy="33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497C8" w14:textId="77777777" w:rsidR="00244BC8" w:rsidRDefault="00244BC8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33589B68" w14:textId="77777777" w:rsidR="0072139B" w:rsidRPr="00B97A43" w:rsidRDefault="0072139B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269AE36C" w14:textId="549CC47E" w:rsidR="00244BC8" w:rsidRDefault="00EE271B" w:rsidP="00BF18A8">
      <w:pPr>
        <w:pStyle w:val="Prrafodelista"/>
        <w:numPr>
          <w:ilvl w:val="0"/>
          <w:numId w:val="2"/>
        </w:numPr>
        <w:tabs>
          <w:tab w:val="left" w:pos="1938"/>
        </w:tabs>
        <w:rPr>
          <w:rFonts w:ascii="Arial" w:hAnsi="Arial" w:cs="Arial"/>
          <w:b/>
        </w:rPr>
      </w:pPr>
      <w:r w:rsidRPr="00AA0685">
        <w:rPr>
          <w:rFonts w:asciiTheme="majorHAnsi" w:eastAsiaTheme="minorHAnsi" w:hAnsiTheme="majorHAnsi" w:cstheme="minorBidi"/>
          <w:b/>
          <w:noProof/>
          <w:sz w:val="28"/>
          <w:szCs w:val="22"/>
          <w:lang w:eastAsia="es-CL"/>
        </w:rPr>
        <w:drawing>
          <wp:anchor distT="0" distB="0" distL="114300" distR="114300" simplePos="0" relativeHeight="251693056" behindDoc="0" locked="0" layoutInCell="1" allowOverlap="1" wp14:anchorId="2B78878B" wp14:editId="1D2B068B">
            <wp:simplePos x="0" y="0"/>
            <wp:positionH relativeFrom="margin">
              <wp:posOffset>5422265</wp:posOffset>
            </wp:positionH>
            <wp:positionV relativeFrom="paragraph">
              <wp:posOffset>285750</wp:posOffset>
            </wp:positionV>
            <wp:extent cx="1155700" cy="4136390"/>
            <wp:effectExtent l="0" t="0" r="6350" b="0"/>
            <wp:wrapSquare wrapText="bothSides"/>
            <wp:docPr id="19" name="Imagen 19" descr="Resultado de imagen de imagen de un termometro para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imagen de un termometro para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4" t="24940" r="58934" b="8837"/>
                    <a:stretch/>
                  </pic:blipFill>
                  <pic:spPr bwMode="auto">
                    <a:xfrm>
                      <a:off x="0" y="0"/>
                      <a:ext cx="115570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B9E" w:rsidRPr="00B97A43">
        <w:rPr>
          <w:rFonts w:ascii="Arial" w:hAnsi="Arial" w:cs="Arial"/>
          <w:b/>
        </w:rPr>
        <w:t xml:space="preserve">Aplica la adición o sustracción </w:t>
      </w:r>
      <w:r w:rsidR="00B97A43" w:rsidRPr="00B97A43">
        <w:rPr>
          <w:rFonts w:ascii="Arial" w:hAnsi="Arial" w:cs="Arial"/>
          <w:b/>
        </w:rPr>
        <w:t>de números enteros para resolver las siguientes situaciones</w:t>
      </w:r>
      <w:r w:rsidR="00B97A43">
        <w:rPr>
          <w:rFonts w:ascii="Arial" w:hAnsi="Arial" w:cs="Arial"/>
          <w:b/>
        </w:rPr>
        <w:t>:</w:t>
      </w:r>
    </w:p>
    <w:p w14:paraId="58BA810D" w14:textId="3712503B" w:rsidR="00B97A43" w:rsidRPr="00B97A43" w:rsidRDefault="00B97A43" w:rsidP="00B97A43">
      <w:pPr>
        <w:pStyle w:val="Prrafodelista"/>
        <w:tabs>
          <w:tab w:val="left" w:pos="1938"/>
        </w:tabs>
        <w:rPr>
          <w:rFonts w:ascii="Arial" w:hAnsi="Arial" w:cs="Arial"/>
          <w:b/>
        </w:rPr>
      </w:pPr>
    </w:p>
    <w:p w14:paraId="452006C0" w14:textId="2705C6CC" w:rsidR="00B97A43" w:rsidRDefault="00B97A43" w:rsidP="00BF18A8">
      <w:pPr>
        <w:pStyle w:val="Prrafodelista"/>
        <w:numPr>
          <w:ilvl w:val="0"/>
          <w:numId w:val="4"/>
        </w:num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</w:rPr>
        <w:t xml:space="preserve">En una estación </w:t>
      </w:r>
      <w:r>
        <w:rPr>
          <w:rFonts w:ascii="Arial" w:hAnsi="Arial" w:cs="Arial"/>
          <w:b/>
        </w:rPr>
        <w:t>de esquí la temperatura más alta ha sido de -2 °C, y la más baja de -23 °C. Cuál ha sido la diferencia de temperatura</w:t>
      </w:r>
      <w:proofErr w:type="gramStart"/>
      <w:r>
        <w:rPr>
          <w:rFonts w:ascii="Arial" w:hAnsi="Arial" w:cs="Arial"/>
          <w:b/>
        </w:rPr>
        <w:t>?</w:t>
      </w:r>
      <w:proofErr w:type="gramEnd"/>
    </w:p>
    <w:p w14:paraId="3387D6A2" w14:textId="77777777" w:rsidR="00B97A43" w:rsidRDefault="00B97A43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27763227" w14:textId="77777777" w:rsidR="00B97A43" w:rsidRDefault="00B97A43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30B44440" w14:textId="2BA72688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19F93EFC" w14:textId="77777777" w:rsidR="00B97A43" w:rsidRDefault="00B97A43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07BD4C55" w14:textId="77777777" w:rsidR="00B97A43" w:rsidRDefault="00B97A43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626B7474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4F5F6DEA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3E067A8B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1997EDD5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1B0899CE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14F7492F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6DBF4BCA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2BFFF537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156F1886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712E203E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3401279D" w14:textId="77777777" w:rsidR="00EE271B" w:rsidRDefault="00EE271B" w:rsidP="00B97A43">
      <w:pPr>
        <w:tabs>
          <w:tab w:val="left" w:pos="1938"/>
        </w:tabs>
        <w:rPr>
          <w:rFonts w:ascii="Arial" w:hAnsi="Arial" w:cs="Arial"/>
          <w:b/>
        </w:rPr>
      </w:pPr>
    </w:p>
    <w:p w14:paraId="042605D7" w14:textId="4C32A6B4" w:rsidR="00B97A43" w:rsidRDefault="00EE271B" w:rsidP="00BF18A8">
      <w:pPr>
        <w:pStyle w:val="Prrafodelista"/>
        <w:numPr>
          <w:ilvl w:val="0"/>
          <w:numId w:val="4"/>
        </w:numPr>
        <w:tabs>
          <w:tab w:val="left" w:pos="1938"/>
        </w:tabs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79FB1811" wp14:editId="25DE678F">
            <wp:simplePos x="0" y="0"/>
            <wp:positionH relativeFrom="column">
              <wp:posOffset>-2540</wp:posOffset>
            </wp:positionH>
            <wp:positionV relativeFrom="paragraph">
              <wp:posOffset>30480</wp:posOffset>
            </wp:positionV>
            <wp:extent cx="1114425" cy="1951355"/>
            <wp:effectExtent l="0" t="0" r="9525" b="0"/>
            <wp:wrapSquare wrapText="bothSides"/>
            <wp:docPr id="20" name="Imagen 20" descr="Resultado de imagen de dibujo de ascensor y edificio numeros ent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de ascensor y edificio numeros enter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A43">
        <w:rPr>
          <w:rFonts w:ascii="Arial" w:hAnsi="Arial" w:cs="Arial"/>
          <w:b/>
        </w:rPr>
        <w:t>Cristian vive en el 4° piso de un edificio, se sube al ascensor y baja al sótano 2°</w:t>
      </w:r>
    </w:p>
    <w:p w14:paraId="20FC7442" w14:textId="6750D759" w:rsidR="00B97A43" w:rsidRPr="00B97A43" w:rsidRDefault="00B97A43" w:rsidP="00B97A43">
      <w:pPr>
        <w:pStyle w:val="Prrafodelista"/>
        <w:tabs>
          <w:tab w:val="left" w:pos="1938"/>
        </w:tabs>
        <w:ind w:left="1080"/>
        <w:rPr>
          <w:rFonts w:ascii="Arial" w:hAnsi="Arial" w:cs="Arial"/>
          <w:b/>
        </w:rPr>
      </w:pPr>
      <w:r>
        <w:rPr>
          <w:rFonts w:ascii="Arial" w:hAnsi="Arial" w:cs="Arial"/>
          <w:b/>
        </w:rPr>
        <w:t>¿Cuántos pisos ha bajado?</w:t>
      </w:r>
    </w:p>
    <w:p w14:paraId="63EBB3C8" w14:textId="68958C42" w:rsidR="00D10B9E" w:rsidRPr="00B97A43" w:rsidRDefault="00D10B9E" w:rsidP="001718C8">
      <w:pPr>
        <w:tabs>
          <w:tab w:val="left" w:pos="1938"/>
        </w:tabs>
        <w:rPr>
          <w:rFonts w:ascii="Arial" w:hAnsi="Arial" w:cs="Arial"/>
          <w:b/>
        </w:rPr>
      </w:pPr>
    </w:p>
    <w:p w14:paraId="645CD8D2" w14:textId="437D10AE" w:rsidR="00D10B9E" w:rsidRDefault="00D10B9E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0C22CF75" w14:textId="77777777" w:rsidR="0072139B" w:rsidRDefault="0072139B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2E7D68FD" w14:textId="7CB58883" w:rsidR="0072139B" w:rsidRDefault="0072139B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C316F34" w14:textId="77777777" w:rsidR="0072139B" w:rsidRDefault="0072139B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2F83E7B2" w14:textId="77777777" w:rsidR="0072139B" w:rsidRDefault="0072139B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13C7E93" w14:textId="77777777" w:rsidR="0072139B" w:rsidRDefault="0072139B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F9C9840" w14:textId="77777777" w:rsidR="00F9118A" w:rsidRDefault="00F9118A" w:rsidP="00F9118A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Paréntesis en la adición o sustracción de números enteros</w:t>
      </w:r>
    </w:p>
    <w:p w14:paraId="55898A38" w14:textId="77777777" w:rsidR="00F9118A" w:rsidRDefault="00F9118A" w:rsidP="00F9118A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18885E50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Ejemplo:</w:t>
      </w:r>
    </w:p>
    <w:p w14:paraId="4296DFFB" w14:textId="77777777" w:rsidR="00F9118A" w:rsidRPr="006140E0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-12 – </w:t>
      </w:r>
      <w:proofErr w:type="gramStart"/>
      <w:r>
        <w:rPr>
          <w:rFonts w:asciiTheme="minorHAnsi" w:hAnsiTheme="minorHAnsi" w:cstheme="minorHAnsi"/>
          <w:sz w:val="28"/>
          <w:szCs w:val="28"/>
        </w:rPr>
        <w:t>( 7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  +  17  -  20 )=</w:t>
      </w:r>
    </w:p>
    <w:p w14:paraId="311B6D83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Forma 1</w:t>
      </w:r>
      <w:r w:rsidRPr="006140E0">
        <w:rPr>
          <w:rFonts w:asciiTheme="minorHAnsi" w:hAnsiTheme="minorHAnsi" w:cstheme="minorHAnsi"/>
          <w:b/>
          <w:sz w:val="28"/>
          <w:szCs w:val="28"/>
        </w:rPr>
        <w:t xml:space="preserve"> para resolver</w:t>
      </w:r>
    </w:p>
    <w:p w14:paraId="0444FF74" w14:textId="77777777" w:rsidR="00F9118A" w:rsidRPr="006140E0" w:rsidRDefault="00F9118A" w:rsidP="00F9118A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Propiedad Distributiva y ley de los signos</w:t>
      </w:r>
    </w:p>
    <w:p w14:paraId="6608B5D8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E678BB" wp14:editId="30B2A45B">
                <wp:simplePos x="0" y="0"/>
                <wp:positionH relativeFrom="column">
                  <wp:posOffset>4367377</wp:posOffset>
                </wp:positionH>
                <wp:positionV relativeFrom="paragraph">
                  <wp:posOffset>7160</wp:posOffset>
                </wp:positionV>
                <wp:extent cx="2112580" cy="378372"/>
                <wp:effectExtent l="0" t="0" r="21590" b="22225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580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3A328" w14:textId="77777777" w:rsidR="00F9118A" w:rsidRPr="002E41E4" w:rsidRDefault="00F9118A" w:rsidP="00F9118A">
                            <w:pPr>
                              <w:rPr>
                                <w:sz w:val="20"/>
                              </w:rPr>
                            </w:pPr>
                            <w:r w:rsidRPr="002E41E4">
                              <w:rPr>
                                <w:sz w:val="20"/>
                              </w:rPr>
                              <w:t xml:space="preserve">1° </w:t>
                            </w:r>
                            <w:r>
                              <w:rPr>
                                <w:sz w:val="20"/>
                              </w:rPr>
                              <w:t>Observa el signo que esta fuera del paréntesis ( 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1 Cuadro de texto" o:spid="_x0000_s1030" type="#_x0000_t202" style="position:absolute;left:0;text-align:left;margin-left:343.9pt;margin-top:.55pt;width:166.35pt;height:29.8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" fillcolor="white [3201]" strokeweight=".5pt">
                <v:textbox>
                  <w:txbxContent>
                    <w:p w14:paraId="14A3A328" w14:textId="77777777" w:rsidR="00F9118A" w:rsidRPr="002E41E4" w:rsidRDefault="00F9118A" w:rsidP="00F9118A">
                      <w:pPr>
                        <w:rPr>
                          <w:sz w:val="20"/>
                        </w:rPr>
                      </w:pPr>
                      <w:r w:rsidRPr="002E41E4">
                        <w:rPr>
                          <w:sz w:val="20"/>
                        </w:rPr>
                        <w:t xml:space="preserve">1° </w:t>
                      </w:r>
                      <w:r>
                        <w:rPr>
                          <w:sz w:val="20"/>
                        </w:rPr>
                        <w:t>Observa el signo que esta fuera del paréntesis ( ).</w:t>
                      </w:r>
                    </w:p>
                  </w:txbxContent>
                </v:textbox>
              </v:shape>
            </w:pict>
          </mc:Fallback>
        </mc:AlternateContent>
      </w:r>
    </w:p>
    <w:p w14:paraId="7734FBDA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-12 – </w:t>
      </w:r>
      <w:proofErr w:type="gramStart"/>
      <w:r>
        <w:rPr>
          <w:rFonts w:asciiTheme="minorHAnsi" w:hAnsiTheme="minorHAnsi" w:cstheme="minorHAnsi"/>
          <w:sz w:val="28"/>
          <w:szCs w:val="28"/>
        </w:rPr>
        <w:t>( 7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  +  17  -  20 )=</w:t>
      </w:r>
    </w:p>
    <w:p w14:paraId="46AED8F9" w14:textId="77777777" w:rsidR="00F9118A" w:rsidRPr="00DB2552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580BCD" wp14:editId="5CC9A205">
                <wp:simplePos x="0" y="0"/>
                <wp:positionH relativeFrom="column">
                  <wp:posOffset>4362450</wp:posOffset>
                </wp:positionH>
                <wp:positionV relativeFrom="paragraph">
                  <wp:posOffset>635</wp:posOffset>
                </wp:positionV>
                <wp:extent cx="2175510" cy="1303020"/>
                <wp:effectExtent l="0" t="0" r="15240" b="1143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6E496" w14:textId="77777777" w:rsidR="00F9118A" w:rsidRPr="002E41E4" w:rsidRDefault="00F9118A" w:rsidP="00F9118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>Aplicas la ley de los signos, ya que entre en el signo que está afuera del paréntesis ( ) y los signos de los números dentro del paréntesis ( ) existe una multiplicación, en este caso  debes multiplicar el – por  +7= - 7, luego – por +17= -17, y por último – por -20= +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20 .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uadro de texto" o:spid="_x0000_s1031" type="#_x0000_t202" style="position:absolute;left:0;text-align:left;margin-left:343.5pt;margin-top:.05pt;width:171.3pt;height:102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" fillcolor="white [3201]" strokeweight=".5pt">
                <v:textbox>
                  <w:txbxContent>
                    <w:p w14:paraId="64B6E496" w14:textId="77777777" w:rsidR="00F9118A" w:rsidRPr="002E41E4" w:rsidRDefault="00F9118A" w:rsidP="00F9118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>Aplicas la ley de los signos, ya que entre en el signo que está afuera del paréntesis ( ) y los signos de los números dentro del paréntesis ( ) existe una multiplicación, en este caso  debes multiplicar el – por  +7= - 7, luego – por +17= -17, y por último – por -20= +</w:t>
                      </w:r>
                      <w:proofErr w:type="gramStart"/>
                      <w:r>
                        <w:rPr>
                          <w:sz w:val="20"/>
                        </w:rPr>
                        <w:t>20 .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597EE5" wp14:editId="0A65F24F">
                <wp:simplePos x="0" y="0"/>
                <wp:positionH relativeFrom="column">
                  <wp:posOffset>42742</wp:posOffset>
                </wp:positionH>
                <wp:positionV relativeFrom="paragraph">
                  <wp:posOffset>200419</wp:posOffset>
                </wp:positionV>
                <wp:extent cx="2343785" cy="1008993"/>
                <wp:effectExtent l="0" t="0" r="18415" b="20320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100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B91E5" w14:textId="77777777" w:rsidR="00F9118A" w:rsidRDefault="00F9118A" w:rsidP="00F9118A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>Ahora puedes resolver la operación de izquierda a derecha, ya que es adición y sustracción.</w:t>
                            </w:r>
                          </w:p>
                          <w:p w14:paraId="15D8DCAE" w14:textId="77777777" w:rsidR="00F9118A" w:rsidRPr="002E41E4" w:rsidRDefault="00F9118A" w:rsidP="00F9118A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Nos ha quedado  -12 -7-17+20    Recuerda la regla de los signos para la adición y sustracción.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 Cuadro de texto" o:spid="_x0000_s1032" type="#_x0000_t202" style="position:absolute;left:0;text-align:left;margin-left:3.35pt;margin-top:15.8pt;width:184.55pt;height:79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" fillcolor="white [3201]" strokeweight=".5pt">
                <v:textbox>
                  <w:txbxContent>
                    <w:p w14:paraId="6BBB91E5" w14:textId="77777777" w:rsidR="00F9118A" w:rsidRDefault="00F9118A" w:rsidP="00F9118A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>Ahora puedes resolver la operación de izquierda a derecha, ya que es adición y sustracción.</w:t>
                      </w:r>
                    </w:p>
                    <w:p w14:paraId="15D8DCAE" w14:textId="77777777" w:rsidR="00F9118A" w:rsidRPr="002E41E4" w:rsidRDefault="00F9118A" w:rsidP="00F9118A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Nos ha quedado  -12 -7-17+20    Recuerda la regla de los signos para la adición y sustracción.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0D6F62" wp14:editId="1276BC4D">
                <wp:simplePos x="0" y="0"/>
                <wp:positionH relativeFrom="column">
                  <wp:posOffset>4120756</wp:posOffset>
                </wp:positionH>
                <wp:positionV relativeFrom="paragraph">
                  <wp:posOffset>95316</wp:posOffset>
                </wp:positionV>
                <wp:extent cx="241738" cy="851775"/>
                <wp:effectExtent l="38100" t="133350" r="6350" b="24765"/>
                <wp:wrapNone/>
                <wp:docPr id="54" name="54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738" cy="851775"/>
                        </a:xfrm>
                        <a:prstGeom prst="bentConnector3">
                          <a:avLst>
                            <a:gd name="adj1" fmla="val 23822"/>
                          </a:avLst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54 Conector angular" o:spid="_x0000_s1026" type="#_x0000_t34" style="position:absolute;margin-left:324.45pt;margin-top:7.5pt;width:19.05pt;height:67.0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" adj="5146" strokecolor="#4472c4 [3208]" strokeweight="2.25pt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228433" wp14:editId="77369B80">
                <wp:simplePos x="0" y="0"/>
                <wp:positionH relativeFrom="column">
                  <wp:posOffset>2633980</wp:posOffset>
                </wp:positionH>
                <wp:positionV relativeFrom="paragraph">
                  <wp:posOffset>66675</wp:posOffset>
                </wp:positionV>
                <wp:extent cx="252095" cy="252095"/>
                <wp:effectExtent l="76200" t="0" r="90805" b="71755"/>
                <wp:wrapNone/>
                <wp:docPr id="5" name="5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Medio marco" o:spid="_x0000_s1026" style="position:absolute;margin-left:207.4pt;margin-top:5.25pt;width:19.85pt;height:19.85pt;rotation:2825284fd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F86AD3" wp14:editId="4926D4BA">
                <wp:simplePos x="0" y="0"/>
                <wp:positionH relativeFrom="column">
                  <wp:posOffset>3815715</wp:posOffset>
                </wp:positionH>
                <wp:positionV relativeFrom="paragraph">
                  <wp:posOffset>207010</wp:posOffset>
                </wp:positionV>
                <wp:extent cx="210185" cy="251460"/>
                <wp:effectExtent l="19050" t="0" r="18415" b="34290"/>
                <wp:wrapNone/>
                <wp:docPr id="8" name="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51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8 Flecha abajo" o:spid="_x0000_s1026" type="#_x0000_t67" style="position:absolute;margin-left:300.45pt;margin-top:16.3pt;width:16.55pt;height:19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" adj="12573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BBC69F" wp14:editId="4BBFC6E9">
                <wp:simplePos x="0" y="0"/>
                <wp:positionH relativeFrom="column">
                  <wp:posOffset>3284374</wp:posOffset>
                </wp:positionH>
                <wp:positionV relativeFrom="paragraph">
                  <wp:posOffset>203244</wp:posOffset>
                </wp:positionV>
                <wp:extent cx="210207" cy="251658"/>
                <wp:effectExtent l="19050" t="0" r="18415" b="34290"/>
                <wp:wrapNone/>
                <wp:docPr id="9" name="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07" cy="25165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Flecha abajo" o:spid="_x0000_s1026" type="#_x0000_t67" style="position:absolute;margin-left:258.6pt;margin-top:16pt;width:16.55pt;height:19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" adj="12579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>-12 – 7   -   17   +   20</w:t>
      </w:r>
    </w:p>
    <w:p w14:paraId="3CC6AF2F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</w:p>
    <w:p w14:paraId="2D3B790A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3EA9F2" wp14:editId="5A0A5F76">
                <wp:simplePos x="0" y="0"/>
                <wp:positionH relativeFrom="column">
                  <wp:posOffset>3688080</wp:posOffset>
                </wp:positionH>
                <wp:positionV relativeFrom="paragraph">
                  <wp:posOffset>177165</wp:posOffset>
                </wp:positionV>
                <wp:extent cx="210185" cy="251460"/>
                <wp:effectExtent l="19050" t="0" r="18415" b="34290"/>
                <wp:wrapNone/>
                <wp:docPr id="12" name="1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51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Flecha abajo" o:spid="_x0000_s1026" type="#_x0000_t67" style="position:absolute;margin-left:290.4pt;margin-top:13.95pt;width:16.55pt;height:19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" adj="12573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FD14B2" wp14:editId="3A0FE0E8">
                <wp:simplePos x="0" y="0"/>
                <wp:positionH relativeFrom="column">
                  <wp:posOffset>2989580</wp:posOffset>
                </wp:positionH>
                <wp:positionV relativeFrom="paragraph">
                  <wp:posOffset>69215</wp:posOffset>
                </wp:positionV>
                <wp:extent cx="252095" cy="252095"/>
                <wp:effectExtent l="76200" t="0" r="90805" b="71755"/>
                <wp:wrapNone/>
                <wp:docPr id="6" name="6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Medio marco" o:spid="_x0000_s1026" style="position:absolute;margin-left:235.4pt;margin-top:5.45pt;width:19.85pt;height:19.85pt;rotation:2825284fd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-19      -  17  +    20</w:t>
      </w:r>
    </w:p>
    <w:p w14:paraId="5D9F3BBD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3401DF" wp14:editId="7C387677">
                <wp:simplePos x="0" y="0"/>
                <wp:positionH relativeFrom="column">
                  <wp:posOffset>1482659</wp:posOffset>
                </wp:positionH>
                <wp:positionV relativeFrom="paragraph">
                  <wp:posOffset>1489</wp:posOffset>
                </wp:positionV>
                <wp:extent cx="840828" cy="157064"/>
                <wp:effectExtent l="0" t="0" r="16510" b="14605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828" cy="1570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26" style="position:absolute;margin-left:116.75pt;margin-top:.1pt;width:66.2pt;height:12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" filled="f" strokecolor="#1f4d78 [1604]" strokeweight="1pt"/>
            </w:pict>
          </mc:Fallback>
        </mc:AlternateContent>
      </w:r>
    </w:p>
    <w:p w14:paraId="40C3A9F6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25A4C0" wp14:editId="482E146B">
                <wp:simplePos x="0" y="0"/>
                <wp:positionH relativeFrom="column">
                  <wp:posOffset>1387475</wp:posOffset>
                </wp:positionH>
                <wp:positionV relativeFrom="paragraph">
                  <wp:posOffset>162560</wp:posOffset>
                </wp:positionV>
                <wp:extent cx="608965" cy="567690"/>
                <wp:effectExtent l="19050" t="19050" r="57785" b="4191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965" cy="567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6 Conector recto de flecha" o:spid="_x0000_s1026" type="#_x0000_t32" style="position:absolute;margin-left:109.25pt;margin-top:12.8pt;width:47.95pt;height:44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" strokecolor="#4472c4 [3208]" strokeweight="2.25pt">
                <v:stroke endarrow="open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D22F54" wp14:editId="5C6E76EA">
                <wp:simplePos x="0" y="0"/>
                <wp:positionH relativeFrom="column">
                  <wp:posOffset>3302000</wp:posOffset>
                </wp:positionH>
                <wp:positionV relativeFrom="paragraph">
                  <wp:posOffset>127635</wp:posOffset>
                </wp:positionV>
                <wp:extent cx="252095" cy="252095"/>
                <wp:effectExtent l="76200" t="0" r="90805" b="71755"/>
                <wp:wrapNone/>
                <wp:docPr id="7" name="7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Medio marco" o:spid="_x0000_s1026" style="position:absolute;margin-left:260pt;margin-top:10.05pt;width:19.85pt;height:19.85pt;rotation:2825284fd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     -36</w:t>
      </w:r>
      <w:r w:rsidRPr="00DB255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  + </w:t>
      </w:r>
      <w:r w:rsidRPr="00DB2552">
        <w:rPr>
          <w:rFonts w:asciiTheme="minorHAnsi" w:hAnsiTheme="minorHAnsi" w:cstheme="minorHAnsi"/>
          <w:color w:val="FF0000"/>
          <w:sz w:val="28"/>
          <w:szCs w:val="28"/>
        </w:rPr>
        <w:t>20</w:t>
      </w:r>
    </w:p>
    <w:p w14:paraId="2D5C1637" w14:textId="77777777" w:rsidR="00F9118A" w:rsidRPr="00DB2552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D4E134" wp14:editId="45D03479">
                <wp:simplePos x="0" y="0"/>
                <wp:positionH relativeFrom="column">
                  <wp:posOffset>6086190</wp:posOffset>
                </wp:positionH>
                <wp:positionV relativeFrom="paragraph">
                  <wp:posOffset>29604</wp:posOffset>
                </wp:positionV>
                <wp:extent cx="262759" cy="304800"/>
                <wp:effectExtent l="19050" t="19050" r="61595" b="5715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59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479.25pt;margin-top:2.35pt;width:20.7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" strokecolor="#4472c4 [3208]" strokeweight="2.25pt">
                <v:stroke endarrow="open" joinstyle="miter"/>
              </v:shape>
            </w:pict>
          </mc:Fallback>
        </mc:AlternateContent>
      </w:r>
    </w:p>
    <w:p w14:paraId="40CCF946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39136" behindDoc="1" locked="0" layoutInCell="1" allowOverlap="1" wp14:anchorId="5F79E2B7" wp14:editId="61FB81BC">
            <wp:simplePos x="0" y="0"/>
            <wp:positionH relativeFrom="column">
              <wp:posOffset>5633135</wp:posOffset>
            </wp:positionH>
            <wp:positionV relativeFrom="paragraph">
              <wp:posOffset>116884</wp:posOffset>
            </wp:positionV>
            <wp:extent cx="1366520" cy="1061720"/>
            <wp:effectExtent l="0" t="0" r="5080" b="508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AD01C9" wp14:editId="702A327D">
                <wp:simplePos x="0" y="0"/>
                <wp:positionH relativeFrom="column">
                  <wp:posOffset>3117215</wp:posOffset>
                </wp:positionH>
                <wp:positionV relativeFrom="paragraph">
                  <wp:posOffset>-635</wp:posOffset>
                </wp:positionV>
                <wp:extent cx="571500" cy="209550"/>
                <wp:effectExtent l="0" t="0" r="19050" b="1905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8 Rectángulo" o:spid="_x0000_s1026" style="position:absolute;margin-left:245.45pt;margin-top:-.05pt;width:45pt;height:1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" filled="f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     </w:t>
      </w:r>
      <w:r w:rsidRPr="00DB2552">
        <w:rPr>
          <w:rFonts w:asciiTheme="minorHAnsi" w:hAnsiTheme="minorHAnsi" w:cstheme="minorHAnsi"/>
          <w:color w:val="FF0000"/>
          <w:sz w:val="28"/>
          <w:szCs w:val="28"/>
        </w:rPr>
        <w:t>-16</w:t>
      </w:r>
    </w:p>
    <w:p w14:paraId="1283BC3D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40160" behindDoc="1" locked="0" layoutInCell="1" allowOverlap="1" wp14:anchorId="1DDFE7A3" wp14:editId="31C6265E">
            <wp:simplePos x="0" y="0"/>
            <wp:positionH relativeFrom="column">
              <wp:posOffset>971901</wp:posOffset>
            </wp:positionH>
            <wp:positionV relativeFrom="paragraph">
              <wp:posOffset>141780</wp:posOffset>
            </wp:positionV>
            <wp:extent cx="2964180" cy="1732280"/>
            <wp:effectExtent l="0" t="0" r="7620" b="1270"/>
            <wp:wrapNone/>
            <wp:docPr id="35" name="Imagen 35" descr="Resultado de imagen de signos para sumar y re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signos para sumar y re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14147"/>
                    <a:stretch/>
                  </pic:blipFill>
                  <pic:spPr bwMode="auto">
                    <a:xfrm>
                      <a:off x="0" y="0"/>
                      <a:ext cx="29641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9206A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3EBD5B73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016A158F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5DC9CD10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21CCCEE9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492A7565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1329613A" w14:textId="77777777" w:rsidR="00F9118A" w:rsidRDefault="00F9118A" w:rsidP="00F9118A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3583AF2F" w14:textId="77777777" w:rsidR="00F9118A" w:rsidRDefault="00F9118A" w:rsidP="00F9118A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17E471FF" w14:textId="77777777" w:rsidR="00F9118A" w:rsidRDefault="00F9118A" w:rsidP="00F9118A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146519A3" w14:textId="77777777" w:rsidR="00F9118A" w:rsidRPr="006140E0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Forma 2 para resolver</w:t>
      </w:r>
    </w:p>
    <w:p w14:paraId="05954654" w14:textId="77777777" w:rsidR="00F9118A" w:rsidRPr="006140E0" w:rsidRDefault="00F9118A" w:rsidP="00F9118A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40E0">
        <w:rPr>
          <w:rFonts w:asciiTheme="minorHAnsi" w:hAnsiTheme="minorHAnsi" w:cstheme="minorHAnsi"/>
          <w:b/>
          <w:sz w:val="28"/>
          <w:szCs w:val="28"/>
        </w:rPr>
        <w:t>Prioridad del paréntesis</w:t>
      </w:r>
    </w:p>
    <w:p w14:paraId="4AB7BC43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34F897" wp14:editId="20316BA9">
                <wp:simplePos x="0" y="0"/>
                <wp:positionH relativeFrom="column">
                  <wp:posOffset>4467598</wp:posOffset>
                </wp:positionH>
                <wp:positionV relativeFrom="paragraph">
                  <wp:posOffset>106943</wp:posOffset>
                </wp:positionV>
                <wp:extent cx="2112580" cy="378372"/>
                <wp:effectExtent l="0" t="0" r="21590" b="2222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580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9F711" w14:textId="77777777" w:rsidR="00F9118A" w:rsidRPr="002E41E4" w:rsidRDefault="00F9118A" w:rsidP="00F9118A">
                            <w:pPr>
                              <w:rPr>
                                <w:sz w:val="20"/>
                              </w:rPr>
                            </w:pPr>
                            <w:r w:rsidRPr="002E41E4">
                              <w:rPr>
                                <w:sz w:val="20"/>
                              </w:rPr>
                              <w:t>1° Resuelves la operatoria dentro del paréntesis ()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Cuadro de texto" o:spid="_x0000_s1033" type="#_x0000_t202" style="position:absolute;left:0;text-align:left;margin-left:351.8pt;margin-top:8.4pt;width:166.35pt;height:29.8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" fillcolor="white [3201]" strokeweight=".5pt">
                <v:textbox>
                  <w:txbxContent>
                    <w:p w14:paraId="2FE9F711" w14:textId="77777777" w:rsidR="00F9118A" w:rsidRPr="002E41E4" w:rsidRDefault="00F9118A" w:rsidP="00F9118A">
                      <w:pPr>
                        <w:rPr>
                          <w:sz w:val="20"/>
                        </w:rPr>
                      </w:pPr>
                      <w:r w:rsidRPr="002E41E4">
                        <w:rPr>
                          <w:sz w:val="20"/>
                        </w:rPr>
                        <w:t>1° Resuelves la operatoria dentro del paréntesis ()</w:t>
                      </w:r>
                    </w:p>
                  </w:txbxContent>
                </v:textbox>
              </v:shape>
            </w:pict>
          </mc:Fallback>
        </mc:AlternateContent>
      </w:r>
    </w:p>
    <w:p w14:paraId="05BE3594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FBEBB7" wp14:editId="358EA399">
                <wp:simplePos x="0" y="0"/>
                <wp:positionH relativeFrom="column">
                  <wp:posOffset>2764527</wp:posOffset>
                </wp:positionH>
                <wp:positionV relativeFrom="paragraph">
                  <wp:posOffset>165100</wp:posOffset>
                </wp:positionV>
                <wp:extent cx="126124" cy="251460"/>
                <wp:effectExtent l="19050" t="0" r="45720" b="34290"/>
                <wp:wrapNone/>
                <wp:docPr id="60" name="60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24" cy="251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0 Flecha abajo" o:spid="_x0000_s1026" type="#_x0000_t67" style="position:absolute;margin-left:217.7pt;margin-top:13pt;width:9.95pt;height:19.8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" adj="16183" fillcolor="#5b9bd5 [3204]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26EF70" wp14:editId="3CBC60C6">
                <wp:simplePos x="0" y="0"/>
                <wp:positionH relativeFrom="column">
                  <wp:posOffset>3511090</wp:posOffset>
                </wp:positionH>
                <wp:positionV relativeFrom="paragraph">
                  <wp:posOffset>64770</wp:posOffset>
                </wp:positionV>
                <wp:extent cx="298329" cy="301616"/>
                <wp:effectExtent l="95250" t="0" r="102235" b="80010"/>
                <wp:wrapNone/>
                <wp:docPr id="14" name="14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98329" cy="301616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Medio marco" o:spid="_x0000_s1026" style="position:absolute;margin-left:276.45pt;margin-top:5.1pt;width:23.5pt;height:23.75pt;rotation:2825284fd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329,30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" path="m,l298329,,199971,99442r-100529,l99442,201078,,301616,,xe" fillcolor="#5b9bd5 [3204]" strokecolor="#1f4d78 [1604]" strokeweight="1pt">
                <v:stroke joinstyle="miter"/>
                <v:path arrowok="t" o:connecttype="custom" o:connectlocs="0,0;298329,0;199971,99442;99442,99442;99442,201078;0,301616;0,0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 xml:space="preserve">              -12 – </w:t>
      </w:r>
      <w:proofErr w:type="gramStart"/>
      <w:r>
        <w:rPr>
          <w:rFonts w:asciiTheme="minorHAnsi" w:hAnsiTheme="minorHAnsi" w:cstheme="minorHAnsi"/>
          <w:sz w:val="28"/>
          <w:szCs w:val="28"/>
        </w:rPr>
        <w:t>( 7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  +  17  -  20 )=</w:t>
      </w:r>
    </w:p>
    <w:p w14:paraId="6D1A1D12" w14:textId="0930959C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1D9518A" wp14:editId="2919EB28">
                <wp:simplePos x="0" y="0"/>
                <wp:positionH relativeFrom="column">
                  <wp:posOffset>4467225</wp:posOffset>
                </wp:positionH>
                <wp:positionV relativeFrom="paragraph">
                  <wp:posOffset>85090</wp:posOffset>
                </wp:positionV>
                <wp:extent cx="2112010" cy="514985"/>
                <wp:effectExtent l="0" t="0" r="21590" b="1841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8043E" w14:textId="77777777" w:rsidR="00F9118A" w:rsidRPr="002E41E4" w:rsidRDefault="00F9118A" w:rsidP="00F9118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 xml:space="preserve">Fíjate en el signo que está afuera del paréntesis ( ) y del signo del número dentro del paréntesis (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) ,.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20"/>
                              </w:rPr>
                              <w:t>snegativo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4" type="#_x0000_t202" style="position:absolute;left:0;text-align:left;margin-left:351.75pt;margin-top:6.7pt;width:166.3pt;height:40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" fillcolor="white [3201]" strokeweight=".5pt">
                <v:textbox>
                  <w:txbxContent>
                    <w:p w14:paraId="3DB8043E" w14:textId="77777777" w:rsidR="00F9118A" w:rsidRPr="002E41E4" w:rsidRDefault="00F9118A" w:rsidP="00F9118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 xml:space="preserve">Fíjate en el signo que está afuera del paréntesis ( ) y del signo del número dentro del paréntesis ( </w:t>
                      </w:r>
                      <w:proofErr w:type="gramStart"/>
                      <w:r>
                        <w:rPr>
                          <w:sz w:val="20"/>
                        </w:rPr>
                        <w:t>) ,.</w:t>
                      </w:r>
                      <w:proofErr w:type="spellStart"/>
                      <w:proofErr w:type="gramEnd"/>
                      <w:r>
                        <w:rPr>
                          <w:sz w:val="20"/>
                        </w:rPr>
                        <w:t>snegativo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64736" behindDoc="1" locked="0" layoutInCell="1" allowOverlap="1" wp14:anchorId="6E9A48DB" wp14:editId="3F3902E3">
            <wp:simplePos x="0" y="0"/>
            <wp:positionH relativeFrom="column">
              <wp:posOffset>3051175</wp:posOffset>
            </wp:positionH>
            <wp:positionV relativeFrom="paragraph">
              <wp:posOffset>137795</wp:posOffset>
            </wp:positionV>
            <wp:extent cx="504190" cy="210185"/>
            <wp:effectExtent l="19050" t="38100" r="29210" b="3746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96554">
                      <a:off x="0" y="0"/>
                      <a:ext cx="5041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5F3712" wp14:editId="79D089B3">
                <wp:simplePos x="0" y="0"/>
                <wp:positionH relativeFrom="column">
                  <wp:posOffset>2638796</wp:posOffset>
                </wp:positionH>
                <wp:positionV relativeFrom="paragraph">
                  <wp:posOffset>190214</wp:posOffset>
                </wp:positionV>
                <wp:extent cx="1313793" cy="273269"/>
                <wp:effectExtent l="0" t="0" r="20320" b="1270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793" cy="2732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207.8pt;margin-top:15pt;width:103.45pt;height:2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" filled="f" strokecolor="#1f4d78 [1604]" strokeweight="1pt"/>
            </w:pict>
          </mc:Fallback>
        </mc:AlternateContent>
      </w:r>
    </w:p>
    <w:p w14:paraId="1DDA1F1F" w14:textId="77777777" w:rsidR="00F9118A" w:rsidRPr="00DB2552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3F81E6" wp14:editId="2F6747B9">
                <wp:simplePos x="0" y="0"/>
                <wp:positionH relativeFrom="column">
                  <wp:posOffset>3147695</wp:posOffset>
                </wp:positionH>
                <wp:positionV relativeFrom="paragraph">
                  <wp:posOffset>146685</wp:posOffset>
                </wp:positionV>
                <wp:extent cx="252095" cy="252095"/>
                <wp:effectExtent l="76200" t="0" r="90805" b="71755"/>
                <wp:wrapNone/>
                <wp:docPr id="61" name="61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Medio marco" o:spid="_x0000_s1026" style="position:absolute;margin-left:247.85pt;margin-top:11.55pt;width:19.85pt;height:19.85pt;rotation:2825284fd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-12 -            </w:t>
      </w:r>
      <w:proofErr w:type="gramStart"/>
      <w:r>
        <w:rPr>
          <w:rFonts w:asciiTheme="minorHAnsi" w:hAnsiTheme="minorHAnsi" w:cstheme="minorHAnsi"/>
          <w:color w:val="FF0000"/>
          <w:sz w:val="28"/>
          <w:szCs w:val="28"/>
        </w:rPr>
        <w:t>(  4</w:t>
      </w:r>
      <w:proofErr w:type="gramEnd"/>
      <w:r>
        <w:rPr>
          <w:rFonts w:asciiTheme="minorHAnsi" w:hAnsiTheme="minorHAnsi" w:cstheme="minorHAnsi"/>
          <w:color w:val="FF0000"/>
          <w:sz w:val="28"/>
          <w:szCs w:val="28"/>
        </w:rPr>
        <w:t>)</w:t>
      </w:r>
    </w:p>
    <w:p w14:paraId="53E8AB2C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</w:p>
    <w:p w14:paraId="1FFB98B1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373EA7" wp14:editId="6A6B5A37">
                <wp:simplePos x="0" y="0"/>
                <wp:positionH relativeFrom="column">
                  <wp:posOffset>484023</wp:posOffset>
                </wp:positionH>
                <wp:positionV relativeFrom="paragraph">
                  <wp:posOffset>53340</wp:posOffset>
                </wp:positionV>
                <wp:extent cx="2343807" cy="1092835"/>
                <wp:effectExtent l="0" t="0" r="18415" b="12065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807" cy="109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799C9" w14:textId="77777777" w:rsidR="00F9118A" w:rsidRDefault="00F9118A" w:rsidP="00F9118A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>Ahora puedes resolver la operación.</w:t>
                            </w:r>
                          </w:p>
                          <w:p w14:paraId="08239701" w14:textId="77777777" w:rsidR="00F9118A" w:rsidRPr="002E41E4" w:rsidRDefault="00F9118A" w:rsidP="00F9118A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Nos ha quedado  -12 -4     recuerda la regla de los signos para la adición y sustracción. En este caso tengo dos signos negativos, por tanto sumo ambos números y conservo el signo –  para el resultado.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35" type="#_x0000_t202" style="position:absolute;left:0;text-align:left;margin-left:38.1pt;margin-top:4.2pt;width:184.55pt;height:86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" fillcolor="white [3201]" strokeweight=".5pt">
                <v:textbox>
                  <w:txbxContent>
                    <w:p w14:paraId="578799C9" w14:textId="77777777" w:rsidR="00F9118A" w:rsidRDefault="00F9118A" w:rsidP="00F9118A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>Ahora puedes resolver la operación.</w:t>
                      </w:r>
                    </w:p>
                    <w:p w14:paraId="08239701" w14:textId="77777777" w:rsidR="00F9118A" w:rsidRPr="002E41E4" w:rsidRDefault="00F9118A" w:rsidP="00F9118A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Nos ha quedado  -12 -4     recuerda la regla de los signos para la adición y sustracción. En este caso tengo dos signos negativos, por tanto sumo ambos números y conservo el signo –  para el resultado.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70F01C" wp14:editId="0EB82CE1">
                <wp:simplePos x="0" y="0"/>
                <wp:positionH relativeFrom="column">
                  <wp:posOffset>3714290</wp:posOffset>
                </wp:positionH>
                <wp:positionV relativeFrom="paragraph">
                  <wp:posOffset>137795</wp:posOffset>
                </wp:positionV>
                <wp:extent cx="753307" cy="388883"/>
                <wp:effectExtent l="0" t="57150" r="8890" b="30480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3307" cy="3888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2 Conector recto de flecha" o:spid="_x0000_s1026" type="#_x0000_t32" style="position:absolute;margin-left:292.45pt;margin-top:10.85pt;width:59.3pt;height:30.6pt;flip:x 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" strokecolor="#4472c4 [3208]" strokeweight="2.25pt">
                <v:stroke endarrow="open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9E6AE3" wp14:editId="3A775451">
                <wp:simplePos x="0" y="0"/>
                <wp:positionH relativeFrom="column">
                  <wp:posOffset>4467597</wp:posOffset>
                </wp:positionH>
                <wp:positionV relativeFrom="paragraph">
                  <wp:posOffset>1161</wp:posOffset>
                </wp:positionV>
                <wp:extent cx="2112010" cy="1093075"/>
                <wp:effectExtent l="0" t="0" r="21590" b="1206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109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4B2D1" w14:textId="77777777" w:rsidR="00F9118A" w:rsidRPr="002E41E4" w:rsidRDefault="00F9118A" w:rsidP="00F9118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2E41E4">
                              <w:rPr>
                                <w:sz w:val="20"/>
                              </w:rPr>
                              <w:t xml:space="preserve">° </w:t>
                            </w:r>
                            <w:r>
                              <w:rPr>
                                <w:sz w:val="20"/>
                              </w:rPr>
                              <w:t>Aplicas la ley de los signos, ya que entre en el signo que está afuera del paréntesis ( ) y del signo del número dentro del paréntesis ( ) existe una multiplicación, por lo que debes multiplicar en este caso el – por +4= - 4.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36" type="#_x0000_t202" style="position:absolute;left:0;text-align:left;margin-left:351.8pt;margin-top:.1pt;width:166.3pt;height:86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" fillcolor="white [3201]" strokeweight=".5pt">
                <v:textbox>
                  <w:txbxContent>
                    <w:p w14:paraId="5864B2D1" w14:textId="77777777" w:rsidR="00F9118A" w:rsidRPr="002E41E4" w:rsidRDefault="00F9118A" w:rsidP="00F9118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  <w:r w:rsidRPr="002E41E4">
                        <w:rPr>
                          <w:sz w:val="20"/>
                        </w:rPr>
                        <w:t xml:space="preserve">° </w:t>
                      </w:r>
                      <w:r>
                        <w:rPr>
                          <w:sz w:val="20"/>
                        </w:rPr>
                        <w:t>Aplicas la ley de los signos, ya que entre en el signo que está afuera del paréntesis ( ) y del signo del número dentro del paréntesis ( ) existe una multiplicación, por lo que debes multiplicar en este caso el – por +4= - 4.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EA76B4" wp14:editId="53D8919C">
                <wp:simplePos x="0" y="0"/>
                <wp:positionH relativeFrom="column">
                  <wp:posOffset>2880534</wp:posOffset>
                </wp:positionH>
                <wp:positionV relativeFrom="paragraph">
                  <wp:posOffset>11671</wp:posOffset>
                </wp:positionV>
                <wp:extent cx="834259" cy="209550"/>
                <wp:effectExtent l="0" t="0" r="23495" b="19050"/>
                <wp:wrapNone/>
                <wp:docPr id="62" name="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259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2 Rectángulo" o:spid="_x0000_s1026" style="position:absolute;margin-left:226.8pt;margin-top:.9pt;width:65.7pt;height:16.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" filled="f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56ECAF" wp14:editId="3FC2B557">
                <wp:simplePos x="0" y="0"/>
                <wp:positionH relativeFrom="column">
                  <wp:posOffset>3195955</wp:posOffset>
                </wp:positionH>
                <wp:positionV relativeFrom="paragraph">
                  <wp:posOffset>120015</wp:posOffset>
                </wp:positionV>
                <wp:extent cx="252095" cy="252095"/>
                <wp:effectExtent l="76200" t="0" r="90805" b="71755"/>
                <wp:wrapNone/>
                <wp:docPr id="63" name="63 Medio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625" flipH="1" flipV="1">
                          <a:off x="0" y="0"/>
                          <a:ext cx="252095" cy="252095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3 Medio marco" o:spid="_x0000_s1026" style="position:absolute;margin-left:251.65pt;margin-top:9.45pt;width:19.85pt;height:19.85pt;rotation:2825284fd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" path="m,l252095,,168064,84031r-84033,l84031,168064,,252095,,xe" fillcolor="#5b9bd5 [3204]" strokecolor="#1f4d78 [1604]" strokeweight="1pt">
                <v:stroke joinstyle="miter"/>
                <v:path arrowok="t" o:connecttype="custom" o:connectlocs="0,0;252095,0;168064,84031;84031,84031;84031,168064;0,252095;0,0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-12      -  4  </w:t>
      </w:r>
    </w:p>
    <w:p w14:paraId="121D92C0" w14:textId="77777777" w:rsidR="00F9118A" w:rsidRPr="00DB2552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B39430" wp14:editId="2348B727">
                <wp:simplePos x="0" y="0"/>
                <wp:positionH relativeFrom="column">
                  <wp:posOffset>1471930</wp:posOffset>
                </wp:positionH>
                <wp:positionV relativeFrom="paragraph">
                  <wp:posOffset>15239</wp:posOffset>
                </wp:positionV>
                <wp:extent cx="472965" cy="209550"/>
                <wp:effectExtent l="0" t="0" r="22860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65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4 Rectángulo" o:spid="_x0000_s1026" style="position:absolute;margin-left:115.9pt;margin-top:1.2pt;width:37.25pt;height:16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" filled="f" strokecolor="#1f4d78 [1604]" strokeweight="1pt"/>
            </w:pict>
          </mc:Fallback>
        </mc:AlternateContent>
      </w:r>
    </w:p>
    <w:p w14:paraId="13937811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A7121C" wp14:editId="1F6E85D4">
                <wp:simplePos x="0" y="0"/>
                <wp:positionH relativeFrom="column">
                  <wp:posOffset>3085465</wp:posOffset>
                </wp:positionH>
                <wp:positionV relativeFrom="paragraph">
                  <wp:posOffset>198120</wp:posOffset>
                </wp:positionV>
                <wp:extent cx="571500" cy="209550"/>
                <wp:effectExtent l="0" t="0" r="19050" b="1905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 Rectángulo" o:spid="_x0000_s1026" style="position:absolute;margin-left:242.95pt;margin-top:15.6pt;width:45pt;height:16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" filled="f" strokecolor="#1f4d78 [1604]" strokeweight="1pt"/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    </w:t>
      </w:r>
    </w:p>
    <w:p w14:paraId="1B71CD04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10DEB2" wp14:editId="183C33D9">
                <wp:simplePos x="0" y="0"/>
                <wp:positionH relativeFrom="column">
                  <wp:posOffset>2827655</wp:posOffset>
                </wp:positionH>
                <wp:positionV relativeFrom="paragraph">
                  <wp:posOffset>53975</wp:posOffset>
                </wp:positionV>
                <wp:extent cx="377825" cy="72390"/>
                <wp:effectExtent l="0" t="95250" r="0" b="80010"/>
                <wp:wrapNone/>
                <wp:docPr id="36" name="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25" cy="723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onector recto de flecha" o:spid="_x0000_s1026" type="#_x0000_t32" style="position:absolute;margin-left:222.65pt;margin-top:4.25pt;width:29.75pt;height:5.7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" strokecolor="#4472c4 [3208]" strokeweight="2.25pt">
                <v:stroke endarrow="open" joinstyle="miter"/>
              </v:shape>
            </w:pict>
          </mc:Fallback>
        </mc:AlternateConten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  -16</w:t>
      </w:r>
      <w:r w:rsidRPr="00DB255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   </w:t>
      </w:r>
    </w:p>
    <w:p w14:paraId="77D2C5B3" w14:textId="77777777" w:rsidR="00F9118A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59616" behindDoc="0" locked="0" layoutInCell="1" allowOverlap="1" wp14:anchorId="589DD5EF" wp14:editId="3A252451">
            <wp:simplePos x="0" y="0"/>
            <wp:positionH relativeFrom="column">
              <wp:posOffset>5445059</wp:posOffset>
            </wp:positionH>
            <wp:positionV relativeFrom="paragraph">
              <wp:posOffset>79047</wp:posOffset>
            </wp:positionV>
            <wp:extent cx="1366520" cy="1061720"/>
            <wp:effectExtent l="0" t="0" r="5080" b="508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6D85" w14:textId="77777777" w:rsidR="00F9118A" w:rsidRPr="008730BB" w:rsidRDefault="00F9118A" w:rsidP="00F91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938"/>
        </w:tabs>
        <w:jc w:val="center"/>
        <w:rPr>
          <w:rFonts w:asciiTheme="minorHAnsi" w:hAnsiTheme="minorHAnsi" w:cstheme="minorHAnsi"/>
          <w:color w:val="FF0000"/>
          <w:sz w:val="28"/>
          <w:szCs w:val="28"/>
        </w:rPr>
      </w:pPr>
    </w:p>
    <w:p w14:paraId="0E316D26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31F607E6" w14:textId="77777777" w:rsidR="00F9118A" w:rsidRDefault="00F9118A" w:rsidP="00F9118A">
      <w:pPr>
        <w:tabs>
          <w:tab w:val="left" w:pos="1938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3F821C86" w14:textId="77777777" w:rsidR="00F9118A" w:rsidRDefault="00F9118A" w:rsidP="00F9118A">
      <w:pPr>
        <w:tabs>
          <w:tab w:val="left" w:pos="1938"/>
        </w:tabs>
        <w:rPr>
          <w:rFonts w:asciiTheme="minorHAnsi" w:hAnsiTheme="minorHAnsi" w:cstheme="minorHAnsi"/>
          <w:b/>
          <w:sz w:val="28"/>
          <w:szCs w:val="28"/>
        </w:rPr>
      </w:pPr>
    </w:p>
    <w:p w14:paraId="52462566" w14:textId="77777777" w:rsidR="0072139B" w:rsidRDefault="0072139B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bookmarkStart w:id="0" w:name="_GoBack"/>
      <w:bookmarkEnd w:id="0"/>
    </w:p>
    <w:p w14:paraId="1F137DE7" w14:textId="6505A406" w:rsidR="00244BC8" w:rsidRDefault="00B97A43" w:rsidP="00BF18A8">
      <w:pPr>
        <w:pStyle w:val="Prrafodelista"/>
        <w:numPr>
          <w:ilvl w:val="0"/>
          <w:numId w:val="2"/>
        </w:numPr>
        <w:tabs>
          <w:tab w:val="left" w:pos="1938"/>
        </w:tabs>
        <w:rPr>
          <w:rFonts w:ascii="Arial" w:hAnsi="Arial" w:cs="Arial"/>
          <w:b/>
        </w:rPr>
      </w:pPr>
      <w:r w:rsidRPr="00B97A43">
        <w:rPr>
          <w:rFonts w:ascii="Arial" w:hAnsi="Arial" w:cs="Arial"/>
          <w:b/>
        </w:rPr>
        <w:t>Resuelve las siguientes adiciones y sustracciones</w:t>
      </w:r>
      <w:r w:rsidR="0065791B">
        <w:rPr>
          <w:rFonts w:ascii="Arial" w:hAnsi="Arial" w:cs="Arial"/>
          <w:b/>
        </w:rPr>
        <w:t xml:space="preserve"> de números enteros:</w:t>
      </w:r>
    </w:p>
    <w:p w14:paraId="2093C6BF" w14:textId="77777777" w:rsidR="0072139B" w:rsidRDefault="0072139B" w:rsidP="0072139B">
      <w:pPr>
        <w:tabs>
          <w:tab w:val="left" w:pos="1938"/>
        </w:tabs>
        <w:rPr>
          <w:rFonts w:ascii="Arial" w:hAnsi="Arial" w:cs="Arial"/>
          <w:b/>
        </w:rPr>
      </w:pPr>
    </w:p>
    <w:p w14:paraId="2181F035" w14:textId="77777777" w:rsidR="0072139B" w:rsidRDefault="0072139B" w:rsidP="0072139B">
      <w:pPr>
        <w:tabs>
          <w:tab w:val="left" w:pos="1938"/>
        </w:tabs>
        <w:rPr>
          <w:rFonts w:ascii="Arial" w:hAnsi="Arial" w:cs="Arial"/>
          <w:b/>
        </w:rPr>
      </w:pPr>
    </w:p>
    <w:p w14:paraId="10E8E405" w14:textId="77777777" w:rsidR="0072139B" w:rsidRPr="0072139B" w:rsidRDefault="0072139B" w:rsidP="0072139B">
      <w:pPr>
        <w:tabs>
          <w:tab w:val="left" w:pos="1938"/>
        </w:tabs>
        <w:rPr>
          <w:rFonts w:ascii="Arial" w:hAnsi="Arial" w:cs="Arial"/>
          <w:b/>
        </w:rPr>
      </w:pPr>
    </w:p>
    <w:p w14:paraId="7F6AB6C4" w14:textId="62442AD8" w:rsidR="0065791B" w:rsidRPr="00EE271B" w:rsidRDefault="0065791B" w:rsidP="00EE271B">
      <w:pPr>
        <w:pStyle w:val="Prrafodelista"/>
        <w:numPr>
          <w:ilvl w:val="0"/>
          <w:numId w:val="5"/>
        </w:numPr>
        <w:tabs>
          <w:tab w:val="left" w:pos="193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2 – ( -5  + 8) + 12  =</w:t>
      </w:r>
      <w:r w:rsidR="00EE271B">
        <w:rPr>
          <w:rFonts w:ascii="Arial" w:hAnsi="Arial" w:cs="Arial"/>
          <w:b/>
        </w:rPr>
        <w:t xml:space="preserve">                                         b) </w:t>
      </w:r>
      <w:r w:rsidRPr="00EE271B">
        <w:rPr>
          <w:rFonts w:ascii="Arial" w:hAnsi="Arial" w:cs="Arial"/>
          <w:b/>
        </w:rPr>
        <w:t xml:space="preserve">–( 6 + 14 ) – ( -3 – 8) = </w:t>
      </w:r>
    </w:p>
    <w:p w14:paraId="21A658B9" w14:textId="77777777" w:rsidR="0065791B" w:rsidRDefault="0065791B" w:rsidP="0065791B">
      <w:pPr>
        <w:pStyle w:val="Prrafodelista"/>
        <w:rPr>
          <w:rFonts w:ascii="Arial" w:hAnsi="Arial" w:cs="Arial"/>
          <w:b/>
        </w:rPr>
      </w:pPr>
    </w:p>
    <w:p w14:paraId="2C94D58C" w14:textId="77777777" w:rsidR="0065791B" w:rsidRPr="0065791B" w:rsidRDefault="0065791B" w:rsidP="0065791B">
      <w:pPr>
        <w:pStyle w:val="Prrafodelista"/>
        <w:rPr>
          <w:rFonts w:ascii="Arial" w:hAnsi="Arial" w:cs="Arial"/>
          <w:b/>
        </w:rPr>
      </w:pPr>
    </w:p>
    <w:p w14:paraId="1606E5B0" w14:textId="77777777" w:rsidR="0065791B" w:rsidRPr="0065791B" w:rsidRDefault="0065791B" w:rsidP="0065791B">
      <w:pPr>
        <w:tabs>
          <w:tab w:val="left" w:pos="1938"/>
        </w:tabs>
        <w:rPr>
          <w:rFonts w:ascii="Arial" w:hAnsi="Arial" w:cs="Arial"/>
          <w:b/>
        </w:rPr>
      </w:pPr>
    </w:p>
    <w:p w14:paraId="5F527082" w14:textId="6C2C99A0" w:rsidR="0065791B" w:rsidRPr="00EE271B" w:rsidRDefault="0065791B" w:rsidP="00EE271B">
      <w:pPr>
        <w:tabs>
          <w:tab w:val="left" w:pos="1938"/>
        </w:tabs>
        <w:rPr>
          <w:rFonts w:ascii="Arial" w:hAnsi="Arial" w:cs="Arial"/>
          <w:b/>
        </w:rPr>
      </w:pPr>
    </w:p>
    <w:sectPr w:rsidR="0065791B" w:rsidRPr="00EE271B" w:rsidSect="00EE271B">
      <w:type w:val="continuous"/>
      <w:pgSz w:w="12240" w:h="20160" w:code="5"/>
      <w:pgMar w:top="720" w:right="1043" w:bottom="1843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5D5134" w14:textId="77777777" w:rsidR="00D406EC" w:rsidRDefault="00D406EC" w:rsidP="00D11670">
      <w:r>
        <w:separator/>
      </w:r>
    </w:p>
  </w:endnote>
  <w:endnote w:type="continuationSeparator" w:id="0">
    <w:p w14:paraId="6E150FFC" w14:textId="77777777" w:rsidR="00D406EC" w:rsidRDefault="00D406EC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86C93" w14:textId="77777777" w:rsidR="00D406EC" w:rsidRDefault="00D406EC" w:rsidP="00D11670">
      <w:r>
        <w:separator/>
      </w:r>
    </w:p>
  </w:footnote>
  <w:footnote w:type="continuationSeparator" w:id="0">
    <w:p w14:paraId="1E3841A6" w14:textId="77777777" w:rsidR="00D406EC" w:rsidRDefault="00D406EC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E603C"/>
    <w:multiLevelType w:val="hybridMultilevel"/>
    <w:tmpl w:val="8CBEF9CE"/>
    <w:lvl w:ilvl="0" w:tplc="D5B404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9B19AD"/>
    <w:multiLevelType w:val="hybridMultilevel"/>
    <w:tmpl w:val="E110C778"/>
    <w:lvl w:ilvl="0" w:tplc="6FF447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C65055"/>
    <w:multiLevelType w:val="hybridMultilevel"/>
    <w:tmpl w:val="FE8280C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CF3974"/>
    <w:multiLevelType w:val="hybridMultilevel"/>
    <w:tmpl w:val="956E0FF4"/>
    <w:lvl w:ilvl="0" w:tplc="748E0E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04A12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4BC8"/>
    <w:rsid w:val="0024744D"/>
    <w:rsid w:val="0025027A"/>
    <w:rsid w:val="00251CC0"/>
    <w:rsid w:val="00253E38"/>
    <w:rsid w:val="0025687F"/>
    <w:rsid w:val="00257F77"/>
    <w:rsid w:val="00261955"/>
    <w:rsid w:val="00262134"/>
    <w:rsid w:val="00264EE9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0515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5791B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39B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710"/>
    <w:rsid w:val="007B484F"/>
    <w:rsid w:val="007C22F8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4843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97A43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18A8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1090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0B9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06EC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49FA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E271B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118A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64E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64E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64E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64E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80D887-2085-4C05-8822-B42022378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26</TotalTime>
  <Pages>3</Pages>
  <Words>335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2020-03-25T01:46:00Z</dcterms:created>
  <dcterms:modified xsi:type="dcterms:W3CDTF">2020-03-26T14:06:00Z</dcterms:modified>
</cp:coreProperties>
</file>