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F5BA8" w14:textId="3522A5C6" w:rsidR="00964725" w:rsidRPr="00A525EC" w:rsidRDefault="00A92D75" w:rsidP="00964725">
      <w:pPr>
        <w:rPr>
          <w:sz w:val="14"/>
          <w:szCs w:val="14"/>
        </w:rPr>
      </w:pPr>
      <w:r>
        <w:rPr>
          <w:noProof/>
          <w:sz w:val="40"/>
          <w:lang w:val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825625" wp14:editId="3D16F786">
                <wp:simplePos x="0" y="0"/>
                <wp:positionH relativeFrom="column">
                  <wp:posOffset>681990</wp:posOffset>
                </wp:positionH>
                <wp:positionV relativeFrom="paragraph">
                  <wp:posOffset>-83820</wp:posOffset>
                </wp:positionV>
                <wp:extent cx="2923540" cy="1098550"/>
                <wp:effectExtent l="0" t="0" r="0" b="635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354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4AF64" w14:textId="77777777" w:rsidR="00DC6430" w:rsidRPr="007E037B" w:rsidRDefault="00DC6430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 w:rsidR="00EC3E4D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5794C272" w14:textId="6865B268" w:rsidR="00742934" w:rsidRPr="003115FF" w:rsidRDefault="00DC6430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26F82">
                              <w:rPr>
                                <w:rFonts w:ascii="Calibri" w:hAnsi="Calibri"/>
                                <w:sz w:val="18"/>
                              </w:rPr>
                              <w:t xml:space="preserve">artamento de </w:t>
                            </w:r>
                            <w:r w:rsidR="003115FF">
                              <w:rPr>
                                <w:rFonts w:ascii="Calibri" w:hAnsi="Calibri"/>
                                <w:sz w:val="18"/>
                              </w:rPr>
                              <w:t>Lenguaje y Literatura</w:t>
                            </w:r>
                            <w:r w:rsidR="00F414DD"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                                           Programa de Integración Escolar  </w:t>
                            </w:r>
                          </w:p>
                          <w:p w14:paraId="21EE21C6" w14:textId="02497832" w:rsidR="00DC6430" w:rsidRDefault="00F414DD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Jocelyn Llanos Santana</w:t>
                            </w:r>
                          </w:p>
                          <w:p w14:paraId="47926240" w14:textId="3EE2997B" w:rsidR="00926F82" w:rsidRPr="00A6384D" w:rsidRDefault="00E9156F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8° año basico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2562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-6.6pt;width:230.2pt;height:86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" filled="f" stroked="f">
                <v:textbox>
                  <w:txbxContent>
                    <w:p w14:paraId="49D4AF64" w14:textId="77777777" w:rsidR="00DC6430" w:rsidRPr="007E037B" w:rsidRDefault="00DC6430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 w:rsidR="00EC3E4D"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5794C272" w14:textId="6865B268" w:rsidR="00742934" w:rsidRPr="003115FF" w:rsidRDefault="00DC6430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26F82">
                        <w:rPr>
                          <w:rFonts w:ascii="Calibri" w:hAnsi="Calibri"/>
                          <w:sz w:val="18"/>
                        </w:rPr>
                        <w:t xml:space="preserve">artamento de </w:t>
                      </w:r>
                      <w:r w:rsidR="003115FF">
                        <w:rPr>
                          <w:rFonts w:ascii="Calibri" w:hAnsi="Calibri"/>
                          <w:sz w:val="18"/>
                        </w:rPr>
                        <w:t>Lenguaje y Literatura</w:t>
                      </w:r>
                      <w:r w:rsidR="00F414DD">
                        <w:rPr>
                          <w:rFonts w:ascii="Calibri" w:eastAsia="Helvetica" w:hAnsi="Calibri" w:cs="Helvetica"/>
                          <w:sz w:val="18"/>
                        </w:rPr>
                        <w:t xml:space="preserve">                                           Programa de Integración Escolar  </w:t>
                      </w:r>
                    </w:p>
                    <w:p w14:paraId="21EE21C6" w14:textId="02497832" w:rsidR="00DC6430" w:rsidRDefault="00F414DD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Jocelyn Llanos Santana</w:t>
                      </w:r>
                    </w:p>
                    <w:p w14:paraId="47926240" w14:textId="3EE2997B" w:rsidR="00926F82" w:rsidRPr="00A6384D" w:rsidRDefault="00E9156F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8° año basico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603BAC">
        <w:rPr>
          <w:noProof/>
          <w:sz w:val="40"/>
          <w:lang w:val="es-ES"/>
        </w:rPr>
        <w:drawing>
          <wp:anchor distT="0" distB="0" distL="114300" distR="114300" simplePos="0" relativeHeight="251641856" behindDoc="0" locked="0" layoutInCell="1" allowOverlap="1" wp14:anchorId="1A2FA36F" wp14:editId="309D9292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EC114D" w14:textId="77777777" w:rsidR="00116348" w:rsidRPr="00964725" w:rsidRDefault="00116348" w:rsidP="00964725">
      <w:pPr>
        <w:rPr>
          <w:sz w:val="28"/>
        </w:rPr>
      </w:pPr>
    </w:p>
    <w:p w14:paraId="1C608593" w14:textId="77777777" w:rsidR="00964725" w:rsidRPr="00964725" w:rsidRDefault="00964725" w:rsidP="00964725">
      <w:pPr>
        <w:rPr>
          <w:sz w:val="28"/>
        </w:rPr>
      </w:pPr>
    </w:p>
    <w:p w14:paraId="3DF120A2" w14:textId="77777777" w:rsidR="00964725" w:rsidRPr="00964725" w:rsidRDefault="00964725" w:rsidP="00964725">
      <w:pPr>
        <w:rPr>
          <w:sz w:val="28"/>
        </w:rPr>
      </w:pPr>
    </w:p>
    <w:p w14:paraId="667DC496" w14:textId="77777777" w:rsidR="004B5F91" w:rsidRPr="001530B4" w:rsidRDefault="004B5F91" w:rsidP="00964725">
      <w:pPr>
        <w:jc w:val="center"/>
        <w:rPr>
          <w:rFonts w:asciiTheme="majorHAnsi" w:hAnsiTheme="majorHAnsi"/>
          <w:b/>
          <w:sz w:val="14"/>
          <w:szCs w:val="14"/>
        </w:rPr>
      </w:pPr>
    </w:p>
    <w:p w14:paraId="01EB9140" w14:textId="77777777" w:rsidR="00751AC5" w:rsidRDefault="00751AC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5300729" w14:textId="234FEC0F" w:rsidR="00863E77" w:rsidRDefault="00742934" w:rsidP="00863E77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</w:t>
      </w:r>
      <w:r w:rsidR="00863E77">
        <w:rPr>
          <w:rFonts w:asciiTheme="majorHAnsi" w:hAnsiTheme="majorHAnsi"/>
          <w:b/>
          <w:sz w:val="28"/>
          <w:szCs w:val="28"/>
          <w:lang w:val="es-ES"/>
        </w:rPr>
        <w:t xml:space="preserve">° </w:t>
      </w:r>
      <w:r w:rsidR="00D75EEB">
        <w:rPr>
          <w:rFonts w:asciiTheme="majorHAnsi" w:hAnsiTheme="majorHAnsi"/>
          <w:b/>
          <w:sz w:val="28"/>
          <w:szCs w:val="28"/>
          <w:lang w:val="es-ES"/>
        </w:rPr>
        <w:t>8</w:t>
      </w:r>
      <w:r w:rsidR="00863E77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</w:p>
    <w:p w14:paraId="5E8F919A" w14:textId="13D3983A" w:rsidR="00964725" w:rsidRDefault="00D75EEB" w:rsidP="009B6B8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Fonema T</w:t>
      </w:r>
    </w:p>
    <w:p w14:paraId="44E12168" w14:textId="3317AA3E" w:rsidR="00915C2F" w:rsidRDefault="00915C2F" w:rsidP="009B6B8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Lenguaje y literatura</w:t>
      </w:r>
    </w:p>
    <w:tbl>
      <w:tblPr>
        <w:tblpPr w:leftFromText="141" w:rightFromText="141" w:vertAnchor="text" w:horzAnchor="margin" w:tblpY="156"/>
        <w:tblW w:w="10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859"/>
        <w:gridCol w:w="1127"/>
        <w:gridCol w:w="2108"/>
        <w:gridCol w:w="1970"/>
      </w:tblGrid>
      <w:tr w:rsidR="00863E77" w14:paraId="4147ADFF" w14:textId="77777777" w:rsidTr="00863E77">
        <w:trPr>
          <w:trHeight w:val="415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1AC64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644D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863E77" w14:paraId="0756779C" w14:textId="77777777" w:rsidTr="00863E77">
        <w:trPr>
          <w:trHeight w:hRule="exact" w:val="370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AE92C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03F82" w14:textId="16B0695E" w:rsidR="00863E77" w:rsidRDefault="00E9156F" w:rsidP="00863E77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 ° b</w:t>
            </w:r>
            <w:r w:rsidR="005C3F6E">
              <w:rPr>
                <w:rFonts w:asciiTheme="majorHAnsi" w:hAnsiTheme="majorHAnsi"/>
              </w:rPr>
              <w:t>á</w:t>
            </w:r>
            <w:r>
              <w:rPr>
                <w:rFonts w:asciiTheme="majorHAnsi" w:hAnsiTheme="majorHAnsi"/>
              </w:rPr>
              <w:t>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14840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D99EA" w14:textId="744AC864" w:rsidR="00863E77" w:rsidRDefault="004C4011" w:rsidP="00863E77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</w:t>
            </w:r>
            <w:r w:rsidR="003115FF">
              <w:rPr>
                <w:rFonts w:asciiTheme="majorHAnsi" w:hAnsiTheme="majorHAnsi"/>
              </w:rPr>
              <w:t xml:space="preserve"> de Mayo</w:t>
            </w:r>
          </w:p>
        </w:tc>
      </w:tr>
      <w:tr w:rsidR="00863E77" w14:paraId="68E4BD56" w14:textId="77777777" w:rsidTr="00863E77">
        <w:trPr>
          <w:trHeight w:val="251"/>
        </w:trPr>
        <w:tc>
          <w:tcPr>
            <w:tcW w:w="51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3747BB" w14:textId="77777777" w:rsidR="00863E77" w:rsidRPr="00A92D75" w:rsidRDefault="00863E77" w:rsidP="00863E77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s-ES"/>
              </w:rPr>
            </w:pPr>
          </w:p>
          <w:p w14:paraId="32C7A348" w14:textId="77777777" w:rsidR="00863E77" w:rsidRPr="00A92D75" w:rsidRDefault="00863E77" w:rsidP="00863E77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s-ES"/>
              </w:rPr>
            </w:pPr>
          </w:p>
          <w:p w14:paraId="2FCFCC89" w14:textId="712E708F" w:rsidR="00863E77" w:rsidRPr="000C189D" w:rsidRDefault="00863E77" w:rsidP="00863E77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</w:rPr>
            </w:pPr>
            <w:r w:rsidRPr="000C189D">
              <w:rPr>
                <w:rFonts w:asciiTheme="majorHAnsi" w:hAnsiTheme="majorHAnsi"/>
                <w:b/>
              </w:rPr>
              <w:t xml:space="preserve">OBJETIVO DE APRENDIZAJE </w:t>
            </w:r>
          </w:p>
          <w:p w14:paraId="51E67345" w14:textId="08C6F8D1" w:rsidR="00863E77" w:rsidRDefault="005A77F8" w:rsidP="005A77F8">
            <w:pPr>
              <w:tabs>
                <w:tab w:val="left" w:pos="1938"/>
              </w:tabs>
            </w:pPr>
            <w:r>
              <w:rPr>
                <w:rFonts w:asciiTheme="majorHAnsi" w:hAnsiTheme="majorHAnsi"/>
                <w:b/>
              </w:rPr>
              <w:t>-</w:t>
            </w:r>
            <w:r w:rsidR="00C17CD4">
              <w:t xml:space="preserve"> </w:t>
            </w:r>
            <w:r w:rsidR="004C4011">
              <w:t xml:space="preserve"> </w:t>
            </w:r>
            <w:r w:rsidR="00D75EEB">
              <w:t>Reconocer el Fonema T</w:t>
            </w:r>
          </w:p>
          <w:p w14:paraId="54443035" w14:textId="32ACCF4C" w:rsidR="005C3F6E" w:rsidRPr="004E433F" w:rsidRDefault="005C3F6E" w:rsidP="005A77F8">
            <w:pPr>
              <w:tabs>
                <w:tab w:val="left" w:pos="1938"/>
              </w:tabs>
              <w:rPr>
                <w:rFonts w:asciiTheme="majorHAnsi" w:hAnsiTheme="majorHAnsi"/>
                <w:bCs/>
              </w:rPr>
            </w:pPr>
            <w:r>
              <w:rPr>
                <w:b/>
              </w:rPr>
              <w:t>-</w:t>
            </w:r>
            <w:r w:rsidR="004E433F" w:rsidRPr="004E433F">
              <w:rPr>
                <w:bCs/>
              </w:rPr>
              <w:t xml:space="preserve">Demostrar compresión lectora </w:t>
            </w:r>
          </w:p>
          <w:p w14:paraId="3E0AA6FA" w14:textId="77777777" w:rsidR="005A77F8" w:rsidRPr="005362F6" w:rsidRDefault="005A77F8" w:rsidP="005A77F8">
            <w:pPr>
              <w:pStyle w:val="Prrafodelista"/>
              <w:tabs>
                <w:tab w:val="left" w:pos="1938"/>
              </w:tabs>
              <w:rPr>
                <w:rFonts w:asciiTheme="majorHAnsi" w:hAnsiTheme="majorHAnsi"/>
                <w:b/>
              </w:rPr>
            </w:pPr>
          </w:p>
          <w:p w14:paraId="10E0ED32" w14:textId="2CBEC3EC" w:rsidR="00863E77" w:rsidRPr="005A77F8" w:rsidRDefault="00863E77" w:rsidP="005A77F8">
            <w:pPr>
              <w:tabs>
                <w:tab w:val="left" w:pos="1938"/>
              </w:tabs>
              <w:ind w:left="360"/>
              <w:rPr>
                <w:rFonts w:asciiTheme="majorHAnsi" w:hAnsiTheme="majorHAnsi"/>
                <w:b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F84373" w14:textId="7716B4FC" w:rsidR="00863E77" w:rsidRPr="00195823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  <w:p w14:paraId="124053AB" w14:textId="77777777" w:rsidR="00863E77" w:rsidRPr="00195823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D68623" w14:textId="77777777" w:rsidR="00863E77" w:rsidRPr="00195823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863E77" w14:paraId="0876103F" w14:textId="77777777" w:rsidTr="00863E77">
        <w:trPr>
          <w:trHeight w:val="255"/>
        </w:trPr>
        <w:tc>
          <w:tcPr>
            <w:tcW w:w="5105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40772B" w14:textId="77777777" w:rsidR="00863E77" w:rsidRDefault="00863E77" w:rsidP="00863E77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2867D1" w14:textId="3A95A7C5" w:rsidR="00863E77" w:rsidRPr="00A43D19" w:rsidRDefault="00D75EEB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Identifica silabas con el fonema T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5723836F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863E77" w14:paraId="722F0AAB" w14:textId="77777777" w:rsidTr="00863E77">
        <w:trPr>
          <w:trHeight w:val="253"/>
        </w:trPr>
        <w:tc>
          <w:tcPr>
            <w:tcW w:w="51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59E8F9" w14:textId="77777777" w:rsidR="00863E77" w:rsidRDefault="00863E77" w:rsidP="00863E7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791D" w14:textId="642E464D" w:rsidR="00863E77" w:rsidRPr="00A43D19" w:rsidRDefault="00D75EEB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Relaciona palabras y frases que contengan el fonema T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723384" w14:textId="77777777" w:rsidR="00863E77" w:rsidRDefault="00863E77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863E77" w14:paraId="1D437D6B" w14:textId="77777777" w:rsidTr="00863E77">
        <w:trPr>
          <w:trHeight w:val="435"/>
        </w:trPr>
        <w:tc>
          <w:tcPr>
            <w:tcW w:w="51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B9396A" w14:textId="77777777" w:rsidR="00863E77" w:rsidRDefault="00863E77" w:rsidP="00863E7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424C" w14:textId="04B6C825" w:rsidR="00863E77" w:rsidRPr="005362F6" w:rsidRDefault="004E433F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Comprender texto relacionado con el fonema T.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80638" w14:textId="1F28F5F1" w:rsidR="00863E77" w:rsidRPr="00A43D19" w:rsidRDefault="005C3F6E" w:rsidP="00863E7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X</w:t>
            </w:r>
          </w:p>
        </w:tc>
      </w:tr>
      <w:tr w:rsidR="00863E77" w14:paraId="4BF753A1" w14:textId="77777777" w:rsidTr="00863E77">
        <w:trPr>
          <w:gridAfter w:val="3"/>
          <w:wAfter w:w="5205" w:type="dxa"/>
          <w:trHeight w:val="217"/>
        </w:trPr>
        <w:tc>
          <w:tcPr>
            <w:tcW w:w="51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2F3B00" w14:textId="77777777" w:rsidR="00863E77" w:rsidRPr="00A43D19" w:rsidRDefault="00863E77" w:rsidP="00863E7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</w:tr>
      <w:tr w:rsidR="00863E77" w14:paraId="1EC808F1" w14:textId="77777777" w:rsidTr="00863E77">
        <w:trPr>
          <w:gridAfter w:val="3"/>
          <w:wAfter w:w="5205" w:type="dxa"/>
          <w:trHeight w:val="78"/>
        </w:trPr>
        <w:tc>
          <w:tcPr>
            <w:tcW w:w="51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501F27" w14:textId="77777777" w:rsidR="00863E77" w:rsidRDefault="00863E77" w:rsidP="00863E7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863E77" w14:paraId="0C5E6C5D" w14:textId="77777777" w:rsidTr="00863E77">
        <w:trPr>
          <w:gridAfter w:val="3"/>
          <w:wAfter w:w="5205" w:type="dxa"/>
          <w:trHeight w:val="78"/>
        </w:trPr>
        <w:tc>
          <w:tcPr>
            <w:tcW w:w="510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0BBCFF" w14:textId="77777777" w:rsidR="00863E77" w:rsidRDefault="00863E77" w:rsidP="00863E7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</w:tbl>
    <w:p w14:paraId="4DE9B480" w14:textId="77777777" w:rsidR="004C4011" w:rsidRDefault="004C4011" w:rsidP="00E9156F">
      <w:pPr>
        <w:tabs>
          <w:tab w:val="left" w:pos="2295"/>
        </w:tabs>
        <w:rPr>
          <w:rFonts w:asciiTheme="majorHAnsi" w:hAnsiTheme="majorHAnsi"/>
          <w:lang w:val="es-ES"/>
        </w:rPr>
      </w:pPr>
    </w:p>
    <w:p w14:paraId="2FB55836" w14:textId="1DEA734C" w:rsidR="00C17CD4" w:rsidRDefault="00A92D75" w:rsidP="00263F4D">
      <w:pPr>
        <w:tabs>
          <w:tab w:val="left" w:pos="2295"/>
        </w:tabs>
        <w:jc w:val="center"/>
        <w:rPr>
          <w:rFonts w:asciiTheme="majorHAnsi" w:hAnsiTheme="majorHAnsi"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533EB8" wp14:editId="0EBA58B9">
                <wp:simplePos x="0" y="0"/>
                <wp:positionH relativeFrom="column">
                  <wp:posOffset>-1448435</wp:posOffset>
                </wp:positionH>
                <wp:positionV relativeFrom="paragraph">
                  <wp:posOffset>1397635</wp:posOffset>
                </wp:positionV>
                <wp:extent cx="647700" cy="476250"/>
                <wp:effectExtent l="18415" t="16510" r="19685" b="21590"/>
                <wp:wrapNone/>
                <wp:docPr id="3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EB08D0" id="AutoShape 104" o:spid="_x0000_s1026" style="position:absolute;margin-left:-114.05pt;margin-top:110.05pt;width:51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" fillcolor="white [3201]" strokecolor="black [3200]" strokeweight="2.5pt">
                <v:shadow color="#868686"/>
              </v:roundrect>
            </w:pict>
          </mc:Fallback>
        </mc:AlternateContent>
      </w:r>
      <w:r w:rsidR="00263F4D" w:rsidRPr="00263F4D">
        <w:rPr>
          <w:rFonts w:asciiTheme="majorHAnsi" w:hAnsiTheme="majorHAnsi"/>
          <w:sz w:val="40"/>
          <w:szCs w:val="40"/>
          <w:lang w:val="es-ES"/>
        </w:rPr>
        <w:t>Fonema T</w:t>
      </w:r>
    </w:p>
    <w:p w14:paraId="17A949A8" w14:textId="67EB957C" w:rsidR="00263F4D" w:rsidRDefault="00263F4D" w:rsidP="00263F4D">
      <w:pPr>
        <w:tabs>
          <w:tab w:val="left" w:pos="2295"/>
        </w:tabs>
        <w:rPr>
          <w:rFonts w:asciiTheme="majorHAnsi" w:hAnsiTheme="majorHAnsi"/>
          <w:sz w:val="40"/>
          <w:szCs w:val="40"/>
          <w:lang w:val="es-ES"/>
        </w:rPr>
      </w:pPr>
      <w:r>
        <w:rPr>
          <w:rFonts w:asciiTheme="majorHAnsi" w:hAnsiTheme="majorHAnsi"/>
          <w:sz w:val="40"/>
          <w:szCs w:val="40"/>
          <w:lang w:val="es-ES"/>
        </w:rPr>
        <w:t>Actividad N° 1</w:t>
      </w:r>
    </w:p>
    <w:p w14:paraId="53D2A610" w14:textId="1FA6873D" w:rsidR="00263F4D" w:rsidRDefault="00263F4D" w:rsidP="00263F4D">
      <w:pPr>
        <w:tabs>
          <w:tab w:val="left" w:pos="2295"/>
        </w:tabs>
        <w:rPr>
          <w:rFonts w:asciiTheme="majorHAnsi" w:hAnsiTheme="majorHAnsi"/>
          <w:sz w:val="40"/>
          <w:szCs w:val="40"/>
          <w:lang w:val="es-ES"/>
        </w:rPr>
      </w:pPr>
      <w:r>
        <w:rPr>
          <w:rFonts w:asciiTheme="majorHAnsi" w:hAnsiTheme="majorHAnsi"/>
          <w:sz w:val="40"/>
          <w:szCs w:val="40"/>
          <w:lang w:val="es-ES"/>
        </w:rPr>
        <w:t>Repasa el fonema T</w:t>
      </w:r>
    </w:p>
    <w:p w14:paraId="529EE5DB" w14:textId="484E8BB1" w:rsidR="00172772" w:rsidRDefault="00D75EEB" w:rsidP="00263F4D">
      <w:pPr>
        <w:tabs>
          <w:tab w:val="left" w:pos="2295"/>
        </w:tabs>
        <w:rPr>
          <w:rFonts w:asciiTheme="majorHAnsi" w:hAnsiTheme="majorHAnsi"/>
          <w:sz w:val="40"/>
          <w:szCs w:val="40"/>
          <w:lang w:val="es-ES"/>
        </w:rPr>
      </w:pPr>
      <w:r>
        <w:rPr>
          <w:rFonts w:asciiTheme="majorHAnsi" w:hAnsiTheme="majorHAnsi"/>
          <w:noProof/>
          <w:sz w:val="40"/>
          <w:szCs w:val="40"/>
          <w:lang w:val="es-ES"/>
        </w:rPr>
        <w:drawing>
          <wp:inline distT="0" distB="0" distL="0" distR="0" wp14:anchorId="7263A5BB" wp14:editId="1859CE5D">
            <wp:extent cx="5210175" cy="52578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79F27" w14:textId="12817981" w:rsidR="00172772" w:rsidRDefault="00172772" w:rsidP="00263F4D">
      <w:pPr>
        <w:tabs>
          <w:tab w:val="left" w:pos="2295"/>
        </w:tabs>
        <w:rPr>
          <w:rFonts w:asciiTheme="majorHAnsi" w:hAnsiTheme="majorHAnsi"/>
          <w:sz w:val="40"/>
          <w:szCs w:val="40"/>
          <w:lang w:val="es-ES"/>
        </w:rPr>
      </w:pPr>
    </w:p>
    <w:p w14:paraId="0C1F17A4" w14:textId="1FDAB6E3" w:rsidR="00172772" w:rsidRDefault="00172772" w:rsidP="00263F4D">
      <w:pPr>
        <w:tabs>
          <w:tab w:val="left" w:pos="2295"/>
        </w:tabs>
        <w:rPr>
          <w:rFonts w:asciiTheme="majorHAnsi" w:hAnsiTheme="majorHAnsi"/>
          <w:sz w:val="40"/>
          <w:szCs w:val="40"/>
          <w:lang w:val="es-ES"/>
        </w:rPr>
      </w:pPr>
    </w:p>
    <w:p w14:paraId="24A6E0CF" w14:textId="310B1D79" w:rsidR="00172772" w:rsidRDefault="00172772" w:rsidP="00263F4D">
      <w:pPr>
        <w:tabs>
          <w:tab w:val="left" w:pos="2295"/>
        </w:tabs>
        <w:rPr>
          <w:rFonts w:asciiTheme="majorHAnsi" w:hAnsiTheme="majorHAnsi"/>
          <w:sz w:val="40"/>
          <w:szCs w:val="40"/>
          <w:lang w:val="es-ES"/>
        </w:rPr>
      </w:pPr>
    </w:p>
    <w:p w14:paraId="12766E3F" w14:textId="64701EB5" w:rsidR="00172772" w:rsidRDefault="00172772" w:rsidP="00263F4D">
      <w:pPr>
        <w:tabs>
          <w:tab w:val="left" w:pos="2295"/>
        </w:tabs>
        <w:rPr>
          <w:rFonts w:asciiTheme="majorHAnsi" w:hAnsiTheme="majorHAnsi"/>
          <w:sz w:val="40"/>
          <w:szCs w:val="40"/>
          <w:lang w:val="es-ES"/>
        </w:rPr>
      </w:pPr>
    </w:p>
    <w:p w14:paraId="1BE7916B" w14:textId="1DC28838" w:rsidR="00172772" w:rsidRDefault="00172772" w:rsidP="00263F4D">
      <w:pPr>
        <w:tabs>
          <w:tab w:val="left" w:pos="2295"/>
        </w:tabs>
        <w:rPr>
          <w:rFonts w:asciiTheme="majorHAnsi" w:hAnsiTheme="majorHAnsi"/>
          <w:sz w:val="40"/>
          <w:szCs w:val="40"/>
          <w:lang w:val="es-ES"/>
        </w:rPr>
      </w:pPr>
    </w:p>
    <w:p w14:paraId="4AF097B9" w14:textId="0AF963B6" w:rsidR="00172772" w:rsidRDefault="00172772" w:rsidP="00263F4D">
      <w:pPr>
        <w:tabs>
          <w:tab w:val="left" w:pos="2295"/>
        </w:tabs>
        <w:rPr>
          <w:rFonts w:asciiTheme="majorHAnsi" w:hAnsiTheme="majorHAnsi"/>
          <w:sz w:val="40"/>
          <w:szCs w:val="40"/>
          <w:lang w:val="es-ES"/>
        </w:rPr>
      </w:pPr>
    </w:p>
    <w:p w14:paraId="042554C5" w14:textId="413ECA67" w:rsidR="00172772" w:rsidRPr="006F3C2F" w:rsidRDefault="006F3C2F" w:rsidP="00263F4D">
      <w:pPr>
        <w:tabs>
          <w:tab w:val="left" w:pos="2295"/>
        </w:tabs>
        <w:rPr>
          <w:rFonts w:asciiTheme="majorHAnsi" w:hAnsiTheme="majorHAnsi"/>
          <w:sz w:val="32"/>
          <w:szCs w:val="32"/>
          <w:lang w:val="es-ES"/>
        </w:rPr>
      </w:pPr>
      <w:r>
        <w:rPr>
          <w:rFonts w:asciiTheme="majorHAnsi" w:hAnsiTheme="majorHAnsi"/>
          <w:sz w:val="32"/>
          <w:szCs w:val="32"/>
          <w:lang w:val="es-ES"/>
        </w:rPr>
        <w:t xml:space="preserve">2. </w:t>
      </w:r>
      <w:r w:rsidR="00172772" w:rsidRPr="006F3C2F">
        <w:rPr>
          <w:rFonts w:asciiTheme="majorHAnsi" w:hAnsiTheme="majorHAnsi"/>
          <w:sz w:val="32"/>
          <w:szCs w:val="32"/>
          <w:lang w:val="es-ES"/>
        </w:rPr>
        <w:t>Relaciona cada palabra con su objeto correspondiente</w:t>
      </w:r>
    </w:p>
    <w:p w14:paraId="3A2C6D52" w14:textId="176F308E" w:rsidR="004C4011" w:rsidRDefault="00172772" w:rsidP="004C4011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w:drawing>
          <wp:inline distT="0" distB="0" distL="0" distR="0" wp14:anchorId="6E68024C" wp14:editId="7F0FAD10">
            <wp:extent cx="6477000" cy="34385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622D" w14:textId="76D12CB7" w:rsidR="00263F4D" w:rsidRDefault="00263F4D" w:rsidP="004C4011">
      <w:pPr>
        <w:rPr>
          <w:rFonts w:asciiTheme="majorHAnsi" w:hAnsiTheme="majorHAnsi"/>
          <w:lang w:val="es-ES"/>
        </w:rPr>
      </w:pPr>
    </w:p>
    <w:p w14:paraId="51AD568D" w14:textId="2F63EB08" w:rsidR="00263F4D" w:rsidRPr="006F3C2F" w:rsidRDefault="006F3C2F" w:rsidP="004C4011">
      <w:pPr>
        <w:rPr>
          <w:rFonts w:asciiTheme="majorHAnsi" w:hAnsiTheme="majorHAnsi"/>
          <w:sz w:val="32"/>
          <w:szCs w:val="32"/>
          <w:lang w:val="es-ES"/>
        </w:rPr>
      </w:pPr>
      <w:r w:rsidRPr="006F3C2F">
        <w:rPr>
          <w:rFonts w:asciiTheme="majorHAnsi" w:hAnsiTheme="majorHAnsi"/>
          <w:sz w:val="32"/>
          <w:szCs w:val="32"/>
          <w:lang w:val="es-ES"/>
        </w:rPr>
        <w:t xml:space="preserve">3. </w:t>
      </w:r>
      <w:r w:rsidR="00172772" w:rsidRPr="006F3C2F">
        <w:rPr>
          <w:rFonts w:asciiTheme="majorHAnsi" w:hAnsiTheme="majorHAnsi"/>
          <w:sz w:val="32"/>
          <w:szCs w:val="32"/>
          <w:lang w:val="es-ES"/>
        </w:rPr>
        <w:t xml:space="preserve">Lees las palabras y une con flechas las que son iguales </w:t>
      </w:r>
    </w:p>
    <w:p w14:paraId="16BFA94D" w14:textId="51CEA1EC" w:rsidR="00172772" w:rsidRPr="00172772" w:rsidRDefault="00172772" w:rsidP="004C4011">
      <w:pPr>
        <w:rPr>
          <w:rFonts w:asciiTheme="majorHAnsi" w:hAnsiTheme="majorHAnsi"/>
          <w:sz w:val="28"/>
          <w:szCs w:val="28"/>
          <w:lang w:val="es-ES"/>
        </w:rPr>
      </w:pPr>
    </w:p>
    <w:p w14:paraId="7434EF57" w14:textId="2F98E237" w:rsidR="00172772" w:rsidRPr="00172772" w:rsidRDefault="00172772" w:rsidP="004C4011">
      <w:pPr>
        <w:rPr>
          <w:rFonts w:asciiTheme="majorHAnsi" w:hAnsiTheme="majorHAnsi"/>
          <w:sz w:val="28"/>
          <w:szCs w:val="28"/>
          <w:lang w:val="es-ES"/>
        </w:rPr>
      </w:pPr>
      <w:r w:rsidRPr="00172772">
        <w:rPr>
          <w:rFonts w:asciiTheme="majorHAnsi" w:hAnsiTheme="majorHAnsi"/>
          <w:sz w:val="28"/>
          <w:szCs w:val="28"/>
          <w:lang w:val="es-ES"/>
        </w:rPr>
        <w:t xml:space="preserve">TÍA                                       pato                       </w:t>
      </w:r>
      <w:r w:rsidRPr="00172772">
        <w:rPr>
          <w:rFonts w:asciiTheme="minorHAnsi" w:hAnsiTheme="minorHAnsi" w:cstheme="minorHAnsi"/>
          <w:i/>
          <w:iCs/>
          <w:sz w:val="28"/>
          <w:szCs w:val="28"/>
          <w:lang w:val="es-ES"/>
        </w:rPr>
        <w:t>tomate</w:t>
      </w:r>
      <w:r w:rsidRPr="00172772">
        <w:rPr>
          <w:rFonts w:asciiTheme="majorHAnsi" w:hAnsiTheme="majorHAnsi"/>
          <w:sz w:val="28"/>
          <w:szCs w:val="28"/>
          <w:lang w:val="es-ES"/>
        </w:rPr>
        <w:t xml:space="preserve">                  </w:t>
      </w:r>
    </w:p>
    <w:p w14:paraId="3FC4B4CD" w14:textId="2DA487B3" w:rsidR="00172772" w:rsidRPr="00172772" w:rsidRDefault="00172772" w:rsidP="004C4011">
      <w:pPr>
        <w:rPr>
          <w:rFonts w:asciiTheme="majorHAnsi" w:hAnsiTheme="majorHAnsi"/>
          <w:sz w:val="28"/>
          <w:szCs w:val="28"/>
          <w:lang w:val="es-ES"/>
        </w:rPr>
      </w:pPr>
      <w:r w:rsidRPr="00172772">
        <w:rPr>
          <w:rFonts w:asciiTheme="majorHAnsi" w:hAnsiTheme="majorHAnsi"/>
          <w:sz w:val="28"/>
          <w:szCs w:val="28"/>
          <w:lang w:val="es-ES"/>
        </w:rPr>
        <w:t xml:space="preserve">TIPO                                    tomate                   </w:t>
      </w:r>
      <w:r w:rsidRPr="00172772">
        <w:rPr>
          <w:rFonts w:asciiTheme="majorHAnsi" w:hAnsiTheme="majorHAnsi"/>
          <w:i/>
          <w:iCs/>
          <w:sz w:val="28"/>
          <w:szCs w:val="28"/>
          <w:lang w:val="es-ES"/>
        </w:rPr>
        <w:t>tortuga</w:t>
      </w:r>
    </w:p>
    <w:p w14:paraId="0734BAB7" w14:textId="6CFB6542" w:rsidR="00172772" w:rsidRPr="00172772" w:rsidRDefault="00172772" w:rsidP="004C4011">
      <w:pPr>
        <w:rPr>
          <w:rFonts w:asciiTheme="majorHAnsi" w:hAnsiTheme="majorHAnsi"/>
          <w:i/>
          <w:iCs/>
          <w:sz w:val="28"/>
          <w:szCs w:val="28"/>
          <w:lang w:val="es-ES"/>
        </w:rPr>
      </w:pPr>
      <w:r w:rsidRPr="00172772">
        <w:rPr>
          <w:rFonts w:asciiTheme="majorHAnsi" w:hAnsiTheme="majorHAnsi"/>
          <w:sz w:val="28"/>
          <w:szCs w:val="28"/>
          <w:lang w:val="es-ES"/>
        </w:rPr>
        <w:t>PATA                                   tía</w:t>
      </w:r>
      <w:r>
        <w:rPr>
          <w:rFonts w:asciiTheme="majorHAnsi" w:hAnsiTheme="majorHAnsi"/>
          <w:sz w:val="28"/>
          <w:szCs w:val="28"/>
          <w:lang w:val="es-ES"/>
        </w:rPr>
        <w:t xml:space="preserve">                            </w:t>
      </w:r>
      <w:r w:rsidRPr="00172772">
        <w:rPr>
          <w:rFonts w:asciiTheme="majorHAnsi" w:hAnsiTheme="majorHAnsi"/>
          <w:i/>
          <w:iCs/>
          <w:sz w:val="28"/>
          <w:szCs w:val="28"/>
          <w:lang w:val="es-ES"/>
        </w:rPr>
        <w:t>toro</w:t>
      </w:r>
    </w:p>
    <w:p w14:paraId="02BD8E2E" w14:textId="2C82279C" w:rsidR="00172772" w:rsidRPr="00172772" w:rsidRDefault="00172772" w:rsidP="004C4011">
      <w:pPr>
        <w:rPr>
          <w:rFonts w:asciiTheme="majorHAnsi" w:hAnsiTheme="majorHAnsi"/>
          <w:sz w:val="28"/>
          <w:szCs w:val="28"/>
          <w:lang w:val="es-ES"/>
        </w:rPr>
      </w:pPr>
      <w:r w:rsidRPr="00172772">
        <w:rPr>
          <w:rFonts w:asciiTheme="majorHAnsi" w:hAnsiTheme="majorHAnsi"/>
          <w:sz w:val="28"/>
          <w:szCs w:val="28"/>
          <w:lang w:val="es-ES"/>
        </w:rPr>
        <w:t>MOTO                                toro</w:t>
      </w:r>
      <w:r>
        <w:rPr>
          <w:rFonts w:asciiTheme="majorHAnsi" w:hAnsiTheme="majorHAnsi"/>
          <w:sz w:val="28"/>
          <w:szCs w:val="28"/>
          <w:lang w:val="es-ES"/>
        </w:rPr>
        <w:t xml:space="preserve">                          </w:t>
      </w:r>
      <w:r w:rsidRPr="00172772">
        <w:rPr>
          <w:rFonts w:asciiTheme="majorHAnsi" w:hAnsiTheme="majorHAnsi"/>
          <w:i/>
          <w:iCs/>
          <w:sz w:val="28"/>
          <w:szCs w:val="28"/>
          <w:lang w:val="es-ES"/>
        </w:rPr>
        <w:t>pata</w:t>
      </w:r>
    </w:p>
    <w:p w14:paraId="172AF3A5" w14:textId="17EBFCE2" w:rsidR="00172772" w:rsidRPr="00172772" w:rsidRDefault="00172772" w:rsidP="004C4011">
      <w:pPr>
        <w:rPr>
          <w:rFonts w:asciiTheme="majorHAnsi" w:hAnsiTheme="majorHAnsi"/>
          <w:sz w:val="28"/>
          <w:szCs w:val="28"/>
          <w:lang w:val="es-ES"/>
        </w:rPr>
      </w:pPr>
      <w:r w:rsidRPr="00172772">
        <w:rPr>
          <w:rFonts w:asciiTheme="majorHAnsi" w:hAnsiTheme="majorHAnsi"/>
          <w:sz w:val="28"/>
          <w:szCs w:val="28"/>
          <w:lang w:val="es-ES"/>
        </w:rPr>
        <w:t>PATO                                  moto</w:t>
      </w:r>
      <w:r>
        <w:rPr>
          <w:rFonts w:asciiTheme="majorHAnsi" w:hAnsiTheme="majorHAnsi"/>
          <w:sz w:val="28"/>
          <w:szCs w:val="28"/>
          <w:lang w:val="es-ES"/>
        </w:rPr>
        <w:t xml:space="preserve">                        </w:t>
      </w:r>
      <w:r w:rsidRPr="00172772">
        <w:rPr>
          <w:rFonts w:asciiTheme="majorHAnsi" w:hAnsiTheme="majorHAnsi"/>
          <w:i/>
          <w:iCs/>
          <w:sz w:val="28"/>
          <w:szCs w:val="28"/>
          <w:lang w:val="es-ES"/>
        </w:rPr>
        <w:t>tipo</w:t>
      </w:r>
    </w:p>
    <w:p w14:paraId="14D4E519" w14:textId="3188F51F" w:rsidR="00172772" w:rsidRPr="00172772" w:rsidRDefault="00172772" w:rsidP="004C4011">
      <w:pPr>
        <w:rPr>
          <w:rFonts w:asciiTheme="majorHAnsi" w:hAnsiTheme="majorHAnsi"/>
          <w:sz w:val="28"/>
          <w:szCs w:val="28"/>
          <w:lang w:val="es-ES"/>
        </w:rPr>
      </w:pPr>
      <w:r w:rsidRPr="00172772">
        <w:rPr>
          <w:rFonts w:asciiTheme="majorHAnsi" w:hAnsiTheme="majorHAnsi"/>
          <w:sz w:val="28"/>
          <w:szCs w:val="28"/>
          <w:lang w:val="es-ES"/>
        </w:rPr>
        <w:t>TOMATE                            tortuga</w:t>
      </w:r>
      <w:r>
        <w:rPr>
          <w:rFonts w:asciiTheme="majorHAnsi" w:hAnsiTheme="majorHAnsi"/>
          <w:sz w:val="28"/>
          <w:szCs w:val="28"/>
          <w:lang w:val="es-ES"/>
        </w:rPr>
        <w:t xml:space="preserve">                     </w:t>
      </w:r>
      <w:r w:rsidRPr="00172772">
        <w:rPr>
          <w:rFonts w:asciiTheme="majorHAnsi" w:hAnsiTheme="majorHAnsi"/>
          <w:i/>
          <w:iCs/>
          <w:sz w:val="28"/>
          <w:szCs w:val="28"/>
          <w:lang w:val="es-ES"/>
        </w:rPr>
        <w:t>moto</w:t>
      </w:r>
    </w:p>
    <w:p w14:paraId="4642E4B4" w14:textId="67DF2570" w:rsidR="00172772" w:rsidRPr="00172772" w:rsidRDefault="00172772" w:rsidP="004C4011">
      <w:pPr>
        <w:rPr>
          <w:rFonts w:asciiTheme="majorHAnsi" w:hAnsiTheme="majorHAnsi"/>
          <w:sz w:val="28"/>
          <w:szCs w:val="28"/>
          <w:lang w:val="es-ES"/>
        </w:rPr>
      </w:pPr>
      <w:r w:rsidRPr="00172772">
        <w:rPr>
          <w:rFonts w:asciiTheme="majorHAnsi" w:hAnsiTheme="majorHAnsi"/>
          <w:sz w:val="28"/>
          <w:szCs w:val="28"/>
          <w:lang w:val="es-ES"/>
        </w:rPr>
        <w:t>TORO                                  pata</w:t>
      </w:r>
      <w:r>
        <w:rPr>
          <w:rFonts w:asciiTheme="majorHAnsi" w:hAnsiTheme="majorHAnsi"/>
          <w:sz w:val="28"/>
          <w:szCs w:val="28"/>
          <w:lang w:val="es-ES"/>
        </w:rPr>
        <w:t xml:space="preserve">                          </w:t>
      </w:r>
      <w:r w:rsidRPr="00172772">
        <w:rPr>
          <w:rFonts w:asciiTheme="majorHAnsi" w:hAnsiTheme="majorHAnsi"/>
          <w:i/>
          <w:iCs/>
          <w:sz w:val="28"/>
          <w:szCs w:val="28"/>
          <w:lang w:val="es-ES"/>
        </w:rPr>
        <w:t>pato</w:t>
      </w:r>
    </w:p>
    <w:p w14:paraId="18D52641" w14:textId="009D3804" w:rsidR="00172772" w:rsidRPr="00172772" w:rsidRDefault="00172772" w:rsidP="004C4011">
      <w:pPr>
        <w:rPr>
          <w:rFonts w:asciiTheme="majorHAnsi" w:hAnsiTheme="majorHAnsi"/>
          <w:sz w:val="28"/>
          <w:szCs w:val="28"/>
          <w:lang w:val="es-ES"/>
        </w:rPr>
      </w:pPr>
      <w:r w:rsidRPr="00172772">
        <w:rPr>
          <w:rFonts w:asciiTheme="majorHAnsi" w:hAnsiTheme="majorHAnsi"/>
          <w:sz w:val="28"/>
          <w:szCs w:val="28"/>
          <w:lang w:val="es-ES"/>
        </w:rPr>
        <w:t>TORTUGA                           tipo</w:t>
      </w:r>
      <w:r>
        <w:rPr>
          <w:rFonts w:asciiTheme="majorHAnsi" w:hAnsiTheme="majorHAnsi"/>
          <w:sz w:val="28"/>
          <w:szCs w:val="28"/>
          <w:lang w:val="es-ES"/>
        </w:rPr>
        <w:t xml:space="preserve">                          </w:t>
      </w:r>
      <w:r w:rsidRPr="00172772">
        <w:rPr>
          <w:rFonts w:asciiTheme="majorHAnsi" w:hAnsiTheme="majorHAnsi"/>
          <w:i/>
          <w:iCs/>
          <w:sz w:val="28"/>
          <w:szCs w:val="28"/>
          <w:lang w:val="es-ES"/>
        </w:rPr>
        <w:t xml:space="preserve"> tía</w:t>
      </w:r>
    </w:p>
    <w:p w14:paraId="4448B79B" w14:textId="2A7A9A11" w:rsidR="00263F4D" w:rsidRDefault="00263F4D" w:rsidP="004C4011">
      <w:pPr>
        <w:rPr>
          <w:rFonts w:asciiTheme="majorHAnsi" w:hAnsiTheme="majorHAnsi"/>
          <w:lang w:val="es-ES"/>
        </w:rPr>
      </w:pPr>
    </w:p>
    <w:p w14:paraId="3C7542E3" w14:textId="4B0229D4" w:rsidR="00172772" w:rsidRPr="006F3C2F" w:rsidRDefault="00172772" w:rsidP="004C4011">
      <w:pPr>
        <w:rPr>
          <w:rFonts w:asciiTheme="majorHAnsi" w:hAnsiTheme="majorHAnsi"/>
          <w:sz w:val="28"/>
          <w:szCs w:val="28"/>
          <w:lang w:val="es-ES"/>
        </w:rPr>
      </w:pPr>
    </w:p>
    <w:p w14:paraId="2D0B7BEA" w14:textId="13CCDF4B" w:rsidR="00172772" w:rsidRPr="00D75EEB" w:rsidRDefault="006F3C2F" w:rsidP="004C4011">
      <w:pPr>
        <w:rPr>
          <w:rFonts w:asciiTheme="majorHAnsi" w:hAnsiTheme="majorHAnsi"/>
          <w:sz w:val="32"/>
          <w:szCs w:val="32"/>
          <w:lang w:val="es-ES"/>
        </w:rPr>
      </w:pPr>
      <w:r w:rsidRPr="00D75EEB">
        <w:rPr>
          <w:rFonts w:asciiTheme="majorHAnsi" w:hAnsiTheme="majorHAnsi"/>
          <w:sz w:val="32"/>
          <w:szCs w:val="32"/>
          <w:lang w:val="es-ES"/>
        </w:rPr>
        <w:t>4.</w:t>
      </w:r>
      <w:r w:rsidR="00172772" w:rsidRPr="00D75EEB">
        <w:rPr>
          <w:rFonts w:asciiTheme="majorHAnsi" w:hAnsiTheme="majorHAnsi"/>
          <w:sz w:val="32"/>
          <w:szCs w:val="32"/>
          <w:lang w:val="es-ES"/>
        </w:rPr>
        <w:t>Une cada frase con la palabra apropiada y forma la oración</w:t>
      </w:r>
    </w:p>
    <w:p w14:paraId="70007A30" w14:textId="5D5C7720" w:rsidR="00172772" w:rsidRDefault="00172772" w:rsidP="004C4011">
      <w:pPr>
        <w:rPr>
          <w:rFonts w:asciiTheme="majorHAnsi" w:hAnsiTheme="majorHAnsi"/>
          <w:lang w:val="es-ES"/>
        </w:rPr>
      </w:pPr>
    </w:p>
    <w:p w14:paraId="3F52F1D9" w14:textId="79590547" w:rsidR="00172772" w:rsidRDefault="00A92D75" w:rsidP="004C4011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379BF0" wp14:editId="275169EA">
                <wp:simplePos x="0" y="0"/>
                <wp:positionH relativeFrom="column">
                  <wp:posOffset>3503930</wp:posOffset>
                </wp:positionH>
                <wp:positionV relativeFrom="paragraph">
                  <wp:posOffset>9525</wp:posOffset>
                </wp:positionV>
                <wp:extent cx="1657350" cy="295275"/>
                <wp:effectExtent l="8255" t="9525" r="10795" b="9525"/>
                <wp:wrapNone/>
                <wp:docPr id="3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1CBA10" w14:textId="07E13EBE" w:rsidR="006F3C2F" w:rsidRDefault="006F3C2F" w:rsidP="006F3C2F">
                            <w:pPr>
                              <w:jc w:val="center"/>
                            </w:pPr>
                            <w:r>
                              <w:t>dientes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79BF0" id="Rectangle 115" o:spid="_x0000_s1027" style="position:absolute;margin-left:275.9pt;margin-top:.75pt;width:130.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" fillcolor="white [3201]" strokecolor="#70ad47 [3209]" strokeweight="1pt">
                <v:stroke dashstyle="dash"/>
                <v:shadow color="#868686"/>
                <v:textbox>
                  <w:txbxContent>
                    <w:p w14:paraId="0C1CBA10" w14:textId="07E13EBE" w:rsidR="006F3C2F" w:rsidRDefault="006F3C2F" w:rsidP="006F3C2F">
                      <w:pPr>
                        <w:jc w:val="center"/>
                      </w:pPr>
                      <w:r>
                        <w:t>dientes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379BF0" wp14:editId="27199084">
                <wp:simplePos x="0" y="0"/>
                <wp:positionH relativeFrom="column">
                  <wp:posOffset>36830</wp:posOffset>
                </wp:positionH>
                <wp:positionV relativeFrom="paragraph">
                  <wp:posOffset>28575</wp:posOffset>
                </wp:positionV>
                <wp:extent cx="1657350" cy="295275"/>
                <wp:effectExtent l="8255" t="9525" r="10795" b="9525"/>
                <wp:wrapNone/>
                <wp:docPr id="3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A2D033" w14:textId="623155DA" w:rsidR="006F3C2F" w:rsidRDefault="006F3C2F">
                            <w:r>
                              <w:t>Tania y pepe toman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79BF0" id="Rectangle 114" o:spid="_x0000_s1028" style="position:absolute;margin-left:2.9pt;margin-top:2.25pt;width:130.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" fillcolor="white [3201]" strokecolor="#4472c4 [3208]" strokeweight="1pt">
                <v:stroke dashstyle="dash"/>
                <v:shadow color="#868686"/>
                <v:textbox>
                  <w:txbxContent>
                    <w:p w14:paraId="78A2D033" w14:textId="623155DA" w:rsidR="006F3C2F" w:rsidRDefault="006F3C2F">
                      <w:r>
                        <w:t>Tania y pepe toman</w:t>
                      </w:r>
                    </w:p>
                  </w:txbxContent>
                </v:textbox>
              </v:rect>
            </w:pict>
          </mc:Fallback>
        </mc:AlternateContent>
      </w:r>
    </w:p>
    <w:p w14:paraId="371632F6" w14:textId="77777777" w:rsidR="00172772" w:rsidRDefault="00172772" w:rsidP="004C4011">
      <w:pPr>
        <w:rPr>
          <w:rFonts w:asciiTheme="majorHAnsi" w:hAnsiTheme="majorHAnsi"/>
          <w:lang w:val="es-ES"/>
        </w:rPr>
      </w:pPr>
    </w:p>
    <w:p w14:paraId="28A5FE7B" w14:textId="63B0A57D" w:rsidR="00263F4D" w:rsidRDefault="00263F4D" w:rsidP="004C4011">
      <w:pPr>
        <w:rPr>
          <w:rFonts w:asciiTheme="majorHAnsi" w:hAnsiTheme="majorHAnsi"/>
          <w:lang w:val="es-ES"/>
        </w:rPr>
      </w:pPr>
    </w:p>
    <w:p w14:paraId="0EF50B4D" w14:textId="32925CD6" w:rsidR="00263F4D" w:rsidRDefault="00A92D75" w:rsidP="004C4011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34DC74" wp14:editId="76B255CC">
                <wp:simplePos x="0" y="0"/>
                <wp:positionH relativeFrom="column">
                  <wp:posOffset>3542030</wp:posOffset>
                </wp:positionH>
                <wp:positionV relativeFrom="paragraph">
                  <wp:posOffset>118110</wp:posOffset>
                </wp:positionV>
                <wp:extent cx="1638300" cy="342900"/>
                <wp:effectExtent l="8255" t="13335" r="10795" b="15240"/>
                <wp:wrapNone/>
                <wp:docPr id="2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30FF2E" w14:textId="057B6C8E" w:rsidR="006F3C2F" w:rsidRDefault="006F3C2F" w:rsidP="006F3C2F">
                            <w:pPr>
                              <w:jc w:val="center"/>
                            </w:pPr>
                            <w:r>
                              <w:t>moto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4DC74" id="Rectangle 118" o:spid="_x0000_s1029" style="position:absolute;margin-left:278.9pt;margin-top:9.3pt;width:129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" fillcolor="white [3201]" strokecolor="#70ad47 [3209]" strokeweight="1pt">
                <v:stroke dashstyle="dash"/>
                <v:shadow color="#868686"/>
                <v:textbox>
                  <w:txbxContent>
                    <w:p w14:paraId="5330FF2E" w14:textId="057B6C8E" w:rsidR="006F3C2F" w:rsidRDefault="006F3C2F" w:rsidP="006F3C2F">
                      <w:pPr>
                        <w:jc w:val="center"/>
                      </w:pPr>
                      <w:r>
                        <w:t>moto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EB1C98" wp14:editId="795B2CCB">
                <wp:simplePos x="0" y="0"/>
                <wp:positionH relativeFrom="column">
                  <wp:posOffset>65405</wp:posOffset>
                </wp:positionH>
                <wp:positionV relativeFrom="paragraph">
                  <wp:posOffset>89535</wp:posOffset>
                </wp:positionV>
                <wp:extent cx="1619250" cy="323850"/>
                <wp:effectExtent l="8255" t="13335" r="10795" b="15240"/>
                <wp:wrapNone/>
                <wp:docPr id="28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1A38C7" w14:textId="587EA48C" w:rsidR="006F3C2F" w:rsidRDefault="006F3C2F">
                            <w:r>
                              <w:t>Matías lava 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B1C98" id="Rectangle 116" o:spid="_x0000_s1030" style="position:absolute;margin-left:5.15pt;margin-top:7.05pt;width:127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" fillcolor="white [3201]" strokecolor="#4472c4 [3208]" strokeweight="1pt">
                <v:stroke dashstyle="dash"/>
                <v:shadow color="#868686"/>
                <v:textbox>
                  <w:txbxContent>
                    <w:p w14:paraId="191A38C7" w14:textId="587EA48C" w:rsidR="006F3C2F" w:rsidRDefault="006F3C2F">
                      <w:r>
                        <w:t>Matías lava sus</w:t>
                      </w:r>
                    </w:p>
                  </w:txbxContent>
                </v:textbox>
              </v:rect>
            </w:pict>
          </mc:Fallback>
        </mc:AlternateContent>
      </w:r>
    </w:p>
    <w:p w14:paraId="6865119D" w14:textId="0861A974" w:rsidR="00263F4D" w:rsidRDefault="00263F4D" w:rsidP="004C4011">
      <w:pPr>
        <w:rPr>
          <w:rFonts w:asciiTheme="majorHAnsi" w:hAnsiTheme="majorHAnsi"/>
          <w:lang w:val="es-ES"/>
        </w:rPr>
      </w:pPr>
    </w:p>
    <w:p w14:paraId="25AE6C75" w14:textId="2F838984" w:rsidR="00263F4D" w:rsidRDefault="00263F4D" w:rsidP="004C4011">
      <w:pPr>
        <w:rPr>
          <w:rFonts w:asciiTheme="majorHAnsi" w:hAnsiTheme="majorHAnsi"/>
          <w:lang w:val="es-ES"/>
        </w:rPr>
      </w:pPr>
    </w:p>
    <w:p w14:paraId="643F4B97" w14:textId="50E00BE0" w:rsidR="00263F4D" w:rsidRDefault="00A92D75" w:rsidP="004C4011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4BAB3A" wp14:editId="1E1CC5E1">
                <wp:simplePos x="0" y="0"/>
                <wp:positionH relativeFrom="column">
                  <wp:posOffset>103505</wp:posOffset>
                </wp:positionH>
                <wp:positionV relativeFrom="paragraph">
                  <wp:posOffset>188595</wp:posOffset>
                </wp:positionV>
                <wp:extent cx="1609725" cy="333375"/>
                <wp:effectExtent l="8255" t="7620" r="10795" b="11430"/>
                <wp:wrapNone/>
                <wp:docPr id="2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B838AB" w14:textId="04FB7554" w:rsidR="006F3C2F" w:rsidRDefault="006F3C2F">
                            <w:r>
                              <w:t xml:space="preserve">Mi tío pase 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BAB3A" id="Rectangle 117" o:spid="_x0000_s1031" style="position:absolute;margin-left:8.15pt;margin-top:14.85pt;width:126.7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" fillcolor="white [3201]" strokecolor="#4472c4 [3208]" strokeweight="1pt">
                <v:stroke dashstyle="dash"/>
                <v:shadow color="#868686"/>
                <v:textbox>
                  <w:txbxContent>
                    <w:p w14:paraId="25B838AB" w14:textId="04FB7554" w:rsidR="006F3C2F" w:rsidRDefault="006F3C2F">
                      <w:r>
                        <w:t xml:space="preserve">Mi tío pase en </w:t>
                      </w:r>
                    </w:p>
                  </w:txbxContent>
                </v:textbox>
              </v:rect>
            </w:pict>
          </mc:Fallback>
        </mc:AlternateContent>
      </w:r>
    </w:p>
    <w:p w14:paraId="251CFAF4" w14:textId="11629A18" w:rsidR="00263F4D" w:rsidRDefault="00A92D75" w:rsidP="004C4011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7A873B" wp14:editId="3896EF2E">
                <wp:simplePos x="0" y="0"/>
                <wp:positionH relativeFrom="column">
                  <wp:posOffset>3570605</wp:posOffset>
                </wp:positionH>
                <wp:positionV relativeFrom="paragraph">
                  <wp:posOffset>50165</wp:posOffset>
                </wp:positionV>
                <wp:extent cx="1609725" cy="314325"/>
                <wp:effectExtent l="8255" t="12065" r="10795" b="6985"/>
                <wp:wrapNone/>
                <wp:docPr id="2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38BC60" w14:textId="7179B018" w:rsidR="006F3C2F" w:rsidRDefault="006F3C2F" w:rsidP="006F3C2F">
                            <w:pPr>
                              <w:jc w:val="center"/>
                            </w:pPr>
                            <w:r>
                              <w:t>jugo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A873B" id="Rectangle 119" o:spid="_x0000_s1032" style="position:absolute;margin-left:281.15pt;margin-top:3.95pt;width:126.7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" fillcolor="white [3201]" strokecolor="#70ad47 [3209]" strokeweight="1pt">
                <v:stroke dashstyle="dash"/>
                <v:shadow color="#868686"/>
                <v:textbox>
                  <w:txbxContent>
                    <w:p w14:paraId="0438BC60" w14:textId="7179B018" w:rsidR="006F3C2F" w:rsidRDefault="006F3C2F" w:rsidP="006F3C2F">
                      <w:pPr>
                        <w:jc w:val="center"/>
                      </w:pPr>
                      <w:r>
                        <w:t>jugo</w:t>
                      </w:r>
                    </w:p>
                  </w:txbxContent>
                </v:textbox>
              </v:rect>
            </w:pict>
          </mc:Fallback>
        </mc:AlternateContent>
      </w:r>
    </w:p>
    <w:p w14:paraId="5B474439" w14:textId="581127AE" w:rsidR="00263F4D" w:rsidRDefault="00263F4D" w:rsidP="004C4011">
      <w:pPr>
        <w:rPr>
          <w:rFonts w:asciiTheme="majorHAnsi" w:hAnsiTheme="majorHAnsi"/>
          <w:lang w:val="es-ES"/>
        </w:rPr>
      </w:pPr>
    </w:p>
    <w:p w14:paraId="252C2A69" w14:textId="2A63BCB6" w:rsidR="00263F4D" w:rsidRDefault="00263F4D" w:rsidP="004C4011">
      <w:pPr>
        <w:rPr>
          <w:rFonts w:asciiTheme="majorHAnsi" w:hAnsiTheme="majorHAnsi"/>
          <w:lang w:val="es-ES"/>
        </w:rPr>
      </w:pPr>
    </w:p>
    <w:p w14:paraId="4F4B5F4B" w14:textId="19939D89" w:rsidR="00263F4D" w:rsidRDefault="00263F4D" w:rsidP="004C4011">
      <w:pPr>
        <w:rPr>
          <w:rFonts w:asciiTheme="majorHAnsi" w:hAnsiTheme="majorHAnsi"/>
          <w:lang w:val="es-ES"/>
        </w:rPr>
      </w:pPr>
    </w:p>
    <w:p w14:paraId="0D69ADAD" w14:textId="2A3886F6" w:rsidR="00263F4D" w:rsidRDefault="00263F4D" w:rsidP="004C4011">
      <w:pPr>
        <w:rPr>
          <w:rFonts w:asciiTheme="majorHAnsi" w:hAnsiTheme="majorHAnsi"/>
          <w:lang w:val="es-ES"/>
        </w:rPr>
      </w:pPr>
    </w:p>
    <w:p w14:paraId="559E5F49" w14:textId="3ABE8DF5" w:rsidR="00263F4D" w:rsidRPr="00D75EEB" w:rsidRDefault="00D75EEB" w:rsidP="004C4011">
      <w:pPr>
        <w:rPr>
          <w:rFonts w:asciiTheme="majorHAnsi" w:hAnsiTheme="majorHAnsi"/>
          <w:sz w:val="32"/>
          <w:szCs w:val="32"/>
          <w:lang w:val="es-ES"/>
        </w:rPr>
      </w:pPr>
      <w:r>
        <w:rPr>
          <w:rFonts w:asciiTheme="majorHAnsi" w:hAnsiTheme="majorHAnsi"/>
          <w:sz w:val="32"/>
          <w:szCs w:val="32"/>
          <w:lang w:val="es-ES"/>
        </w:rPr>
        <w:t xml:space="preserve">5. </w:t>
      </w:r>
      <w:r w:rsidR="006F3C2F" w:rsidRPr="00D75EEB">
        <w:rPr>
          <w:rFonts w:asciiTheme="majorHAnsi" w:hAnsiTheme="majorHAnsi"/>
          <w:sz w:val="32"/>
          <w:szCs w:val="32"/>
          <w:lang w:val="es-ES"/>
        </w:rPr>
        <w:t>Completa</w:t>
      </w:r>
    </w:p>
    <w:p w14:paraId="184FDEFA" w14:textId="37AC84FF" w:rsidR="006F3C2F" w:rsidRDefault="00A92D75" w:rsidP="004C4011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0040CF" wp14:editId="1D8FFB68">
                <wp:simplePos x="0" y="0"/>
                <wp:positionH relativeFrom="column">
                  <wp:posOffset>36830</wp:posOffset>
                </wp:positionH>
                <wp:positionV relativeFrom="paragraph">
                  <wp:posOffset>190500</wp:posOffset>
                </wp:positionV>
                <wp:extent cx="1247775" cy="971550"/>
                <wp:effectExtent l="17780" t="19050" r="20320" b="19050"/>
                <wp:wrapNone/>
                <wp:docPr id="25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971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188D04" w14:textId="5873233A" w:rsidR="006F3C2F" w:rsidRDefault="006F3C2F">
                            <w:r w:rsidRPr="006F3C2F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541B5B9C" wp14:editId="38964CF5">
                                  <wp:extent cx="870585" cy="870585"/>
                                  <wp:effectExtent l="0" t="0" r="5715" b="571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585" cy="87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040CF" id="Rectangle 120" o:spid="_x0000_s1033" style="position:absolute;margin-left:2.9pt;margin-top:15pt;width:98.25pt;height:7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" fillcolor="white [3201]" strokecolor="#4472c4 [3208]" strokeweight="2.5pt">
                <v:shadow color="#868686"/>
                <v:textbox>
                  <w:txbxContent>
                    <w:p w14:paraId="2F188D04" w14:textId="5873233A" w:rsidR="006F3C2F" w:rsidRDefault="006F3C2F">
                      <w:r w:rsidRPr="006F3C2F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541B5B9C" wp14:editId="38964CF5">
                            <wp:extent cx="870585" cy="870585"/>
                            <wp:effectExtent l="0" t="0" r="5715" b="571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585" cy="87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ECE0DD9" w14:textId="5999B452" w:rsidR="006F3C2F" w:rsidRDefault="00A92D75" w:rsidP="004C4011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49D690" wp14:editId="5390159B">
                <wp:simplePos x="0" y="0"/>
                <wp:positionH relativeFrom="column">
                  <wp:posOffset>3313430</wp:posOffset>
                </wp:positionH>
                <wp:positionV relativeFrom="paragraph">
                  <wp:posOffset>13970</wp:posOffset>
                </wp:positionV>
                <wp:extent cx="1114425" cy="1009650"/>
                <wp:effectExtent l="17780" t="23495" r="20320" b="24130"/>
                <wp:wrapNone/>
                <wp:docPr id="2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1009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353613" w14:textId="643D6B94" w:rsidR="006F3C2F" w:rsidRDefault="006F3C2F">
                            <w:r w:rsidRPr="006F3C2F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235502EE" wp14:editId="0F5E2919">
                                  <wp:extent cx="727075" cy="908685"/>
                                  <wp:effectExtent l="0" t="0" r="0" b="571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075" cy="908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9D690" id="Rectangle 122" o:spid="_x0000_s1034" style="position:absolute;margin-left:260.9pt;margin-top:1.1pt;width:87.75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" fillcolor="white [3201]" strokecolor="#ffc000 [3207]" strokeweight="2.5pt">
                <v:shadow color="#868686"/>
                <v:textbox>
                  <w:txbxContent>
                    <w:p w14:paraId="56353613" w14:textId="643D6B94" w:rsidR="006F3C2F" w:rsidRDefault="006F3C2F">
                      <w:r w:rsidRPr="006F3C2F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235502EE" wp14:editId="0F5E2919">
                            <wp:extent cx="727075" cy="908685"/>
                            <wp:effectExtent l="0" t="0" r="0" b="571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075" cy="908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3BA7721" w14:textId="77777777" w:rsidR="00263F4D" w:rsidRPr="004C4011" w:rsidRDefault="00263F4D" w:rsidP="004C4011">
      <w:pPr>
        <w:rPr>
          <w:rFonts w:asciiTheme="majorHAnsi" w:hAnsiTheme="majorHAnsi"/>
          <w:lang w:val="es-ES"/>
        </w:rPr>
      </w:pPr>
    </w:p>
    <w:p w14:paraId="1F228A24" w14:textId="69ADC8ED" w:rsidR="004C4011" w:rsidRPr="004C4011" w:rsidRDefault="004C4011" w:rsidP="004C4011">
      <w:pPr>
        <w:rPr>
          <w:rFonts w:asciiTheme="majorHAnsi" w:hAnsiTheme="majorHAnsi"/>
          <w:lang w:val="es-ES"/>
        </w:rPr>
      </w:pPr>
    </w:p>
    <w:p w14:paraId="09E318A3" w14:textId="6834EC9F" w:rsidR="004C4011" w:rsidRPr="004C4011" w:rsidRDefault="004C4011" w:rsidP="004C4011">
      <w:pPr>
        <w:rPr>
          <w:rFonts w:asciiTheme="majorHAnsi" w:hAnsiTheme="majorHAnsi"/>
          <w:lang w:val="es-ES"/>
        </w:rPr>
      </w:pPr>
    </w:p>
    <w:p w14:paraId="26E8BB23" w14:textId="496004A2" w:rsidR="006F3C2F" w:rsidRPr="006F3C2F" w:rsidRDefault="006F3C2F" w:rsidP="004C4011">
      <w:pPr>
        <w:rPr>
          <w:rFonts w:asciiTheme="majorHAnsi" w:hAnsiTheme="majorHAnsi"/>
          <w:sz w:val="32"/>
          <w:szCs w:val="32"/>
          <w:lang w:val="es-ES"/>
        </w:rPr>
      </w:pPr>
      <w:r>
        <w:rPr>
          <w:rFonts w:asciiTheme="majorHAnsi" w:hAnsiTheme="majorHAnsi"/>
          <w:lang w:val="es-ES"/>
        </w:rPr>
        <w:t xml:space="preserve">                                                            </w:t>
      </w:r>
      <w:r>
        <w:rPr>
          <w:rFonts w:asciiTheme="majorHAnsi" w:hAnsiTheme="majorHAnsi"/>
          <w:sz w:val="32"/>
          <w:szCs w:val="32"/>
          <w:lang w:val="es-ES"/>
        </w:rPr>
        <w:t xml:space="preserve">Za                                                                 gre </w:t>
      </w:r>
    </w:p>
    <w:p w14:paraId="7BAE14FD" w14:textId="34709B00" w:rsidR="004C4011" w:rsidRPr="004C4011" w:rsidRDefault="00A92D75" w:rsidP="004C4011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D9C42C" wp14:editId="0717BB14">
                <wp:simplePos x="0" y="0"/>
                <wp:positionH relativeFrom="column">
                  <wp:posOffset>4589780</wp:posOffset>
                </wp:positionH>
                <wp:positionV relativeFrom="paragraph">
                  <wp:posOffset>22225</wp:posOffset>
                </wp:positionV>
                <wp:extent cx="647700" cy="9525"/>
                <wp:effectExtent l="8255" t="12700" r="10795" b="6350"/>
                <wp:wrapNone/>
                <wp:docPr id="1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CA00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3" o:spid="_x0000_s1026" type="#_x0000_t32" style="position:absolute;margin-left:361.4pt;margin-top:1.75pt;width:51pt;height: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"/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46C980" wp14:editId="61C76002">
                <wp:simplePos x="0" y="0"/>
                <wp:positionH relativeFrom="column">
                  <wp:posOffset>1379855</wp:posOffset>
                </wp:positionH>
                <wp:positionV relativeFrom="paragraph">
                  <wp:posOffset>7620</wp:posOffset>
                </wp:positionV>
                <wp:extent cx="666750" cy="0"/>
                <wp:effectExtent l="8255" t="7620" r="10795" b="11430"/>
                <wp:wrapNone/>
                <wp:docPr id="1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CDBB4" id="AutoShape 121" o:spid="_x0000_s1026" type="#_x0000_t32" style="position:absolute;margin-left:108.65pt;margin-top:.6pt;width:52.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"/>
            </w:pict>
          </mc:Fallback>
        </mc:AlternateContent>
      </w:r>
    </w:p>
    <w:p w14:paraId="18FA120F" w14:textId="4C938A7D" w:rsidR="004C4011" w:rsidRPr="004C4011" w:rsidRDefault="004C4011" w:rsidP="004C4011">
      <w:pPr>
        <w:rPr>
          <w:rFonts w:asciiTheme="majorHAnsi" w:hAnsiTheme="majorHAnsi"/>
          <w:lang w:val="es-ES"/>
        </w:rPr>
      </w:pPr>
    </w:p>
    <w:p w14:paraId="5334AA5C" w14:textId="787DCB6E" w:rsidR="004C4011" w:rsidRPr="004C4011" w:rsidRDefault="00A92D75" w:rsidP="004C4011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1309DE" wp14:editId="6334B7D8">
                <wp:simplePos x="0" y="0"/>
                <wp:positionH relativeFrom="column">
                  <wp:posOffset>3284855</wp:posOffset>
                </wp:positionH>
                <wp:positionV relativeFrom="paragraph">
                  <wp:posOffset>116840</wp:posOffset>
                </wp:positionV>
                <wp:extent cx="1171575" cy="1057275"/>
                <wp:effectExtent l="17780" t="21590" r="20320" b="16510"/>
                <wp:wrapNone/>
                <wp:docPr id="1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057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FD9F7F" w14:textId="630A5143" w:rsidR="006F3C2F" w:rsidRDefault="006F3C2F">
                            <w:r w:rsidRPr="006F3C2F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1DDC5E12" wp14:editId="2D9836F4">
                                  <wp:extent cx="956945" cy="812800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945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309DE" id="Rectangle 126" o:spid="_x0000_s1035" style="position:absolute;margin-left:258.65pt;margin-top:9.2pt;width:92.2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" fillcolor="white [3201]" strokecolor="#ed7d31 [3205]" strokeweight="2.5pt">
                <v:shadow color="#868686"/>
                <v:textbox>
                  <w:txbxContent>
                    <w:p w14:paraId="36FD9F7F" w14:textId="630A5143" w:rsidR="006F3C2F" w:rsidRDefault="006F3C2F">
                      <w:r w:rsidRPr="006F3C2F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1DDC5E12" wp14:editId="2D9836F4">
                            <wp:extent cx="956945" cy="812800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945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F388ED" w14:textId="11289DFC" w:rsidR="004C4011" w:rsidRPr="004C4011" w:rsidRDefault="00A92D75" w:rsidP="004C4011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062FA1" wp14:editId="135724BA">
                <wp:simplePos x="0" y="0"/>
                <wp:positionH relativeFrom="column">
                  <wp:posOffset>46355</wp:posOffset>
                </wp:positionH>
                <wp:positionV relativeFrom="paragraph">
                  <wp:posOffset>54610</wp:posOffset>
                </wp:positionV>
                <wp:extent cx="1219200" cy="914400"/>
                <wp:effectExtent l="17780" t="16510" r="20320" b="21590"/>
                <wp:wrapNone/>
                <wp:docPr id="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3A4BF5" w14:textId="00EA853A" w:rsidR="006F3C2F" w:rsidRDefault="006F3C2F">
                            <w:r w:rsidRPr="006F3C2F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4005C595" wp14:editId="3879B1DC">
                                  <wp:extent cx="813435" cy="813435"/>
                                  <wp:effectExtent l="0" t="0" r="5715" b="5715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435" cy="81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62FA1" id="Rectangle 124" o:spid="_x0000_s1036" style="position:absolute;margin-left:3.65pt;margin-top:4.3pt;width:96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" fillcolor="white [3201]" strokecolor="#70ad47 [3209]" strokeweight="2.5pt">
                <v:shadow color="#868686"/>
                <v:textbox>
                  <w:txbxContent>
                    <w:p w14:paraId="183A4BF5" w14:textId="00EA853A" w:rsidR="006F3C2F" w:rsidRDefault="006F3C2F">
                      <w:r w:rsidRPr="006F3C2F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4005C595" wp14:editId="3879B1DC">
                            <wp:extent cx="813435" cy="813435"/>
                            <wp:effectExtent l="0" t="0" r="5715" b="5715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3435" cy="813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807F67B" w14:textId="4487A76C" w:rsidR="004C4011" w:rsidRPr="004C4011" w:rsidRDefault="004C4011" w:rsidP="004C4011">
      <w:pPr>
        <w:rPr>
          <w:rFonts w:asciiTheme="majorHAnsi" w:hAnsiTheme="majorHAnsi"/>
          <w:lang w:val="es-ES"/>
        </w:rPr>
      </w:pPr>
    </w:p>
    <w:p w14:paraId="232EB2CD" w14:textId="62B48F84" w:rsidR="004C4011" w:rsidRPr="004C4011" w:rsidRDefault="004C4011" w:rsidP="004C4011">
      <w:pPr>
        <w:rPr>
          <w:rFonts w:asciiTheme="majorHAnsi" w:hAnsiTheme="majorHAnsi"/>
          <w:lang w:val="es-ES"/>
        </w:rPr>
      </w:pPr>
    </w:p>
    <w:p w14:paraId="56F1EEA6" w14:textId="1A5D4487" w:rsidR="004C4011" w:rsidRPr="004C4011" w:rsidRDefault="004C4011" w:rsidP="004C4011">
      <w:pPr>
        <w:rPr>
          <w:rFonts w:asciiTheme="majorHAnsi" w:hAnsiTheme="majorHAnsi"/>
          <w:lang w:val="es-ES"/>
        </w:rPr>
      </w:pPr>
    </w:p>
    <w:p w14:paraId="60996B61" w14:textId="6E4B565C" w:rsidR="004C4011" w:rsidRDefault="00A92D75" w:rsidP="00172772">
      <w:pPr>
        <w:rPr>
          <w:rFonts w:asciiTheme="majorHAnsi" w:hAnsiTheme="majorHAnsi"/>
          <w:lang w:val="es-ES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B1AB91" wp14:editId="4D5C7041">
                <wp:simplePos x="0" y="0"/>
                <wp:positionH relativeFrom="column">
                  <wp:posOffset>1351280</wp:posOffset>
                </wp:positionH>
                <wp:positionV relativeFrom="paragraph">
                  <wp:posOffset>1838960</wp:posOffset>
                </wp:positionV>
                <wp:extent cx="771525" cy="0"/>
                <wp:effectExtent l="8255" t="10160" r="10795" b="8890"/>
                <wp:wrapNone/>
                <wp:docPr id="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4A351" id="AutoShape 129" o:spid="_x0000_s1026" type="#_x0000_t32" style="position:absolute;margin-left:106.4pt;margin-top:144.8pt;width:60.7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"/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3B6A04" wp14:editId="2D59AEEF">
                <wp:simplePos x="0" y="0"/>
                <wp:positionH relativeFrom="column">
                  <wp:posOffset>36830</wp:posOffset>
                </wp:positionH>
                <wp:positionV relativeFrom="paragraph">
                  <wp:posOffset>895985</wp:posOffset>
                </wp:positionV>
                <wp:extent cx="1209675" cy="942975"/>
                <wp:effectExtent l="17780" t="19685" r="20320" b="18415"/>
                <wp:wrapNone/>
                <wp:docPr id="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942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8AF181" w14:textId="57082C25" w:rsidR="00D75EEB" w:rsidRDefault="00D75EEB">
                            <w:r w:rsidRPr="00D75EEB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6F9270CA" wp14:editId="76F93FC4">
                                  <wp:extent cx="995045" cy="746125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45" cy="74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B6A04" id="Rectangle 128" o:spid="_x0000_s1037" style="position:absolute;margin-left:2.9pt;margin-top:70.55pt;width:95.25pt;height:7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" fillcolor="white [3201]" strokecolor="#5b9bd5 [3204]" strokeweight="2.5pt">
                <v:shadow color="#868686"/>
                <v:textbox>
                  <w:txbxContent>
                    <w:p w14:paraId="3F8AF181" w14:textId="57082C25" w:rsidR="00D75EEB" w:rsidRDefault="00D75EEB">
                      <w:r w:rsidRPr="00D75EEB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6F9270CA" wp14:editId="76F93FC4">
                            <wp:extent cx="995045" cy="746125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045" cy="74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5A5314" wp14:editId="1A2C7683">
                <wp:simplePos x="0" y="0"/>
                <wp:positionH relativeFrom="column">
                  <wp:posOffset>4589780</wp:posOffset>
                </wp:positionH>
                <wp:positionV relativeFrom="paragraph">
                  <wp:posOffset>224790</wp:posOffset>
                </wp:positionV>
                <wp:extent cx="790575" cy="0"/>
                <wp:effectExtent l="8255" t="5715" r="10795" b="13335"/>
                <wp:wrapNone/>
                <wp:docPr id="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5BDE0" id="AutoShape 127" o:spid="_x0000_s1026" type="#_x0000_t32" style="position:absolute;margin-left:361.4pt;margin-top:17.7pt;width:62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"/>
            </w:pict>
          </mc:Fallback>
        </mc:AlternateContent>
      </w: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0E9655" wp14:editId="7C9BBFC6">
                <wp:simplePos x="0" y="0"/>
                <wp:positionH relativeFrom="column">
                  <wp:posOffset>1341755</wp:posOffset>
                </wp:positionH>
                <wp:positionV relativeFrom="paragraph">
                  <wp:posOffset>215265</wp:posOffset>
                </wp:positionV>
                <wp:extent cx="628650" cy="0"/>
                <wp:effectExtent l="8255" t="5715" r="10795" b="13335"/>
                <wp:wrapNone/>
                <wp:docPr id="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A7FC4" id="AutoShape 125" o:spid="_x0000_s1026" type="#_x0000_t32" style="position:absolute;margin-left:105.65pt;margin-top:16.95pt;width:49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"/>
            </w:pict>
          </mc:Fallback>
        </mc:AlternateContent>
      </w:r>
      <w:r w:rsidR="006F3C2F">
        <w:rPr>
          <w:rFonts w:asciiTheme="majorHAnsi" w:hAnsiTheme="majorHAnsi"/>
          <w:lang w:val="es-ES"/>
        </w:rPr>
        <w:t xml:space="preserve">                                                         </w:t>
      </w:r>
      <w:r w:rsidR="006F3C2F" w:rsidRPr="006F3C2F">
        <w:rPr>
          <w:rFonts w:asciiTheme="majorHAnsi" w:hAnsiTheme="majorHAnsi"/>
          <w:sz w:val="32"/>
          <w:szCs w:val="32"/>
          <w:lang w:val="es-ES"/>
        </w:rPr>
        <w:t xml:space="preserve"> </w:t>
      </w:r>
      <w:r w:rsidR="006F3C2F">
        <w:rPr>
          <w:rFonts w:asciiTheme="majorHAnsi" w:hAnsiTheme="majorHAnsi"/>
          <w:sz w:val="32"/>
          <w:szCs w:val="32"/>
          <w:lang w:val="es-ES"/>
        </w:rPr>
        <w:t>n</w:t>
      </w:r>
      <w:r w:rsidR="006F3C2F" w:rsidRPr="006F3C2F">
        <w:rPr>
          <w:rFonts w:asciiTheme="majorHAnsi" w:hAnsiTheme="majorHAnsi"/>
          <w:sz w:val="32"/>
          <w:szCs w:val="32"/>
          <w:lang w:val="es-ES"/>
        </w:rPr>
        <w:t>edor</w:t>
      </w:r>
      <w:r w:rsidR="006F3C2F">
        <w:rPr>
          <w:rFonts w:asciiTheme="majorHAnsi" w:hAnsiTheme="majorHAnsi"/>
          <w:sz w:val="32"/>
          <w:szCs w:val="32"/>
          <w:lang w:val="es-ES"/>
        </w:rPr>
        <w:t xml:space="preserve">                                                                ro</w:t>
      </w:r>
    </w:p>
    <w:p w14:paraId="200FE1FA" w14:textId="1C5CFB9B" w:rsidR="00D75EEB" w:rsidRPr="00D75EEB" w:rsidRDefault="00D75EEB" w:rsidP="00D75EEB">
      <w:pPr>
        <w:rPr>
          <w:rFonts w:asciiTheme="majorHAnsi" w:hAnsiTheme="majorHAnsi"/>
          <w:sz w:val="32"/>
          <w:szCs w:val="32"/>
          <w:lang w:val="es-ES"/>
        </w:rPr>
      </w:pPr>
    </w:p>
    <w:p w14:paraId="362D1D3C" w14:textId="7BC75BE9" w:rsidR="00D75EEB" w:rsidRPr="00D75EEB" w:rsidRDefault="00D75EEB" w:rsidP="00D75EEB">
      <w:pPr>
        <w:rPr>
          <w:rFonts w:asciiTheme="majorHAnsi" w:hAnsiTheme="majorHAnsi"/>
          <w:sz w:val="32"/>
          <w:szCs w:val="32"/>
          <w:lang w:val="es-ES"/>
        </w:rPr>
      </w:pPr>
    </w:p>
    <w:p w14:paraId="2A1E0709" w14:textId="7629E54D" w:rsidR="00D75EEB" w:rsidRPr="00D75EEB" w:rsidRDefault="00D75EEB" w:rsidP="00D75EEB">
      <w:pPr>
        <w:rPr>
          <w:rFonts w:asciiTheme="majorHAnsi" w:hAnsiTheme="majorHAnsi"/>
          <w:sz w:val="32"/>
          <w:szCs w:val="32"/>
          <w:lang w:val="es-ES"/>
        </w:rPr>
      </w:pPr>
    </w:p>
    <w:p w14:paraId="7F2599E0" w14:textId="55D19AC2" w:rsidR="00D75EEB" w:rsidRPr="00D75EEB" w:rsidRDefault="00A92D75" w:rsidP="00D75EEB">
      <w:pPr>
        <w:rPr>
          <w:rFonts w:asciiTheme="majorHAnsi" w:hAnsiTheme="majorHAnsi"/>
          <w:sz w:val="32"/>
          <w:szCs w:val="32"/>
          <w:lang w:val="es-ES"/>
        </w:rPr>
      </w:pPr>
      <w:r>
        <w:rPr>
          <w:rFonts w:asciiTheme="majorHAnsi" w:hAnsiTheme="majorHAnsi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1405B1" wp14:editId="32E9FE68">
                <wp:simplePos x="0" y="0"/>
                <wp:positionH relativeFrom="column">
                  <wp:posOffset>3313430</wp:posOffset>
                </wp:positionH>
                <wp:positionV relativeFrom="paragraph">
                  <wp:posOffset>18415</wp:posOffset>
                </wp:positionV>
                <wp:extent cx="1266825" cy="933450"/>
                <wp:effectExtent l="17780" t="18415" r="20320" b="19685"/>
                <wp:wrapNone/>
                <wp:docPr id="3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E75EDB" w14:textId="2EFED6A7" w:rsidR="00D75EEB" w:rsidRDefault="00D75EEB">
                            <w:r w:rsidRPr="00D75EEB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017DA0D5" wp14:editId="4B8FCEE4">
                                  <wp:extent cx="885825" cy="832485"/>
                                  <wp:effectExtent l="0" t="0" r="9525" b="5715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825" cy="83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405B1" id="Rectangle 132" o:spid="_x0000_s1038" style="position:absolute;margin-left:260.9pt;margin-top:1.45pt;width:99.75pt;height:7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" fillcolor="white [3201]" strokecolor="black [3200]" strokeweight="2.5pt">
                <v:shadow color="#868686"/>
                <v:textbox>
                  <w:txbxContent>
                    <w:p w14:paraId="21E75EDB" w14:textId="2EFED6A7" w:rsidR="00D75EEB" w:rsidRDefault="00D75EEB">
                      <w:r w:rsidRPr="00D75EEB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017DA0D5" wp14:editId="4B8FCEE4">
                            <wp:extent cx="885825" cy="832485"/>
                            <wp:effectExtent l="0" t="0" r="9525" b="5715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825" cy="83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3D3F915" w14:textId="160755AD" w:rsidR="00D75EEB" w:rsidRPr="00D75EEB" w:rsidRDefault="00D75EEB" w:rsidP="00D75EEB">
      <w:pPr>
        <w:rPr>
          <w:rFonts w:asciiTheme="majorHAnsi" w:hAnsiTheme="majorHAnsi"/>
          <w:sz w:val="32"/>
          <w:szCs w:val="32"/>
          <w:lang w:val="es-ES"/>
        </w:rPr>
      </w:pPr>
    </w:p>
    <w:p w14:paraId="326E866B" w14:textId="55279607" w:rsidR="00D75EEB" w:rsidRDefault="00D75EEB" w:rsidP="00D75EEB">
      <w:pPr>
        <w:rPr>
          <w:rFonts w:asciiTheme="majorHAnsi" w:hAnsiTheme="majorHAnsi"/>
          <w:lang w:val="es-ES"/>
        </w:rPr>
      </w:pPr>
    </w:p>
    <w:p w14:paraId="6AB37E9B" w14:textId="1738484B" w:rsidR="00D75EEB" w:rsidRDefault="00A92D75" w:rsidP="00D75EEB">
      <w:pPr>
        <w:rPr>
          <w:rFonts w:asciiTheme="majorHAnsi" w:hAnsiTheme="majorHAnsi"/>
          <w:sz w:val="32"/>
          <w:szCs w:val="32"/>
          <w:lang w:val="es-ES"/>
        </w:rPr>
      </w:pPr>
      <w:r>
        <w:rPr>
          <w:rFonts w:asciiTheme="majorHAnsi" w:hAnsiTheme="majorHAnsi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D2BC59" wp14:editId="7906DC24">
                <wp:simplePos x="0" y="0"/>
                <wp:positionH relativeFrom="column">
                  <wp:posOffset>4627880</wp:posOffset>
                </wp:positionH>
                <wp:positionV relativeFrom="paragraph">
                  <wp:posOffset>203200</wp:posOffset>
                </wp:positionV>
                <wp:extent cx="657225" cy="0"/>
                <wp:effectExtent l="8255" t="12700" r="10795" b="6350"/>
                <wp:wrapNone/>
                <wp:docPr id="2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6C79" id="AutoShape 131" o:spid="_x0000_s1026" type="#_x0000_t32" style="position:absolute;margin-left:364.4pt;margin-top:16pt;width:51.7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"/>
            </w:pict>
          </mc:Fallback>
        </mc:AlternateContent>
      </w:r>
      <w:r w:rsidR="00D75EEB">
        <w:rPr>
          <w:rFonts w:asciiTheme="majorHAnsi" w:hAnsiTheme="majorHAnsi"/>
          <w:sz w:val="32"/>
          <w:szCs w:val="32"/>
          <w:lang w:val="es-ES"/>
        </w:rPr>
        <w:t xml:space="preserve">                                               mate                                                            mbor</w:t>
      </w:r>
    </w:p>
    <w:p w14:paraId="52EC527C" w14:textId="4F254C84" w:rsidR="00D75EEB" w:rsidRPr="00D75EEB" w:rsidRDefault="00D75EEB" w:rsidP="00D75EEB">
      <w:pPr>
        <w:rPr>
          <w:rFonts w:asciiTheme="majorHAnsi" w:hAnsiTheme="majorHAnsi"/>
          <w:sz w:val="32"/>
          <w:szCs w:val="32"/>
          <w:lang w:val="es-ES"/>
        </w:rPr>
      </w:pPr>
    </w:p>
    <w:p w14:paraId="64F54C40" w14:textId="317B2D76" w:rsidR="00D75EEB" w:rsidRPr="00D75EEB" w:rsidRDefault="00D75EEB" w:rsidP="00D75EEB">
      <w:pPr>
        <w:rPr>
          <w:rFonts w:asciiTheme="majorHAnsi" w:hAnsiTheme="majorHAnsi"/>
          <w:sz w:val="32"/>
          <w:szCs w:val="32"/>
          <w:lang w:val="es-ES"/>
        </w:rPr>
      </w:pPr>
    </w:p>
    <w:p w14:paraId="5D8BC528" w14:textId="6AD909B6" w:rsidR="00D75EEB" w:rsidRDefault="005C3F6E" w:rsidP="00D75EEB">
      <w:pPr>
        <w:rPr>
          <w:rFonts w:asciiTheme="majorHAnsi" w:hAnsiTheme="majorHAnsi"/>
          <w:sz w:val="32"/>
          <w:szCs w:val="32"/>
          <w:lang w:val="es-ES"/>
        </w:rPr>
      </w:pPr>
      <w:r>
        <w:rPr>
          <w:rFonts w:asciiTheme="majorHAnsi" w:hAnsiTheme="majorHAnsi"/>
          <w:sz w:val="32"/>
          <w:szCs w:val="32"/>
          <w:lang w:val="es-ES"/>
        </w:rPr>
        <w:t>6. Lee el siguiente texto luego responde las preguntas</w:t>
      </w:r>
    </w:p>
    <w:p w14:paraId="23568720" w14:textId="498AA1C7" w:rsidR="005C3F6E" w:rsidRDefault="005C3F6E" w:rsidP="00D75EEB">
      <w:pPr>
        <w:rPr>
          <w:rFonts w:asciiTheme="majorHAnsi" w:hAnsiTheme="majorHAnsi"/>
          <w:sz w:val="32"/>
          <w:szCs w:val="32"/>
          <w:lang w:val="es-ES"/>
        </w:rPr>
      </w:pPr>
    </w:p>
    <w:p w14:paraId="666D3040" w14:textId="3BF81453" w:rsidR="005C3F6E" w:rsidRDefault="005C3F6E" w:rsidP="00D75EEB">
      <w:pPr>
        <w:rPr>
          <w:rFonts w:asciiTheme="majorHAnsi" w:hAnsiTheme="majorHAnsi"/>
          <w:sz w:val="32"/>
          <w:szCs w:val="32"/>
          <w:lang w:val="es-ES"/>
        </w:rPr>
      </w:pPr>
      <w:r w:rsidRPr="005C3F6E">
        <w:rPr>
          <w:noProof/>
          <w:lang w:val="es-ES"/>
        </w:rPr>
        <w:drawing>
          <wp:inline distT="0" distB="0" distL="0" distR="0" wp14:anchorId="550905DD" wp14:editId="5632E4D9">
            <wp:extent cx="4629150" cy="37814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8839" w14:textId="77777777" w:rsidR="005C3F6E" w:rsidRDefault="005C3F6E" w:rsidP="00D75EEB">
      <w:pPr>
        <w:rPr>
          <w:rFonts w:asciiTheme="majorHAnsi" w:hAnsiTheme="majorHAnsi"/>
          <w:sz w:val="32"/>
          <w:szCs w:val="32"/>
          <w:lang w:val="es-ES"/>
        </w:rPr>
      </w:pPr>
    </w:p>
    <w:p w14:paraId="388DA50A" w14:textId="77777777" w:rsidR="005C3F6E" w:rsidRDefault="005C3F6E" w:rsidP="00D75EEB">
      <w:pPr>
        <w:tabs>
          <w:tab w:val="left" w:pos="4050"/>
        </w:tabs>
        <w:rPr>
          <w:rFonts w:asciiTheme="majorHAnsi" w:hAnsiTheme="majorHAnsi"/>
          <w:sz w:val="32"/>
          <w:szCs w:val="32"/>
          <w:lang w:val="es-ES"/>
        </w:rPr>
      </w:pPr>
      <w:r w:rsidRPr="005C3F6E">
        <w:rPr>
          <w:noProof/>
          <w:lang w:val="es-ES"/>
        </w:rPr>
        <w:drawing>
          <wp:inline distT="0" distB="0" distL="0" distR="0" wp14:anchorId="2A7FC55B" wp14:editId="02C3012A">
            <wp:extent cx="4400550" cy="18478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D7B3" w14:textId="77777777" w:rsidR="005C3F6E" w:rsidRDefault="005C3F6E" w:rsidP="00D75EEB">
      <w:pPr>
        <w:tabs>
          <w:tab w:val="left" w:pos="4050"/>
        </w:tabs>
        <w:rPr>
          <w:rFonts w:asciiTheme="majorHAnsi" w:hAnsiTheme="majorHAnsi"/>
          <w:sz w:val="32"/>
          <w:szCs w:val="32"/>
          <w:lang w:val="es-ES"/>
        </w:rPr>
      </w:pPr>
    </w:p>
    <w:p w14:paraId="5E8ACCA5" w14:textId="2D014946" w:rsidR="00D75EEB" w:rsidRDefault="00D75EEB" w:rsidP="00D75EEB">
      <w:pPr>
        <w:tabs>
          <w:tab w:val="left" w:pos="4050"/>
        </w:tabs>
        <w:rPr>
          <w:rFonts w:asciiTheme="majorHAnsi" w:hAnsiTheme="majorHAnsi"/>
          <w:sz w:val="32"/>
          <w:szCs w:val="32"/>
          <w:lang w:val="es-ES"/>
        </w:rPr>
      </w:pPr>
      <w:r>
        <w:rPr>
          <w:rFonts w:asciiTheme="majorHAnsi" w:hAnsiTheme="majorHAnsi"/>
          <w:sz w:val="32"/>
          <w:szCs w:val="32"/>
          <w:lang w:val="es-ES"/>
        </w:rPr>
        <w:tab/>
      </w:r>
    </w:p>
    <w:p w14:paraId="4F714237" w14:textId="0368DD92" w:rsidR="00D75EEB" w:rsidRDefault="005C3F6E" w:rsidP="00D75EEB">
      <w:pPr>
        <w:tabs>
          <w:tab w:val="left" w:pos="4050"/>
        </w:tabs>
        <w:rPr>
          <w:rFonts w:asciiTheme="majorHAnsi" w:hAnsiTheme="majorHAnsi"/>
          <w:sz w:val="32"/>
          <w:szCs w:val="32"/>
          <w:lang w:val="es-ES"/>
        </w:rPr>
      </w:pPr>
      <w:r w:rsidRPr="005C3F6E">
        <w:rPr>
          <w:noProof/>
          <w:lang w:val="es-ES"/>
        </w:rPr>
        <w:drawing>
          <wp:inline distT="0" distB="0" distL="0" distR="0" wp14:anchorId="7FE64CA1" wp14:editId="4116CB01">
            <wp:extent cx="4419600" cy="11620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8E215" w14:textId="5D63CB8C" w:rsidR="005C3F6E" w:rsidRDefault="005C3F6E" w:rsidP="00D75EEB">
      <w:pPr>
        <w:tabs>
          <w:tab w:val="left" w:pos="4050"/>
        </w:tabs>
        <w:rPr>
          <w:rFonts w:asciiTheme="majorHAnsi" w:hAnsiTheme="majorHAnsi"/>
          <w:sz w:val="32"/>
          <w:szCs w:val="32"/>
          <w:lang w:val="es-ES"/>
        </w:rPr>
      </w:pPr>
    </w:p>
    <w:p w14:paraId="5884950C" w14:textId="7156C95E" w:rsidR="005C3F6E" w:rsidRDefault="005C3F6E" w:rsidP="00D75EEB">
      <w:pPr>
        <w:tabs>
          <w:tab w:val="left" w:pos="4050"/>
        </w:tabs>
        <w:rPr>
          <w:rFonts w:asciiTheme="majorHAnsi" w:hAnsiTheme="majorHAnsi"/>
          <w:sz w:val="32"/>
          <w:szCs w:val="32"/>
          <w:lang w:val="es-ES"/>
        </w:rPr>
      </w:pPr>
    </w:p>
    <w:p w14:paraId="29781D73" w14:textId="01B777AF" w:rsidR="005C3F6E" w:rsidRDefault="005C3F6E" w:rsidP="00D75EEB">
      <w:pPr>
        <w:tabs>
          <w:tab w:val="left" w:pos="4050"/>
        </w:tabs>
        <w:rPr>
          <w:rFonts w:asciiTheme="majorHAnsi" w:hAnsiTheme="majorHAnsi"/>
          <w:sz w:val="32"/>
          <w:szCs w:val="32"/>
          <w:lang w:val="es-ES"/>
        </w:rPr>
      </w:pPr>
      <w:r w:rsidRPr="005C3F6E">
        <w:rPr>
          <w:noProof/>
          <w:lang w:val="es-ES"/>
        </w:rPr>
        <w:drawing>
          <wp:inline distT="0" distB="0" distL="0" distR="0" wp14:anchorId="767720C7" wp14:editId="533178F1">
            <wp:extent cx="4324350" cy="51435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106C" w14:textId="77777777" w:rsidR="00D75EEB" w:rsidRPr="00D75EEB" w:rsidRDefault="00D75EEB" w:rsidP="00D75EEB">
      <w:pPr>
        <w:tabs>
          <w:tab w:val="left" w:pos="4050"/>
        </w:tabs>
        <w:rPr>
          <w:rFonts w:asciiTheme="majorHAnsi" w:hAnsiTheme="majorHAnsi"/>
          <w:sz w:val="32"/>
          <w:szCs w:val="32"/>
          <w:lang w:val="es-ES"/>
        </w:rPr>
      </w:pPr>
    </w:p>
    <w:sectPr w:rsidR="00D75EEB" w:rsidRPr="00D75EEB" w:rsidSect="00C4770A">
      <w:footerReference w:type="default" r:id="rId21"/>
      <w:type w:val="continuous"/>
      <w:pgSz w:w="12240" w:h="20160" w:code="5"/>
      <w:pgMar w:top="442" w:right="1043" w:bottom="80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77062" w14:textId="77777777" w:rsidR="00F412D3" w:rsidRDefault="00F412D3" w:rsidP="00D11670">
      <w:r>
        <w:separator/>
      </w:r>
    </w:p>
  </w:endnote>
  <w:endnote w:type="continuationSeparator" w:id="0">
    <w:p w14:paraId="7EFBD2E4" w14:textId="77777777" w:rsidR="00F412D3" w:rsidRDefault="00F412D3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7508208"/>
      <w:docPartObj>
        <w:docPartGallery w:val="Page Numbers (Bottom of Page)"/>
        <w:docPartUnique/>
      </w:docPartObj>
    </w:sdtPr>
    <w:sdtEndPr/>
    <w:sdtContent>
      <w:p w14:paraId="4D376EFA" w14:textId="77777777" w:rsidR="00DC6430" w:rsidRDefault="009D39DA">
        <w:pPr>
          <w:pStyle w:val="Piedepgina"/>
          <w:jc w:val="right"/>
        </w:pPr>
        <w:r>
          <w:fldChar w:fldCharType="begin"/>
        </w:r>
        <w:r w:rsidR="00DC6430">
          <w:instrText>PAGE   \* MERGEFORMAT</w:instrText>
        </w:r>
        <w:r>
          <w:fldChar w:fldCharType="separate"/>
        </w:r>
        <w:r w:rsidR="00A92D75" w:rsidRPr="00A92D75">
          <w:rPr>
            <w:noProof/>
            <w:lang w:val="es-ES"/>
          </w:rPr>
          <w:t>3</w:t>
        </w:r>
        <w:r>
          <w:fldChar w:fldCharType="end"/>
        </w:r>
      </w:p>
    </w:sdtContent>
  </w:sdt>
  <w:p w14:paraId="62A938CC" w14:textId="77777777" w:rsidR="00DC6430" w:rsidRDefault="00DC64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1548B" w14:textId="77777777" w:rsidR="00F412D3" w:rsidRDefault="00F412D3" w:rsidP="00D11670">
      <w:r>
        <w:separator/>
      </w:r>
    </w:p>
  </w:footnote>
  <w:footnote w:type="continuationSeparator" w:id="0">
    <w:p w14:paraId="7B79B6A3" w14:textId="77777777" w:rsidR="00F412D3" w:rsidRDefault="00F412D3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72D4D"/>
    <w:multiLevelType w:val="hybridMultilevel"/>
    <w:tmpl w:val="22F8F40A"/>
    <w:lvl w:ilvl="0" w:tplc="5D4458B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8478A"/>
    <w:multiLevelType w:val="hybridMultilevel"/>
    <w:tmpl w:val="CF8E1B8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85929"/>
    <w:multiLevelType w:val="hybridMultilevel"/>
    <w:tmpl w:val="289A232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711869"/>
    <w:multiLevelType w:val="hybridMultilevel"/>
    <w:tmpl w:val="4DE83D28"/>
    <w:lvl w:ilvl="0" w:tplc="9350D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C7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41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A62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68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CC4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0E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4D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CE9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93878E0"/>
    <w:multiLevelType w:val="hybridMultilevel"/>
    <w:tmpl w:val="F948F2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4C4C85"/>
    <w:multiLevelType w:val="hybridMultilevel"/>
    <w:tmpl w:val="D744E8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70BDE"/>
    <w:multiLevelType w:val="hybridMultilevel"/>
    <w:tmpl w:val="98ACAB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04352"/>
    <w:multiLevelType w:val="hybridMultilevel"/>
    <w:tmpl w:val="FF726D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13FE9"/>
    <w:multiLevelType w:val="hybridMultilevel"/>
    <w:tmpl w:val="73D8BA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3762F4"/>
    <w:multiLevelType w:val="hybridMultilevel"/>
    <w:tmpl w:val="3084A5E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B45BB0"/>
    <w:multiLevelType w:val="hybridMultilevel"/>
    <w:tmpl w:val="701202CE"/>
    <w:lvl w:ilvl="0" w:tplc="296C7C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5061DA"/>
    <w:multiLevelType w:val="hybridMultilevel"/>
    <w:tmpl w:val="ABEC220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FB1AF7"/>
    <w:multiLevelType w:val="hybridMultilevel"/>
    <w:tmpl w:val="44EA45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9"/>
  </w:num>
  <w:num w:numId="6">
    <w:abstractNumId w:val="7"/>
  </w:num>
  <w:num w:numId="7">
    <w:abstractNumId w:val="11"/>
  </w:num>
  <w:num w:numId="8">
    <w:abstractNumId w:val="6"/>
  </w:num>
  <w:num w:numId="9">
    <w:abstractNumId w:val="13"/>
  </w:num>
  <w:num w:numId="10">
    <w:abstractNumId w:val="12"/>
  </w:num>
  <w:num w:numId="11">
    <w:abstractNumId w:val="10"/>
  </w:num>
  <w:num w:numId="12">
    <w:abstractNumId w:val="2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4096" w:nlCheck="1" w:checkStyle="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89C"/>
    <w:rsid w:val="0006387D"/>
    <w:rsid w:val="00067264"/>
    <w:rsid w:val="00067E55"/>
    <w:rsid w:val="00070C91"/>
    <w:rsid w:val="00072FF8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189D"/>
    <w:rsid w:val="000C52E9"/>
    <w:rsid w:val="000D08B0"/>
    <w:rsid w:val="000D1794"/>
    <w:rsid w:val="000D2DE8"/>
    <w:rsid w:val="000E134F"/>
    <w:rsid w:val="000E18AC"/>
    <w:rsid w:val="000E35B1"/>
    <w:rsid w:val="000E5534"/>
    <w:rsid w:val="000E620C"/>
    <w:rsid w:val="000E7FB2"/>
    <w:rsid w:val="000F6BAE"/>
    <w:rsid w:val="00102C4D"/>
    <w:rsid w:val="00107D8D"/>
    <w:rsid w:val="00110823"/>
    <w:rsid w:val="00112A0D"/>
    <w:rsid w:val="001138DD"/>
    <w:rsid w:val="001140F3"/>
    <w:rsid w:val="00116348"/>
    <w:rsid w:val="00121327"/>
    <w:rsid w:val="00121579"/>
    <w:rsid w:val="001277B6"/>
    <w:rsid w:val="0014232B"/>
    <w:rsid w:val="0014357E"/>
    <w:rsid w:val="0014786D"/>
    <w:rsid w:val="001529FA"/>
    <w:rsid w:val="001530B4"/>
    <w:rsid w:val="00153CE0"/>
    <w:rsid w:val="00156095"/>
    <w:rsid w:val="001577CD"/>
    <w:rsid w:val="0016217D"/>
    <w:rsid w:val="001671CF"/>
    <w:rsid w:val="0016720E"/>
    <w:rsid w:val="001718C8"/>
    <w:rsid w:val="00172772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7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4744D"/>
    <w:rsid w:val="0025027A"/>
    <w:rsid w:val="00253E38"/>
    <w:rsid w:val="0025687F"/>
    <w:rsid w:val="00257F77"/>
    <w:rsid w:val="00261955"/>
    <w:rsid w:val="00262134"/>
    <w:rsid w:val="00263F4D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D25"/>
    <w:rsid w:val="002F5DC7"/>
    <w:rsid w:val="00301DE1"/>
    <w:rsid w:val="003026B9"/>
    <w:rsid w:val="003027D5"/>
    <w:rsid w:val="003048C4"/>
    <w:rsid w:val="00305C6A"/>
    <w:rsid w:val="003115FF"/>
    <w:rsid w:val="00311893"/>
    <w:rsid w:val="003126DA"/>
    <w:rsid w:val="00316785"/>
    <w:rsid w:val="00321140"/>
    <w:rsid w:val="00321E6C"/>
    <w:rsid w:val="00330C31"/>
    <w:rsid w:val="00340844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59B2"/>
    <w:rsid w:val="004360C0"/>
    <w:rsid w:val="00436EC3"/>
    <w:rsid w:val="004414BA"/>
    <w:rsid w:val="0044195F"/>
    <w:rsid w:val="00450313"/>
    <w:rsid w:val="0045672C"/>
    <w:rsid w:val="00462064"/>
    <w:rsid w:val="00462A78"/>
    <w:rsid w:val="00467532"/>
    <w:rsid w:val="0047452B"/>
    <w:rsid w:val="0048084C"/>
    <w:rsid w:val="00481CDD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285C"/>
    <w:rsid w:val="004B5F91"/>
    <w:rsid w:val="004C1293"/>
    <w:rsid w:val="004C2A1A"/>
    <w:rsid w:val="004C300D"/>
    <w:rsid w:val="004C4011"/>
    <w:rsid w:val="004C4B3A"/>
    <w:rsid w:val="004C5BE4"/>
    <w:rsid w:val="004C6D26"/>
    <w:rsid w:val="004D2752"/>
    <w:rsid w:val="004D56AC"/>
    <w:rsid w:val="004D72FC"/>
    <w:rsid w:val="004E054D"/>
    <w:rsid w:val="004E433F"/>
    <w:rsid w:val="004E4AC6"/>
    <w:rsid w:val="004E65E3"/>
    <w:rsid w:val="004F7183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362F6"/>
    <w:rsid w:val="00541642"/>
    <w:rsid w:val="00542234"/>
    <w:rsid w:val="005432D4"/>
    <w:rsid w:val="00543C58"/>
    <w:rsid w:val="0054768A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A77F8"/>
    <w:rsid w:val="005B288C"/>
    <w:rsid w:val="005C0D1F"/>
    <w:rsid w:val="005C14E1"/>
    <w:rsid w:val="005C3F6E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0D7B"/>
    <w:rsid w:val="00611A73"/>
    <w:rsid w:val="0061375F"/>
    <w:rsid w:val="00614609"/>
    <w:rsid w:val="00615645"/>
    <w:rsid w:val="0061671E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0E07"/>
    <w:rsid w:val="006434DE"/>
    <w:rsid w:val="00652D85"/>
    <w:rsid w:val="00652E1F"/>
    <w:rsid w:val="00654C6F"/>
    <w:rsid w:val="00655E50"/>
    <w:rsid w:val="0066197C"/>
    <w:rsid w:val="00664196"/>
    <w:rsid w:val="006649C4"/>
    <w:rsid w:val="00671BE6"/>
    <w:rsid w:val="00672153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F1331"/>
    <w:rsid w:val="006F167F"/>
    <w:rsid w:val="006F23D0"/>
    <w:rsid w:val="006F3C2F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2934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15B3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2DF2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800318"/>
    <w:rsid w:val="00806118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63E77"/>
    <w:rsid w:val="00872DE8"/>
    <w:rsid w:val="00875E18"/>
    <w:rsid w:val="0089340C"/>
    <w:rsid w:val="0089447C"/>
    <w:rsid w:val="00896726"/>
    <w:rsid w:val="00897FBC"/>
    <w:rsid w:val="008A0F54"/>
    <w:rsid w:val="008A5CFF"/>
    <w:rsid w:val="008B6227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980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5C2F"/>
    <w:rsid w:val="00921BCE"/>
    <w:rsid w:val="00922779"/>
    <w:rsid w:val="0092416D"/>
    <w:rsid w:val="00926F82"/>
    <w:rsid w:val="00931E2D"/>
    <w:rsid w:val="00936D6D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215D"/>
    <w:rsid w:val="009B50CD"/>
    <w:rsid w:val="009B5DC6"/>
    <w:rsid w:val="009B6768"/>
    <w:rsid w:val="009B6B89"/>
    <w:rsid w:val="009C032F"/>
    <w:rsid w:val="009C36D8"/>
    <w:rsid w:val="009C7AC2"/>
    <w:rsid w:val="009D0846"/>
    <w:rsid w:val="009D17CC"/>
    <w:rsid w:val="009D2D75"/>
    <w:rsid w:val="009D39DA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2D7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578"/>
    <w:rsid w:val="00AB7AF9"/>
    <w:rsid w:val="00AD4631"/>
    <w:rsid w:val="00AD4A44"/>
    <w:rsid w:val="00AD75DF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4496"/>
    <w:rsid w:val="00B375A2"/>
    <w:rsid w:val="00B402BE"/>
    <w:rsid w:val="00B426E7"/>
    <w:rsid w:val="00B56ABB"/>
    <w:rsid w:val="00B61F09"/>
    <w:rsid w:val="00B662DE"/>
    <w:rsid w:val="00B677C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F0B"/>
    <w:rsid w:val="00BA5817"/>
    <w:rsid w:val="00BA7734"/>
    <w:rsid w:val="00BB1D11"/>
    <w:rsid w:val="00BB6753"/>
    <w:rsid w:val="00BB700F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5DB4"/>
    <w:rsid w:val="00C169E6"/>
    <w:rsid w:val="00C16BAB"/>
    <w:rsid w:val="00C17B78"/>
    <w:rsid w:val="00C17CD4"/>
    <w:rsid w:val="00C22153"/>
    <w:rsid w:val="00C26DE7"/>
    <w:rsid w:val="00C34DB1"/>
    <w:rsid w:val="00C358AD"/>
    <w:rsid w:val="00C37F22"/>
    <w:rsid w:val="00C435E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4979"/>
    <w:rsid w:val="00C850F9"/>
    <w:rsid w:val="00C856F8"/>
    <w:rsid w:val="00C865CF"/>
    <w:rsid w:val="00C96975"/>
    <w:rsid w:val="00CA54BE"/>
    <w:rsid w:val="00CB0BE2"/>
    <w:rsid w:val="00CB0FDD"/>
    <w:rsid w:val="00CB1D18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5D3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5B88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91A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7130D"/>
    <w:rsid w:val="00D72F9A"/>
    <w:rsid w:val="00D75EEB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A59F1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0B7B"/>
    <w:rsid w:val="00DE132C"/>
    <w:rsid w:val="00DE19F2"/>
    <w:rsid w:val="00DE2631"/>
    <w:rsid w:val="00DE3FFE"/>
    <w:rsid w:val="00DF478B"/>
    <w:rsid w:val="00DF594C"/>
    <w:rsid w:val="00E0050E"/>
    <w:rsid w:val="00E009E7"/>
    <w:rsid w:val="00E0136B"/>
    <w:rsid w:val="00E01CA9"/>
    <w:rsid w:val="00E026CE"/>
    <w:rsid w:val="00E05E66"/>
    <w:rsid w:val="00E12420"/>
    <w:rsid w:val="00E14504"/>
    <w:rsid w:val="00E14E67"/>
    <w:rsid w:val="00E14FC8"/>
    <w:rsid w:val="00E2141B"/>
    <w:rsid w:val="00E22983"/>
    <w:rsid w:val="00E3053E"/>
    <w:rsid w:val="00E37091"/>
    <w:rsid w:val="00E419D4"/>
    <w:rsid w:val="00E45F49"/>
    <w:rsid w:val="00E529A6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56F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F0E06"/>
    <w:rsid w:val="00EF300C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408BE"/>
    <w:rsid w:val="00F412D3"/>
    <w:rsid w:val="00F414DD"/>
    <w:rsid w:val="00F41E39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4E87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2A40C5"/>
  <w15:docId w15:val="{6E237F0B-E36D-488F-9E65-37096019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F414DD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F414DD"/>
    <w:rPr>
      <w:b/>
      <w:bCs/>
    </w:rPr>
  </w:style>
  <w:style w:type="character" w:customStyle="1" w:styleId="SinespaciadoCar">
    <w:name w:val="Sin espaciado Car"/>
    <w:link w:val="Sinespaciado"/>
    <w:uiPriority w:val="1"/>
    <w:rsid w:val="005362F6"/>
  </w:style>
  <w:style w:type="character" w:styleId="Refdecomentario">
    <w:name w:val="annotation reference"/>
    <w:basedOn w:val="Fuentedeprrafopredeter"/>
    <w:uiPriority w:val="99"/>
    <w:semiHidden/>
    <w:unhideWhenUsed/>
    <w:rsid w:val="00A92D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2D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2D7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2D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2D7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1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F539BF-38C9-4905-92FB-341E691CF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9</TotalTime>
  <Pages>1</Pages>
  <Words>263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Christian Lopez</cp:lastModifiedBy>
  <cp:revision>4</cp:revision>
  <dcterms:created xsi:type="dcterms:W3CDTF">2020-05-10T21:31:00Z</dcterms:created>
  <dcterms:modified xsi:type="dcterms:W3CDTF">2020-05-13T23:00:00Z</dcterms:modified>
</cp:coreProperties>
</file>