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AEADA" w14:textId="1D40F384" w:rsidR="00964725" w:rsidRPr="00A525EC" w:rsidRDefault="00370507" w:rsidP="00964725">
      <w:pPr>
        <w:rPr>
          <w:sz w:val="14"/>
          <w:szCs w:val="14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6AB2D8C" wp14:editId="4F12BF47">
                <wp:simplePos x="0" y="0"/>
                <wp:positionH relativeFrom="column">
                  <wp:posOffset>248920</wp:posOffset>
                </wp:positionH>
                <wp:positionV relativeFrom="paragraph">
                  <wp:posOffset>-53340</wp:posOffset>
                </wp:positionV>
                <wp:extent cx="2492375" cy="1156335"/>
                <wp:effectExtent l="0" t="0" r="0" b="5715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2375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DDC2BD" w14:textId="77777777" w:rsidR="00B1381A" w:rsidRPr="007E037B" w:rsidRDefault="00B1381A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3C84818F" w14:textId="77777777" w:rsidR="00B1381A" w:rsidRPr="007E037B" w:rsidRDefault="00B1381A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artamento de Inglés</w:t>
                            </w:r>
                          </w:p>
                          <w:p w14:paraId="426B2DEE" w14:textId="77777777" w:rsidR="00B1381A" w:rsidRDefault="00B1381A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Miss Angélica Arévalo R.</w:t>
                            </w:r>
                          </w:p>
                          <w:p w14:paraId="24CDDB47" w14:textId="77777777" w:rsidR="00B1381A" w:rsidRDefault="00B1381A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Programa de integración </w:t>
                            </w:r>
                          </w:p>
                          <w:p w14:paraId="08620824" w14:textId="77777777" w:rsidR="00B1381A" w:rsidRDefault="00B1381A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Jocelyn Llanos S. </w:t>
                            </w:r>
                          </w:p>
                          <w:p w14:paraId="33DEFC49" w14:textId="77777777" w:rsidR="00B1381A" w:rsidRPr="00A6384D" w:rsidRDefault="00B1381A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7º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B2D8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.6pt;margin-top:-4.2pt;width:196.25pt;height:91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" filled="f" stroked="f">
                <v:textbox>
                  <w:txbxContent>
                    <w:p w14:paraId="1EDDC2BD" w14:textId="77777777" w:rsidR="00B1381A" w:rsidRPr="007E037B" w:rsidRDefault="00B1381A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3C84818F" w14:textId="77777777" w:rsidR="00B1381A" w:rsidRPr="007E037B" w:rsidRDefault="00B1381A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>
                        <w:rPr>
                          <w:rFonts w:ascii="Calibri" w:hAnsi="Calibri"/>
                          <w:sz w:val="18"/>
                        </w:rPr>
                        <w:t>artamento de Inglés</w:t>
                      </w:r>
                    </w:p>
                    <w:p w14:paraId="426B2DEE" w14:textId="77777777" w:rsidR="00B1381A" w:rsidRDefault="00B1381A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Miss Angélica Arévalo R.</w:t>
                      </w:r>
                    </w:p>
                    <w:p w14:paraId="24CDDB47" w14:textId="77777777" w:rsidR="00B1381A" w:rsidRDefault="00B1381A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Programa de integración </w:t>
                      </w:r>
                    </w:p>
                    <w:p w14:paraId="08620824" w14:textId="77777777" w:rsidR="00B1381A" w:rsidRDefault="00B1381A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Jocelyn Llanos S. </w:t>
                      </w:r>
                    </w:p>
                    <w:p w14:paraId="33DEFC49" w14:textId="77777777" w:rsidR="00B1381A" w:rsidRPr="00A6384D" w:rsidRDefault="00B1381A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7º </w:t>
                      </w:r>
                    </w:p>
                  </w:txbxContent>
                </v:textbox>
              </v:shape>
            </w:pict>
          </mc:Fallback>
        </mc:AlternateContent>
      </w:r>
      <w:r w:rsidR="004525F5">
        <w:rPr>
          <w:noProof/>
          <w:lang w:val="es-ES"/>
        </w:rPr>
        <w:drawing>
          <wp:anchor distT="0" distB="0" distL="114300" distR="114300" simplePos="0" relativeHeight="251650048" behindDoc="0" locked="0" layoutInCell="1" allowOverlap="1" wp14:anchorId="2FFF2B3A" wp14:editId="6B2A21F7">
            <wp:simplePos x="0" y="0"/>
            <wp:positionH relativeFrom="column">
              <wp:posOffset>-438150</wp:posOffset>
            </wp:positionH>
            <wp:positionV relativeFrom="paragraph">
              <wp:posOffset>-53340</wp:posOffset>
            </wp:positionV>
            <wp:extent cx="687070" cy="687070"/>
            <wp:effectExtent l="19050" t="0" r="0" b="0"/>
            <wp:wrapNone/>
            <wp:docPr id="38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C087A3" w14:textId="77777777" w:rsidR="00116348" w:rsidRPr="00964725" w:rsidRDefault="00116348" w:rsidP="00964725">
      <w:pPr>
        <w:rPr>
          <w:sz w:val="28"/>
        </w:rPr>
      </w:pPr>
    </w:p>
    <w:p w14:paraId="692034E8" w14:textId="77777777" w:rsidR="00964725" w:rsidRPr="00964725" w:rsidRDefault="00964725" w:rsidP="00964725">
      <w:pPr>
        <w:rPr>
          <w:sz w:val="28"/>
        </w:rPr>
      </w:pPr>
    </w:p>
    <w:p w14:paraId="139A8712" w14:textId="77777777" w:rsidR="00964725" w:rsidRPr="00964725" w:rsidRDefault="00964725" w:rsidP="00964725">
      <w:pPr>
        <w:rPr>
          <w:sz w:val="28"/>
        </w:rPr>
      </w:pPr>
    </w:p>
    <w:p w14:paraId="2A3C6866" w14:textId="77777777" w:rsidR="004B5F91" w:rsidRPr="002A1143" w:rsidRDefault="004B5F91" w:rsidP="00964725">
      <w:pPr>
        <w:jc w:val="center"/>
        <w:rPr>
          <w:rFonts w:ascii="Calibri Light" w:hAnsi="Calibri Light"/>
          <w:b/>
          <w:sz w:val="14"/>
          <w:szCs w:val="14"/>
        </w:rPr>
      </w:pPr>
    </w:p>
    <w:p w14:paraId="6A7DE6FF" w14:textId="77777777" w:rsidR="00751AC5" w:rsidRPr="002A1143" w:rsidRDefault="00751AC5" w:rsidP="00964725">
      <w:pPr>
        <w:jc w:val="center"/>
        <w:rPr>
          <w:rFonts w:ascii="Calibri Light" w:hAnsi="Calibri Light"/>
          <w:sz w:val="28"/>
          <w:szCs w:val="28"/>
        </w:rPr>
      </w:pPr>
    </w:p>
    <w:p w14:paraId="7B13AB96" w14:textId="4AEF3F78" w:rsidR="00714785" w:rsidRPr="002A1143" w:rsidRDefault="00083363" w:rsidP="0044195F">
      <w:pPr>
        <w:jc w:val="center"/>
        <w:rPr>
          <w:rFonts w:ascii="Calibri Light" w:hAnsi="Calibri Light"/>
          <w:b/>
          <w:sz w:val="28"/>
          <w:szCs w:val="28"/>
          <w:lang w:val="en-US"/>
        </w:rPr>
      </w:pPr>
      <w:r>
        <w:rPr>
          <w:rFonts w:ascii="Calibri Light" w:hAnsi="Calibri Light"/>
          <w:b/>
          <w:sz w:val="28"/>
          <w:szCs w:val="28"/>
          <w:lang w:val="en-US"/>
        </w:rPr>
        <w:t>GUÍA N° 1 MY WORLD</w:t>
      </w:r>
    </w:p>
    <w:p w14:paraId="3CAA895C" w14:textId="77777777" w:rsidR="00964725" w:rsidRPr="002A1143" w:rsidRDefault="00FB0B62" w:rsidP="00964725">
      <w:pPr>
        <w:jc w:val="center"/>
        <w:rPr>
          <w:rFonts w:ascii="Calibri Light" w:hAnsi="Calibri Light"/>
          <w:b/>
          <w:sz w:val="28"/>
          <w:szCs w:val="28"/>
        </w:rPr>
      </w:pPr>
      <w:r w:rsidRPr="002A1143">
        <w:rPr>
          <w:rFonts w:ascii="Calibri Light" w:hAnsi="Calibri Light"/>
          <w:b/>
          <w:sz w:val="28"/>
          <w:szCs w:val="28"/>
        </w:rPr>
        <w:t>ENGLISH</w:t>
      </w:r>
    </w:p>
    <w:p w14:paraId="75646F9A" w14:textId="77777777" w:rsidR="00964725" w:rsidRPr="002A1143" w:rsidRDefault="00964725" w:rsidP="00714785">
      <w:pPr>
        <w:rPr>
          <w:rFonts w:ascii="Calibri Light" w:hAnsi="Calibri Light"/>
          <w:b/>
          <w:sz w:val="6"/>
          <w:szCs w:val="6"/>
        </w:rPr>
      </w:pPr>
    </w:p>
    <w:p w14:paraId="291A5757" w14:textId="77777777"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083363" w:rsidRPr="00083363" w14:paraId="5E1A38A4" w14:textId="77777777" w:rsidTr="00FA615D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4D44F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b/>
                <w:sz w:val="22"/>
                <w:szCs w:val="22"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18363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83363" w:rsidRPr="00083363" w14:paraId="7D4AAFA3" w14:textId="77777777" w:rsidTr="00FA615D">
        <w:trPr>
          <w:trHeight w:hRule="exact" w:val="507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BE274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b/>
                <w:sz w:val="22"/>
                <w:szCs w:val="22"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B4978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sz w:val="22"/>
                <w:szCs w:val="22"/>
              </w:rPr>
              <w:t>7°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E4573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b/>
                <w:sz w:val="22"/>
                <w:szCs w:val="22"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B4A36" w14:textId="796F4F1E" w:rsidR="00083363" w:rsidRPr="00083363" w:rsidRDefault="0051436B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Mayo 2020</w:t>
            </w:r>
          </w:p>
        </w:tc>
      </w:tr>
      <w:tr w:rsidR="00083363" w:rsidRPr="00083363" w14:paraId="2230B7AC" w14:textId="77777777" w:rsidTr="00FA615D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40FEFF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833D01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AC803F6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b/>
                <w:sz w:val="22"/>
                <w:szCs w:val="22"/>
              </w:rPr>
              <w:t>OBJETIVO DE APRENDIZAJE (UNIDAD 1)</w:t>
            </w:r>
          </w:p>
          <w:p w14:paraId="62BCA8B5" w14:textId="4EEF0D02" w:rsidR="00083363" w:rsidRPr="00083363" w:rsidRDefault="00083363" w:rsidP="00083363">
            <w:pPr>
              <w:pStyle w:val="Prrafodelista"/>
              <w:numPr>
                <w:ilvl w:val="0"/>
                <w:numId w:val="34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Comprender</w:t>
            </w:r>
            <w:r w:rsidRPr="00083363">
              <w:rPr>
                <w:rFonts w:asciiTheme="minorHAnsi" w:hAnsiTheme="minorHAnsi" w:cstheme="minorHAnsi"/>
                <w:bCs/>
              </w:rPr>
              <w:t xml:space="preserve"> idea principal de textos no literarios (postales, tarjeta de saludos</w:t>
            </w:r>
            <w:r w:rsidR="00EE6A90">
              <w:rPr>
                <w:rFonts w:asciiTheme="minorHAnsi" w:hAnsiTheme="minorHAnsi" w:cstheme="minorHAnsi"/>
                <w:bCs/>
              </w:rPr>
              <w:t>, recetas, instructivo,</w:t>
            </w:r>
            <w:r w:rsidRPr="00083363">
              <w:rPr>
                <w:rFonts w:asciiTheme="minorHAnsi" w:hAnsiTheme="minorHAnsi" w:cstheme="minorHAnsi"/>
                <w:bCs/>
              </w:rPr>
              <w:t xml:space="preserve"> etc.) </w:t>
            </w:r>
          </w:p>
          <w:p w14:paraId="464CE1D6" w14:textId="0375130A" w:rsidR="00083363" w:rsidRPr="00083363" w:rsidRDefault="00083363" w:rsidP="00083363">
            <w:pPr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E80B70C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AFAF4D6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8FBFC4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b/>
                <w:sz w:val="22"/>
                <w:szCs w:val="22"/>
              </w:rPr>
              <w:t>HABILIDADES DEL O.A</w:t>
            </w:r>
          </w:p>
          <w:p w14:paraId="0DBC65CC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9A014E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b/>
                <w:sz w:val="22"/>
                <w:szCs w:val="22"/>
              </w:rPr>
              <w:t>HABILIDADES DE LA GUIA</w:t>
            </w:r>
          </w:p>
        </w:tc>
      </w:tr>
      <w:tr w:rsidR="00083363" w:rsidRPr="00083363" w14:paraId="010EC57F" w14:textId="77777777" w:rsidTr="00FA615D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030D03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170987" w14:textId="087C22AA" w:rsidR="00083363" w:rsidRPr="00083363" w:rsidRDefault="0081649E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1649E">
              <w:rPr>
                <w:rFonts w:asciiTheme="minorHAnsi" w:hAnsiTheme="minorHAnsi" w:cstheme="minorHAnsi"/>
                <w:sz w:val="22"/>
                <w:szCs w:val="22"/>
              </w:rPr>
              <w:t>Reconocer y relacionar vocabulario contextual según el texto.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30D546ED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</w:tr>
      <w:tr w:rsidR="00083363" w:rsidRPr="00083363" w14:paraId="2F274004" w14:textId="77777777" w:rsidTr="00FA615D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BB52FC" w14:textId="77777777" w:rsidR="00083363" w:rsidRPr="00083363" w:rsidRDefault="00083363" w:rsidP="00083363">
            <w:pPr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49B7" w14:textId="6AE3D4B3" w:rsidR="00083363" w:rsidRPr="00083363" w:rsidRDefault="0081649E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Identificar información específica de un texto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F7D15A" w14:textId="77777777" w:rsidR="00083363" w:rsidRPr="00083363" w:rsidRDefault="00083363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3363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</w:tr>
      <w:tr w:rsidR="00083363" w:rsidRPr="00083363" w14:paraId="41A70634" w14:textId="77777777" w:rsidTr="00FA615D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CF9686" w14:textId="77777777" w:rsidR="00083363" w:rsidRPr="00083363" w:rsidRDefault="00083363" w:rsidP="00083363">
            <w:pPr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4795" w14:textId="0A5E620A" w:rsidR="00083363" w:rsidRPr="00083363" w:rsidRDefault="0081649E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1649E">
              <w:rPr>
                <w:rFonts w:asciiTheme="minorHAnsi" w:hAnsiTheme="minorHAnsi" w:cstheme="minorHAnsi"/>
                <w:sz w:val="22"/>
                <w:szCs w:val="22"/>
              </w:rPr>
              <w:t>Identificar idea principal de textos no literarios.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9CDBBE" w14:textId="11988269" w:rsidR="00083363" w:rsidRPr="00083363" w:rsidRDefault="0081649E" w:rsidP="000833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</w:tr>
      <w:tr w:rsidR="00083363" w:rsidRPr="00083363" w14:paraId="4F4AA516" w14:textId="77777777" w:rsidTr="00FA615D">
        <w:trPr>
          <w:trHeight w:val="21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A5CE3C" w14:textId="77777777" w:rsidR="00083363" w:rsidRPr="00083363" w:rsidRDefault="00083363" w:rsidP="00083363">
            <w:pPr>
              <w:numPr>
                <w:ilvl w:val="0"/>
                <w:numId w:val="1"/>
              </w:numPr>
              <w:jc w:val="center"/>
              <w:rPr>
                <w:rFonts w:ascii="Calibri Light" w:hAnsi="Calibri Light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A95D" w14:textId="77777777" w:rsidR="00083363" w:rsidRPr="00083363" w:rsidRDefault="00083363" w:rsidP="00083363">
            <w:pPr>
              <w:jc w:val="center"/>
              <w:rPr>
                <w:rFonts w:ascii="Calibri Light" w:hAnsi="Calibri Light"/>
                <w:sz w:val="6"/>
                <w:szCs w:val="6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439F3F42" w14:textId="77777777" w:rsidR="00083363" w:rsidRPr="00083363" w:rsidRDefault="00083363" w:rsidP="00083363">
            <w:pPr>
              <w:jc w:val="center"/>
              <w:rPr>
                <w:rFonts w:ascii="Calibri Light" w:hAnsi="Calibri Light"/>
                <w:sz w:val="6"/>
                <w:szCs w:val="6"/>
              </w:rPr>
            </w:pPr>
          </w:p>
        </w:tc>
      </w:tr>
    </w:tbl>
    <w:p w14:paraId="4B5AC3FE" w14:textId="77777777" w:rsidR="00964725" w:rsidRPr="002A1143" w:rsidRDefault="00964725" w:rsidP="00964725">
      <w:pPr>
        <w:jc w:val="center"/>
        <w:rPr>
          <w:rFonts w:ascii="Calibri Light" w:hAnsi="Calibri Light"/>
          <w:sz w:val="6"/>
          <w:szCs w:val="6"/>
          <w:lang w:val="es-ES"/>
        </w:rPr>
      </w:pPr>
    </w:p>
    <w:p w14:paraId="741DCCA6" w14:textId="512BB520" w:rsidR="0025027A" w:rsidRPr="002A1143" w:rsidRDefault="00370507" w:rsidP="001718C8">
      <w:pPr>
        <w:tabs>
          <w:tab w:val="left" w:pos="1938"/>
        </w:tabs>
        <w:rPr>
          <w:rFonts w:ascii="Calibri Light" w:hAnsi="Calibri Light"/>
          <w:b/>
          <w:sz w:val="6"/>
          <w:szCs w:val="6"/>
          <w:lang w:val="es-ES"/>
        </w:rPr>
      </w:pPr>
      <w:r>
        <w:rPr>
          <w:rFonts w:ascii="Calibri Light" w:hAnsi="Calibri Light"/>
          <w:b/>
          <w:noProof/>
          <w:sz w:val="6"/>
          <w:szCs w:val="6"/>
          <w:lang w:val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BA8179" wp14:editId="7F072BE4">
                <wp:simplePos x="0" y="0"/>
                <wp:positionH relativeFrom="column">
                  <wp:posOffset>-39370</wp:posOffset>
                </wp:positionH>
                <wp:positionV relativeFrom="paragraph">
                  <wp:posOffset>71120</wp:posOffset>
                </wp:positionV>
                <wp:extent cx="6585585" cy="984250"/>
                <wp:effectExtent l="8255" t="13970" r="6985" b="11430"/>
                <wp:wrapNone/>
                <wp:docPr id="3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558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5EC6E" w14:textId="14C2F760" w:rsidR="004F6070" w:rsidRPr="004F6070" w:rsidRDefault="004F60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-</w:t>
                            </w:r>
                            <w:r w:rsidRPr="004F6070">
                              <w:rPr>
                                <w:sz w:val="28"/>
                                <w:szCs w:val="28"/>
                              </w:rPr>
                              <w:t>Estimado estudiante, recuerda que puedes usar diccionario y/o traductor para realizar tus actividades.</w:t>
                            </w:r>
                          </w:p>
                          <w:p w14:paraId="1698D6E6" w14:textId="0089DE0A" w:rsidR="004F6070" w:rsidRPr="004F6070" w:rsidRDefault="004F60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6070">
                              <w:rPr>
                                <w:sz w:val="28"/>
                                <w:szCs w:val="28"/>
                              </w:rPr>
                              <w:t>- También recuerda que puedes comunicarte conmigo si tienes alguna duda a través de mi WhatsApp +56989968845 o a mi correo : Jocelyn.llanossantanagmail.com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A8179" id="Rectangle 50" o:spid="_x0000_s1027" style="position:absolute;margin-left:-3.1pt;margin-top:5.6pt;width:518.55pt;height:7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">
                <v:textbox>
                  <w:txbxContent>
                    <w:p w14:paraId="1D05EC6E" w14:textId="14C2F760" w:rsidR="004F6070" w:rsidRPr="004F6070" w:rsidRDefault="004F6070">
                      <w:pPr>
                        <w:rPr>
                          <w:sz w:val="28"/>
                          <w:szCs w:val="28"/>
                        </w:rPr>
                      </w:pPr>
                      <w:r>
                        <w:t>-</w:t>
                      </w:r>
                      <w:r w:rsidRPr="004F6070">
                        <w:rPr>
                          <w:sz w:val="28"/>
                          <w:szCs w:val="28"/>
                        </w:rPr>
                        <w:t>Estimado estudiante, recuerda que puedes usar diccionario y/o traductor para realizar tus actividades.</w:t>
                      </w:r>
                    </w:p>
                    <w:p w14:paraId="1698D6E6" w14:textId="0089DE0A" w:rsidR="004F6070" w:rsidRPr="004F6070" w:rsidRDefault="004F6070">
                      <w:pPr>
                        <w:rPr>
                          <w:sz w:val="28"/>
                          <w:szCs w:val="28"/>
                        </w:rPr>
                      </w:pPr>
                      <w:r w:rsidRPr="004F6070">
                        <w:rPr>
                          <w:sz w:val="28"/>
                          <w:szCs w:val="28"/>
                        </w:rPr>
                        <w:t>- También recuerda que puedes comunicarte conmigo si tienes alguna duda a través de mi WhatsApp +56989968845 o a mi correo : Jocelyn.llanossantanagmail.com</w:t>
                      </w:r>
                    </w:p>
                  </w:txbxContent>
                </v:textbox>
              </v:rect>
            </w:pict>
          </mc:Fallback>
        </mc:AlternateContent>
      </w:r>
    </w:p>
    <w:p w14:paraId="3640F34B" w14:textId="0488B6C3" w:rsidR="005C0D1F" w:rsidRPr="002A1143" w:rsidRDefault="005C0D1F" w:rsidP="006D11EC">
      <w:pPr>
        <w:tabs>
          <w:tab w:val="left" w:pos="1938"/>
        </w:tabs>
        <w:spacing w:line="360" w:lineRule="auto"/>
        <w:rPr>
          <w:rFonts w:ascii="Calibri Light" w:hAnsi="Calibri Light"/>
          <w:b/>
          <w:i/>
          <w:lang w:val="es-ES"/>
        </w:rPr>
      </w:pPr>
    </w:p>
    <w:p w14:paraId="65E1552C" w14:textId="77777777" w:rsidR="004F6070" w:rsidRDefault="0052032D" w:rsidP="00B1381A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lang w:val="es-ES"/>
        </w:rPr>
        <w:t xml:space="preserve">        </w:t>
      </w:r>
    </w:p>
    <w:p w14:paraId="1AD441A0" w14:textId="77777777" w:rsidR="004F6070" w:rsidRDefault="004F6070" w:rsidP="00B1381A">
      <w:pPr>
        <w:rPr>
          <w:rFonts w:ascii="Calibri Light" w:hAnsi="Calibri Light"/>
          <w:lang w:val="es-ES"/>
        </w:rPr>
      </w:pPr>
    </w:p>
    <w:p w14:paraId="2F7D8873" w14:textId="77777777" w:rsidR="004F6070" w:rsidRDefault="004F6070" w:rsidP="00B1381A">
      <w:pPr>
        <w:rPr>
          <w:rFonts w:ascii="Calibri Light" w:hAnsi="Calibri Light"/>
          <w:lang w:val="es-ES"/>
        </w:rPr>
      </w:pPr>
    </w:p>
    <w:p w14:paraId="60728A0B" w14:textId="77777777" w:rsidR="004F6070" w:rsidRDefault="0052032D" w:rsidP="00B1381A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lang w:val="es-ES"/>
        </w:rPr>
        <w:t xml:space="preserve"> </w:t>
      </w:r>
    </w:p>
    <w:p w14:paraId="6851197D" w14:textId="77777777" w:rsidR="004F6070" w:rsidRDefault="004F6070" w:rsidP="00B1381A">
      <w:pPr>
        <w:rPr>
          <w:rFonts w:ascii="Calibri Light" w:hAnsi="Calibri Light"/>
          <w:lang w:val="es-ES"/>
        </w:rPr>
      </w:pPr>
    </w:p>
    <w:p w14:paraId="15B21533" w14:textId="219FBF38" w:rsidR="004F6070" w:rsidRDefault="004F6070" w:rsidP="00B1381A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lang w:val="es-ES"/>
        </w:rPr>
        <w:t>Actividad</w:t>
      </w:r>
      <w:r w:rsidR="00EE6A90">
        <w:rPr>
          <w:rFonts w:ascii="Calibri Light" w:hAnsi="Calibri Light"/>
          <w:lang w:val="es-ES"/>
        </w:rPr>
        <w:t xml:space="preserve"> 1</w:t>
      </w:r>
      <w:r>
        <w:rPr>
          <w:rFonts w:ascii="Calibri Light" w:hAnsi="Calibri Light"/>
          <w:lang w:val="es-ES"/>
        </w:rPr>
        <w:t>:</w:t>
      </w:r>
    </w:p>
    <w:p w14:paraId="0022F317" w14:textId="2D647A5B" w:rsidR="00EE6A90" w:rsidRDefault="004F6070" w:rsidP="00B1381A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lang w:val="es-ES"/>
        </w:rPr>
        <w:t xml:space="preserve">Observa las siguientes </w:t>
      </w:r>
      <w:r w:rsidR="0081649E">
        <w:rPr>
          <w:rFonts w:ascii="Calibri Light" w:hAnsi="Calibri Light"/>
          <w:lang w:val="es-ES"/>
        </w:rPr>
        <w:t>imágenes</w:t>
      </w:r>
      <w:r>
        <w:rPr>
          <w:rFonts w:ascii="Calibri Light" w:hAnsi="Calibri Light"/>
          <w:lang w:val="es-ES"/>
        </w:rPr>
        <w:t xml:space="preserve"> de tarjetas de saludos, postales, instructivo, </w:t>
      </w:r>
      <w:r w:rsidR="0081649E">
        <w:rPr>
          <w:rFonts w:ascii="Calibri Light" w:hAnsi="Calibri Light"/>
          <w:lang w:val="es-ES"/>
        </w:rPr>
        <w:t>etc.</w:t>
      </w:r>
      <w:r>
        <w:rPr>
          <w:rFonts w:ascii="Calibri Light" w:hAnsi="Calibri Light"/>
          <w:lang w:val="es-ES"/>
        </w:rPr>
        <w:t xml:space="preserve"> </w:t>
      </w:r>
      <w:r w:rsidR="0081649E">
        <w:rPr>
          <w:rFonts w:ascii="Calibri Light" w:hAnsi="Calibri Light"/>
          <w:lang w:val="es-ES"/>
        </w:rPr>
        <w:t>T</w:t>
      </w:r>
      <w:r>
        <w:rPr>
          <w:rFonts w:ascii="Calibri Light" w:hAnsi="Calibri Light"/>
          <w:lang w:val="es-ES"/>
        </w:rPr>
        <w:t xml:space="preserve">raduce cada nombre que </w:t>
      </w:r>
      <w:r w:rsidR="0081649E">
        <w:rPr>
          <w:rFonts w:ascii="Calibri Light" w:hAnsi="Calibri Light"/>
          <w:lang w:val="es-ES"/>
        </w:rPr>
        <w:t>está</w:t>
      </w:r>
      <w:r>
        <w:rPr>
          <w:rFonts w:ascii="Calibri Light" w:hAnsi="Calibri Light"/>
          <w:lang w:val="es-ES"/>
        </w:rPr>
        <w:t xml:space="preserve"> en ingles a español</w:t>
      </w:r>
    </w:p>
    <w:p w14:paraId="76279DB4" w14:textId="2A9F8CAA" w:rsidR="004F6070" w:rsidRDefault="00370507" w:rsidP="00B1381A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7AC2D2" wp14:editId="668C2CCC">
                <wp:simplePos x="0" y="0"/>
                <wp:positionH relativeFrom="column">
                  <wp:posOffset>-62865</wp:posOffset>
                </wp:positionH>
                <wp:positionV relativeFrom="paragraph">
                  <wp:posOffset>97155</wp:posOffset>
                </wp:positionV>
                <wp:extent cx="2928620" cy="2245995"/>
                <wp:effectExtent l="13335" t="11430" r="10795" b="9525"/>
                <wp:wrapNone/>
                <wp:docPr id="3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8620" cy="224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0A28C" w14:textId="666C5B17" w:rsidR="004F6070" w:rsidRDefault="004F6070">
                            <w:r w:rsidRPr="004F6070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4561EC9B" wp14:editId="00AC20A0">
                                  <wp:extent cx="2661920" cy="1689904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874" cy="1741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F5E55" w14:textId="43621045" w:rsidR="004F6070" w:rsidRDefault="004F607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G</w:t>
                            </w:r>
                            <w:r w:rsidRPr="004F6070">
                              <w:rPr>
                                <w:sz w:val="40"/>
                                <w:szCs w:val="40"/>
                              </w:rPr>
                              <w:t>reetings card</w:t>
                            </w:r>
                          </w:p>
                          <w:p w14:paraId="2416EF00" w14:textId="1EDB94DD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8EAAF29" w14:textId="0E4E9FAC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95052E9" w14:textId="1989B526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2F73A10" w14:textId="717B47AF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179F68B" w14:textId="5EF3F09C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F6280C4" w14:textId="10F2AEDB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92ABE42" w14:textId="07D1B462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301D53E" w14:textId="485E637F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81BCCE9" w14:textId="0D90F551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D1FE2C5" w14:textId="1B4B57D7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4759664" w14:textId="1E175884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0AB7FCC" w14:textId="4E525F4B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91EA434" w14:textId="378E29AB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3E16999" w14:textId="599D02AC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77C767E" w14:textId="7CDAC332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F7F4614" w14:textId="00B06348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9DD77EF" w14:textId="104EB6D6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6C8F8C3" w14:textId="56FC17D5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02B375F" w14:textId="34F80E0E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B40010F" w14:textId="51756B59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0A41970" w14:textId="5270AAF0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75A9D71" w14:textId="7A56D33C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FF2A72B" w14:textId="4B041EEC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82318C6" w14:textId="757A6A59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44ED370" w14:textId="0F125A50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E1F74D2" w14:textId="27D17A40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A4BBA8D" w14:textId="364069C5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0268D65" w14:textId="420B4BEF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66CED69" w14:textId="5BDCA9F6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B7133E2" w14:textId="00E04610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6EC88F0" w14:textId="2B4E30B6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1AF8D08" w14:textId="76C260B7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A055394" w14:textId="59641B6C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07CE316" w14:textId="0220AF91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AFC08CB" w14:textId="71EA39A6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1B28759" w14:textId="78FF267D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F747C59" w14:textId="62D354BF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0670B50" w14:textId="6C29D36D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BA0F4DC" w14:textId="08DE63EF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6AC6A4A" w14:textId="2F768801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14C5026" w14:textId="17ABAE14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041FAE0" w14:textId="6E423365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CBAA997" w14:textId="20090875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5963B0F" w14:textId="3F647E06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D438247" w14:textId="71E985F4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6C4C945" w14:textId="666A17A2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F198B34" w14:textId="61FE0C33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A26F736" w14:textId="73E6C807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794A695" w14:textId="1CC78DA7" w:rsidR="00EE6A9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E920C52" w14:textId="77777777" w:rsidR="00EE6A90" w:rsidRPr="004F6070" w:rsidRDefault="00EE6A90" w:rsidP="004F607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AC2D2" id="Rectangle 51" o:spid="_x0000_s1028" style="position:absolute;margin-left:-4.95pt;margin-top:7.65pt;width:230.6pt;height:176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">
                <v:textbox>
                  <w:txbxContent>
                    <w:p w14:paraId="2290A28C" w14:textId="666C5B17" w:rsidR="004F6070" w:rsidRDefault="004F6070">
                      <w:r w:rsidRPr="004F6070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4561EC9B" wp14:editId="00AC20A0">
                            <wp:extent cx="2661920" cy="1689904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874" cy="1741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F5E55" w14:textId="43621045" w:rsidR="004F6070" w:rsidRDefault="004F607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G</w:t>
                      </w:r>
                      <w:r w:rsidRPr="004F6070">
                        <w:rPr>
                          <w:sz w:val="40"/>
                          <w:szCs w:val="40"/>
                        </w:rPr>
                        <w:t>reetings card</w:t>
                      </w:r>
                    </w:p>
                    <w:p w14:paraId="2416EF00" w14:textId="1EDB94DD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8EAAF29" w14:textId="0E4E9FAC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95052E9" w14:textId="1989B526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2F73A10" w14:textId="717B47AF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179F68B" w14:textId="5EF3F09C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F6280C4" w14:textId="10F2AEDB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92ABE42" w14:textId="07D1B462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301D53E" w14:textId="485E637F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81BCCE9" w14:textId="0D90F551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D1FE2C5" w14:textId="1B4B57D7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4759664" w14:textId="1E175884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0AB7FCC" w14:textId="4E525F4B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91EA434" w14:textId="378E29AB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3E16999" w14:textId="599D02AC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77C767E" w14:textId="7CDAC332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F7F4614" w14:textId="00B06348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9DD77EF" w14:textId="104EB6D6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6C8F8C3" w14:textId="56FC17D5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02B375F" w14:textId="34F80E0E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B40010F" w14:textId="51756B59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0A41970" w14:textId="5270AAF0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75A9D71" w14:textId="7A56D33C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FF2A72B" w14:textId="4B041EEC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82318C6" w14:textId="757A6A59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44ED370" w14:textId="0F125A50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E1F74D2" w14:textId="27D17A40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A4BBA8D" w14:textId="364069C5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0268D65" w14:textId="420B4BEF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66CED69" w14:textId="5BDCA9F6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B7133E2" w14:textId="00E04610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6EC88F0" w14:textId="2B4E30B6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1AF8D08" w14:textId="76C260B7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A055394" w14:textId="59641B6C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07CE316" w14:textId="0220AF91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AFC08CB" w14:textId="71EA39A6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1B28759" w14:textId="78FF267D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F747C59" w14:textId="62D354BF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0670B50" w14:textId="6C29D36D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BA0F4DC" w14:textId="08DE63EF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6AC6A4A" w14:textId="2F768801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14C5026" w14:textId="17ABAE14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041FAE0" w14:textId="6E423365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CBAA997" w14:textId="20090875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5963B0F" w14:textId="3F647E06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D438247" w14:textId="71E985F4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6C4C945" w14:textId="666A17A2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F198B34" w14:textId="61FE0C33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A26F736" w14:textId="73E6C807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794A695" w14:textId="1CC78DA7" w:rsidR="00EE6A9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E920C52" w14:textId="77777777" w:rsidR="00EE6A90" w:rsidRPr="004F6070" w:rsidRDefault="00EE6A90" w:rsidP="004F607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246C98" wp14:editId="1042A749">
                <wp:simplePos x="0" y="0"/>
                <wp:positionH relativeFrom="column">
                  <wp:posOffset>3733165</wp:posOffset>
                </wp:positionH>
                <wp:positionV relativeFrom="paragraph">
                  <wp:posOffset>108585</wp:posOffset>
                </wp:positionV>
                <wp:extent cx="2743835" cy="2210435"/>
                <wp:effectExtent l="8890" t="13335" r="9525" b="5080"/>
                <wp:wrapNone/>
                <wp:docPr id="3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835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5EE0C" w14:textId="5D246DE4" w:rsidR="005F79A6" w:rsidRDefault="005F79A6">
                            <w:r w:rsidRPr="005F79A6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4C5F897F" wp14:editId="2E2F06CB">
                                  <wp:extent cx="2551430" cy="1809115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1809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989CFE" w14:textId="68ABA6F1" w:rsidR="005F79A6" w:rsidRPr="005F79A6" w:rsidRDefault="005F79A6" w:rsidP="005F79A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F79A6">
                              <w:rPr>
                                <w:sz w:val="40"/>
                                <w:szCs w:val="40"/>
                              </w:rPr>
                              <w:t>Postcards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46C98" id="Rectangle 53" o:spid="_x0000_s1029" style="position:absolute;margin-left:293.95pt;margin-top:8.55pt;width:216.05pt;height:174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">
                <v:textbox>
                  <w:txbxContent>
                    <w:p w14:paraId="27E5EE0C" w14:textId="5D246DE4" w:rsidR="005F79A6" w:rsidRDefault="005F79A6">
                      <w:r w:rsidRPr="005F79A6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4C5F897F" wp14:editId="2E2F06CB">
                            <wp:extent cx="2551430" cy="1809115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30" cy="1809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989CFE" w14:textId="68ABA6F1" w:rsidR="005F79A6" w:rsidRPr="005F79A6" w:rsidRDefault="005F79A6" w:rsidP="005F79A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F79A6">
                        <w:rPr>
                          <w:sz w:val="40"/>
                          <w:szCs w:val="40"/>
                        </w:rPr>
                        <w:t>Postcards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8E007" wp14:editId="10C2BBC4">
                <wp:simplePos x="0" y="0"/>
                <wp:positionH relativeFrom="column">
                  <wp:posOffset>-109220</wp:posOffset>
                </wp:positionH>
                <wp:positionV relativeFrom="paragraph">
                  <wp:posOffset>5756275</wp:posOffset>
                </wp:positionV>
                <wp:extent cx="2800985" cy="427990"/>
                <wp:effectExtent l="24130" t="22225" r="22860" b="16510"/>
                <wp:wrapNone/>
                <wp:docPr id="2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985" cy="4279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EB6E8" id="Rectangle 56" o:spid="_x0000_s1026" style="position:absolute;margin-left:-8.6pt;margin-top:453.25pt;width:220.55pt;height:3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" fillcolor="white [3201]" strokecolor="#c0504d [3205]" strokeweight="2.5pt">
                <v:shadow color="#868686"/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5B243F" wp14:editId="2F1F9439">
                <wp:simplePos x="0" y="0"/>
                <wp:positionH relativeFrom="column">
                  <wp:posOffset>-163830</wp:posOffset>
                </wp:positionH>
                <wp:positionV relativeFrom="paragraph">
                  <wp:posOffset>3175000</wp:posOffset>
                </wp:positionV>
                <wp:extent cx="2905125" cy="2384425"/>
                <wp:effectExtent l="7620" t="12700" r="11430" b="12700"/>
                <wp:wrapNone/>
                <wp:docPr id="2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238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A756D" w14:textId="5DD2EF86" w:rsidR="005F79A6" w:rsidRDefault="005F79A6">
                            <w:r w:rsidRPr="005F79A6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320595A8" wp14:editId="0F08C0A3">
                                  <wp:extent cx="2523282" cy="2002155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779" cy="2020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3BDE5F" w14:textId="33EF78A9" w:rsidR="005F79A6" w:rsidRDefault="005F79A6" w:rsidP="005F79A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F79A6">
                              <w:rPr>
                                <w:sz w:val="40"/>
                                <w:szCs w:val="40"/>
                              </w:rPr>
                              <w:t>Recipe</w:t>
                            </w:r>
                          </w:p>
                          <w:p w14:paraId="04F4C131" w14:textId="3CA42774" w:rsidR="00EE6A90" w:rsidRDefault="00EE6A90" w:rsidP="005F79A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08A5EE4" w14:textId="57670AD2" w:rsidR="00EE6A90" w:rsidRDefault="00EE6A90" w:rsidP="005F79A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7170AC2" w14:textId="3A048C12" w:rsidR="00EE6A90" w:rsidRDefault="00EE6A90" w:rsidP="005F79A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B7E4EFA" w14:textId="17A8AEC1" w:rsidR="00EE6A90" w:rsidRDefault="00EE6A90" w:rsidP="005F79A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D44E51A" w14:textId="77777777" w:rsidR="00EE6A90" w:rsidRPr="005F79A6" w:rsidRDefault="00EE6A90" w:rsidP="005F79A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B243F" id="Rectangle 55" o:spid="_x0000_s1030" style="position:absolute;margin-left:-12.9pt;margin-top:250pt;width:228.75pt;height:1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">
                <v:textbox>
                  <w:txbxContent>
                    <w:p w14:paraId="688A756D" w14:textId="5DD2EF86" w:rsidR="005F79A6" w:rsidRDefault="005F79A6">
                      <w:r w:rsidRPr="005F79A6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320595A8" wp14:editId="0F08C0A3">
                            <wp:extent cx="2523282" cy="2002155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779" cy="2020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3BDE5F" w14:textId="33EF78A9" w:rsidR="005F79A6" w:rsidRDefault="005F79A6" w:rsidP="005F79A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F79A6">
                        <w:rPr>
                          <w:sz w:val="40"/>
                          <w:szCs w:val="40"/>
                        </w:rPr>
                        <w:t>Recipe</w:t>
                      </w:r>
                    </w:p>
                    <w:p w14:paraId="04F4C131" w14:textId="3CA42774" w:rsidR="00EE6A90" w:rsidRDefault="00EE6A90" w:rsidP="005F79A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008A5EE4" w14:textId="57670AD2" w:rsidR="00EE6A90" w:rsidRDefault="00EE6A90" w:rsidP="005F79A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7170AC2" w14:textId="3A048C12" w:rsidR="00EE6A90" w:rsidRDefault="00EE6A90" w:rsidP="005F79A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B7E4EFA" w14:textId="17A8AEC1" w:rsidR="00EE6A90" w:rsidRDefault="00EE6A90" w:rsidP="005F79A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D44E51A" w14:textId="77777777" w:rsidR="00EE6A90" w:rsidRPr="005F79A6" w:rsidRDefault="00EE6A90" w:rsidP="005F79A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4AEE61" wp14:editId="40570438">
                <wp:simplePos x="0" y="0"/>
                <wp:positionH relativeFrom="column">
                  <wp:posOffset>3698875</wp:posOffset>
                </wp:positionH>
                <wp:positionV relativeFrom="paragraph">
                  <wp:posOffset>2456815</wp:posOffset>
                </wp:positionV>
                <wp:extent cx="2708910" cy="567055"/>
                <wp:effectExtent l="22225" t="18415" r="21590" b="24130"/>
                <wp:wrapNone/>
                <wp:docPr id="2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910" cy="5670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B5973" id="Rectangle 54" o:spid="_x0000_s1026" style="position:absolute;margin-left:291.25pt;margin-top:193.45pt;width:213.3pt;height:4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" fillcolor="white [3201]" strokecolor="#f79646 [3209]" strokeweight="2.5pt">
                <v:shadow color="#868686"/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9AA446" wp14:editId="20E415C5">
                <wp:simplePos x="0" y="0"/>
                <wp:positionH relativeFrom="column">
                  <wp:posOffset>18415</wp:posOffset>
                </wp:positionH>
                <wp:positionV relativeFrom="paragraph">
                  <wp:posOffset>2503805</wp:posOffset>
                </wp:positionV>
                <wp:extent cx="2754630" cy="532130"/>
                <wp:effectExtent l="18415" t="17780" r="17780" b="21590"/>
                <wp:wrapNone/>
                <wp:docPr id="2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4630" cy="5321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B72D4" id="Rectangle 52" o:spid="_x0000_s1026" style="position:absolute;margin-left:1.45pt;margin-top:197.15pt;width:216.9pt;height:4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" fillcolor="white [3201]" strokecolor="#9bbb59 [3206]" strokeweight="2.5pt">
                <v:shadow color="#868686"/>
              </v:rect>
            </w:pict>
          </mc:Fallback>
        </mc:AlternateContent>
      </w:r>
    </w:p>
    <w:p w14:paraId="73375FA2" w14:textId="2E5CC57C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3810F4CC" w14:textId="7D8C0C46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00BFD54A" w14:textId="5A663519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1E0FE949" w14:textId="6375555B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27587AF9" w14:textId="0872600D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26DB920A" w14:textId="507E4FC4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18C6ECA5" w14:textId="227132A3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6BB04FA2" w14:textId="65EBF16F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279A2BA2" w14:textId="6088A670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7566068D" w14:textId="661656B1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0208ADBB" w14:textId="21FD81DA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156B5467" w14:textId="5191B37B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5D9F5B23" w14:textId="4578254E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2D3C0824" w14:textId="731108A5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6F858B4A" w14:textId="713D7EB4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5F32C416" w14:textId="39997435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4F0BE487" w14:textId="7F4D7024" w:rsidR="00EE6A90" w:rsidRPr="00EE6A90" w:rsidRDefault="00370507" w:rsidP="00EE6A90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E93DD" wp14:editId="39EE1FF9">
                <wp:simplePos x="0" y="0"/>
                <wp:positionH relativeFrom="column">
                  <wp:posOffset>3594735</wp:posOffset>
                </wp:positionH>
                <wp:positionV relativeFrom="paragraph">
                  <wp:posOffset>83820</wp:posOffset>
                </wp:positionV>
                <wp:extent cx="2882265" cy="2442210"/>
                <wp:effectExtent l="13335" t="7620" r="9525" b="7620"/>
                <wp:wrapNone/>
                <wp:docPr id="2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265" cy="244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2E051" w14:textId="7C84D2DF" w:rsidR="00EE6A90" w:rsidRDefault="00EE6A90">
                            <w:r w:rsidRPr="00EE6A90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4367A475" wp14:editId="7A1CF345">
                                  <wp:extent cx="2276475" cy="2009775"/>
                                  <wp:effectExtent l="0" t="0" r="9525" b="952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647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9AC04F" w14:textId="3D0B8FA5" w:rsidR="00EE6A90" w:rsidRPr="00EE6A90" w:rsidRDefault="00EE6A90" w:rsidP="00EE6A9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Pr="00EE6A90">
                              <w:rPr>
                                <w:sz w:val="40"/>
                                <w:szCs w:val="40"/>
                              </w:rPr>
                              <w:t>roof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E93DD" id="Rectangle 59" o:spid="_x0000_s1031" style="position:absolute;margin-left:283.05pt;margin-top:6.6pt;width:226.95pt;height:19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">
                <v:textbox>
                  <w:txbxContent>
                    <w:p w14:paraId="43D2E051" w14:textId="7C84D2DF" w:rsidR="00EE6A90" w:rsidRDefault="00EE6A90">
                      <w:r w:rsidRPr="00EE6A90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4367A475" wp14:editId="7A1CF345">
                            <wp:extent cx="2276475" cy="2009775"/>
                            <wp:effectExtent l="0" t="0" r="9525" b="952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647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9AC04F" w14:textId="3D0B8FA5" w:rsidR="00EE6A90" w:rsidRPr="00EE6A90" w:rsidRDefault="00EE6A90" w:rsidP="00EE6A9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</w:t>
                      </w:r>
                      <w:r w:rsidRPr="00EE6A90">
                        <w:rPr>
                          <w:sz w:val="40"/>
                          <w:szCs w:val="40"/>
                        </w:rPr>
                        <w:t>roof</w:t>
                      </w:r>
                    </w:p>
                  </w:txbxContent>
                </v:textbox>
              </v:rect>
            </w:pict>
          </mc:Fallback>
        </mc:AlternateContent>
      </w:r>
    </w:p>
    <w:p w14:paraId="53D7AC22" w14:textId="13F37A7B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7EAE8A42" w14:textId="08FB146B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234B0BE3" w14:textId="1113D417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40BC3AEA" w14:textId="102D0491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2A14F52F" w14:textId="010EE2FF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3326F8B9" w14:textId="7920B1DD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76545CC3" w14:textId="1D77959C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0FB34363" w14:textId="6B2CEBE7" w:rsidR="00EE6A90" w:rsidRPr="00EE6A90" w:rsidRDefault="00EE6A90" w:rsidP="00EE6A90">
      <w:pPr>
        <w:rPr>
          <w:rFonts w:ascii="Calibri Light" w:hAnsi="Calibri Light"/>
          <w:lang w:val="es-ES"/>
        </w:rPr>
      </w:pPr>
    </w:p>
    <w:p w14:paraId="3562ECF0" w14:textId="742611D0" w:rsidR="00EE6A90" w:rsidRDefault="00EE6A90" w:rsidP="00EE6A90">
      <w:pPr>
        <w:tabs>
          <w:tab w:val="left" w:pos="8184"/>
        </w:tabs>
        <w:rPr>
          <w:rFonts w:ascii="Calibri Light" w:hAnsi="Calibri Light"/>
          <w:lang w:val="es-ES"/>
        </w:rPr>
      </w:pPr>
      <w:r>
        <w:rPr>
          <w:rFonts w:ascii="Calibri Light" w:hAnsi="Calibri Light"/>
          <w:lang w:val="es-ES"/>
        </w:rPr>
        <w:tab/>
      </w:r>
    </w:p>
    <w:p w14:paraId="73865AB6" w14:textId="4F6B2642" w:rsidR="00EE6A90" w:rsidRDefault="00370507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57AC2C" wp14:editId="71B532CF">
                <wp:simplePos x="0" y="0"/>
                <wp:positionH relativeFrom="column">
                  <wp:posOffset>3664585</wp:posOffset>
                </wp:positionH>
                <wp:positionV relativeFrom="paragraph">
                  <wp:posOffset>838835</wp:posOffset>
                </wp:positionV>
                <wp:extent cx="2743200" cy="463550"/>
                <wp:effectExtent l="16510" t="19685" r="21590" b="21590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63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39C86" id="Rectangle 60" o:spid="_x0000_s1026" style="position:absolute;margin-left:288.55pt;margin-top:66.05pt;width:3in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" fillcolor="white [3201]" strokecolor="#4f81bd [3204]" strokeweight="2.5pt">
                <v:shadow color="#868686"/>
              </v:rect>
            </w:pict>
          </mc:Fallback>
        </mc:AlternateContent>
      </w:r>
      <w:r w:rsidR="00EE6A90">
        <w:rPr>
          <w:rFonts w:ascii="Calibri Light" w:hAnsi="Calibri Light"/>
          <w:lang w:val="es-ES"/>
        </w:rPr>
        <w:br w:type="page"/>
      </w:r>
    </w:p>
    <w:p w14:paraId="564D7248" w14:textId="77777777" w:rsidR="00EE6A90" w:rsidRPr="00EE6A90" w:rsidRDefault="00EE6A90" w:rsidP="00EE6A90">
      <w:pPr>
        <w:tabs>
          <w:tab w:val="left" w:pos="8184"/>
        </w:tabs>
        <w:rPr>
          <w:rFonts w:ascii="Calibri Light" w:hAnsi="Calibri Light"/>
          <w:lang w:val="es-ES"/>
        </w:rPr>
      </w:pPr>
    </w:p>
    <w:p w14:paraId="3F27B4B4" w14:textId="769D3C7B" w:rsidR="00EE6A90" w:rsidRDefault="00EE6A90" w:rsidP="00EE6A90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lang w:val="es-ES"/>
        </w:rPr>
        <w:t>Actividad 2</w:t>
      </w:r>
    </w:p>
    <w:p w14:paraId="09262D07" w14:textId="65C4368A" w:rsidR="00EE6A90" w:rsidRDefault="00EE6A90" w:rsidP="00EE6A90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lang w:val="es-ES"/>
        </w:rPr>
        <w:t>Lee el siguiente texto, luego contesta las preguntas que siguen a continuación.</w:t>
      </w:r>
      <w:r w:rsidR="00DA6DC5">
        <w:rPr>
          <w:rFonts w:ascii="Calibri Light" w:hAnsi="Calibri Light"/>
          <w:lang w:val="es-ES"/>
        </w:rPr>
        <w:t xml:space="preserve"> (recuerda que puedes usar diccionario o traductor).</w:t>
      </w:r>
    </w:p>
    <w:p w14:paraId="651100C0" w14:textId="08777AF9" w:rsidR="00EE6A90" w:rsidRDefault="00EE6A90" w:rsidP="00EE6A90">
      <w:pPr>
        <w:rPr>
          <w:rFonts w:ascii="Calibri Light" w:hAnsi="Calibri Light"/>
          <w:lang w:val="es-ES"/>
        </w:rPr>
      </w:pPr>
    </w:p>
    <w:p w14:paraId="6AB55BB3" w14:textId="1395713A" w:rsidR="00AE4607" w:rsidRDefault="00370507" w:rsidP="00EE6A90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90214" wp14:editId="57BC4B51">
                <wp:simplePos x="0" y="0"/>
                <wp:positionH relativeFrom="column">
                  <wp:posOffset>2066925</wp:posOffset>
                </wp:positionH>
                <wp:positionV relativeFrom="paragraph">
                  <wp:posOffset>387350</wp:posOffset>
                </wp:positionV>
                <wp:extent cx="2233930" cy="266065"/>
                <wp:effectExtent l="9525" t="6350" r="13970" b="13335"/>
                <wp:wrapNone/>
                <wp:docPr id="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93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8F0E" w14:textId="6B8A9EED" w:rsidR="00DA6DC5" w:rsidRDefault="00DA6DC5">
                            <w:r>
                              <w:t xml:space="preserve"> May </w:t>
                            </w:r>
                            <w:r w:rsidR="0081649E">
                              <w:t xml:space="preserve"> 3rd, </w:t>
                            </w:r>
                            <w: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90214" id="Rectangle 67" o:spid="_x0000_s1032" style="position:absolute;margin-left:162.75pt;margin-top:30.5pt;width:175.9pt;height:2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" strokecolor="white [3212]">
                <v:textbox>
                  <w:txbxContent>
                    <w:p w14:paraId="7AA18F0E" w14:textId="6B8A9EED" w:rsidR="00DA6DC5" w:rsidRDefault="00DA6DC5">
                      <w:r>
                        <w:t xml:space="preserve"> May </w:t>
                      </w:r>
                      <w:r w:rsidR="0081649E">
                        <w:t xml:space="preserve"> 3rd, </w:t>
                      </w:r>
                      <w:r>
                        <w:t xml:space="preserve"> 2020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9473F4" wp14:editId="26DAD88C">
                <wp:simplePos x="0" y="0"/>
                <wp:positionH relativeFrom="column">
                  <wp:posOffset>3860800</wp:posOffset>
                </wp:positionH>
                <wp:positionV relativeFrom="paragraph">
                  <wp:posOffset>688340</wp:posOffset>
                </wp:positionV>
                <wp:extent cx="2106930" cy="1076325"/>
                <wp:effectExtent l="12700" t="12065" r="13970" b="6985"/>
                <wp:wrapNone/>
                <wp:docPr id="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693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13A19" w14:textId="0A1B0396" w:rsidR="00DA6DC5" w:rsidRDefault="00DA6DC5">
                            <w:r w:rsidRPr="00DA6DC5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496542F2" wp14:editId="0F66253B">
                                  <wp:extent cx="1990845" cy="975360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702" cy="977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473F4" id="Rectangle 66" o:spid="_x0000_s1033" style="position:absolute;margin-left:304pt;margin-top:54.2pt;width:165.9pt;height:8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">
                <v:textbox>
                  <w:txbxContent>
                    <w:p w14:paraId="19313A19" w14:textId="0A1B0396" w:rsidR="00DA6DC5" w:rsidRDefault="00DA6DC5">
                      <w:r w:rsidRPr="00DA6DC5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496542F2" wp14:editId="0F66253B">
                            <wp:extent cx="1990845" cy="975360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702" cy="977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BCC2E8" wp14:editId="5B943C5E">
                <wp:simplePos x="0" y="0"/>
                <wp:positionH relativeFrom="column">
                  <wp:posOffset>3479165</wp:posOffset>
                </wp:positionH>
                <wp:positionV relativeFrom="paragraph">
                  <wp:posOffset>711200</wp:posOffset>
                </wp:positionV>
                <wp:extent cx="22860" cy="2824480"/>
                <wp:effectExtent l="21590" t="15875" r="22225" b="17145"/>
                <wp:wrapNone/>
                <wp:docPr id="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28244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10ED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273.95pt;margin-top:56pt;width:1.8pt;height:22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" strokecolor="#4bacc6 [3208]" strokeweight="2.5pt">
                <v:shadow color="#868686"/>
              </v:shape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B220B02" wp14:editId="212C5CA0">
                <wp:simplePos x="0" y="0"/>
                <wp:positionH relativeFrom="column">
                  <wp:posOffset>3780155</wp:posOffset>
                </wp:positionH>
                <wp:positionV relativeFrom="paragraph">
                  <wp:posOffset>2818130</wp:posOffset>
                </wp:positionV>
                <wp:extent cx="2199640" cy="810895"/>
                <wp:effectExtent l="8255" t="8255" r="11430" b="9525"/>
                <wp:wrapNone/>
                <wp:docPr id="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64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D05B9" w14:textId="230F0D47" w:rsidR="00604226" w:rsidRDefault="00604226">
                            <w:r>
                              <w:t xml:space="preserve">Jaime </w:t>
                            </w:r>
                            <w:r w:rsidR="00DA6DC5">
                              <w:t>Contreras.</w:t>
                            </w:r>
                          </w:p>
                          <w:p w14:paraId="137D24CD" w14:textId="42F9954E" w:rsidR="00DA6DC5" w:rsidRDefault="00DA6DC5"/>
                          <w:p w14:paraId="7BE19A17" w14:textId="5689F833" w:rsidR="00DA6DC5" w:rsidRDefault="00DA6DC5">
                            <w:r>
                              <w:t>#1020, Temuco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20B02" id="Rectangle 64" o:spid="_x0000_s1034" style="position:absolute;margin-left:297.65pt;margin-top:221.9pt;width:173.2pt;height:63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" strokecolor="white [3212]">
                <v:textbox>
                  <w:txbxContent>
                    <w:p w14:paraId="340D05B9" w14:textId="230F0D47" w:rsidR="00604226" w:rsidRDefault="00604226">
                      <w:r>
                        <w:t xml:space="preserve">Jaime </w:t>
                      </w:r>
                      <w:r w:rsidR="00DA6DC5">
                        <w:t>Contreras.</w:t>
                      </w:r>
                    </w:p>
                    <w:p w14:paraId="137D24CD" w14:textId="42F9954E" w:rsidR="00DA6DC5" w:rsidRDefault="00DA6DC5"/>
                    <w:p w14:paraId="7BE19A17" w14:textId="5689F833" w:rsidR="00DA6DC5" w:rsidRDefault="00DA6DC5">
                      <w:r>
                        <w:t>#1020, Temuco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D02ED4" wp14:editId="45244D7A">
                <wp:simplePos x="0" y="0"/>
                <wp:positionH relativeFrom="column">
                  <wp:posOffset>145415</wp:posOffset>
                </wp:positionH>
                <wp:positionV relativeFrom="paragraph">
                  <wp:posOffset>491490</wp:posOffset>
                </wp:positionV>
                <wp:extent cx="3368675" cy="3426460"/>
                <wp:effectExtent l="12065" t="5715" r="10160" b="6350"/>
                <wp:wrapNone/>
                <wp:docPr id="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8675" cy="342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930BD" w14:textId="77777777" w:rsidR="00604226" w:rsidRPr="00AE4607" w:rsidRDefault="00604226" w:rsidP="00604226">
                            <w:pPr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AE4607">
                              <w:rPr>
                                <w:sz w:val="44"/>
                                <w:szCs w:val="44"/>
                                <w:lang w:val="en-US"/>
                              </w:rPr>
                              <w:t>Hi jamie</w:t>
                            </w:r>
                          </w:p>
                          <w:p w14:paraId="33FF93E2" w14:textId="77777777" w:rsidR="00604226" w:rsidRPr="00604226" w:rsidRDefault="00604226" w:rsidP="0060422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E4607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How are you? You were right, Villarrica is very nice, there is a good atmosphere, the people are very friendly. </w:t>
                            </w:r>
                            <w:r w:rsidRPr="00604226">
                              <w:rPr>
                                <w:sz w:val="44"/>
                                <w:szCs w:val="44"/>
                              </w:rPr>
                              <w:t>Thanks for your recommendations. Greetings, see you soon.</w:t>
                            </w:r>
                          </w:p>
                          <w:p w14:paraId="1EFCCD55" w14:textId="265CC35E" w:rsidR="00604226" w:rsidRPr="00604226" w:rsidRDefault="00604226" w:rsidP="0060422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04226">
                              <w:rPr>
                                <w:sz w:val="44"/>
                                <w:szCs w:val="44"/>
                              </w:rPr>
                              <w:t>Pedro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02ED4" id="Rectangle 63" o:spid="_x0000_s1035" style="position:absolute;margin-left:11.45pt;margin-top:38.7pt;width:265.25pt;height:269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" strokecolor="white [3212]">
                <v:textbox>
                  <w:txbxContent>
                    <w:p w14:paraId="53E930BD" w14:textId="77777777" w:rsidR="00604226" w:rsidRPr="00AE4607" w:rsidRDefault="00604226" w:rsidP="00604226">
                      <w:pPr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AE4607">
                        <w:rPr>
                          <w:sz w:val="44"/>
                          <w:szCs w:val="44"/>
                          <w:lang w:val="en-US"/>
                        </w:rPr>
                        <w:t>Hi jamie</w:t>
                      </w:r>
                    </w:p>
                    <w:p w14:paraId="33FF93E2" w14:textId="77777777" w:rsidR="00604226" w:rsidRPr="00604226" w:rsidRDefault="00604226" w:rsidP="00604226">
                      <w:pPr>
                        <w:rPr>
                          <w:sz w:val="44"/>
                          <w:szCs w:val="44"/>
                        </w:rPr>
                      </w:pPr>
                      <w:r w:rsidRPr="00AE4607">
                        <w:rPr>
                          <w:sz w:val="44"/>
                          <w:szCs w:val="44"/>
                          <w:lang w:val="en-US"/>
                        </w:rPr>
                        <w:t xml:space="preserve">How are you? You were right, Villarrica is very nice, there is a good atmosphere, the people are very friendly. </w:t>
                      </w:r>
                      <w:r w:rsidRPr="00604226">
                        <w:rPr>
                          <w:sz w:val="44"/>
                          <w:szCs w:val="44"/>
                        </w:rPr>
                        <w:t>Thanks for your recommendations. Greetings, see you soon.</w:t>
                      </w:r>
                    </w:p>
                    <w:p w14:paraId="1EFCCD55" w14:textId="265CC35E" w:rsidR="00604226" w:rsidRPr="00604226" w:rsidRDefault="00604226" w:rsidP="00604226">
                      <w:pPr>
                        <w:rPr>
                          <w:sz w:val="44"/>
                          <w:szCs w:val="44"/>
                        </w:rPr>
                      </w:pPr>
                      <w:r w:rsidRPr="00604226">
                        <w:rPr>
                          <w:sz w:val="44"/>
                          <w:szCs w:val="44"/>
                        </w:rPr>
                        <w:t>Pedro</w:t>
                      </w:r>
                      <w:r>
                        <w:rPr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E4C4256" wp14:editId="5F91E1FC">
                <wp:simplePos x="0" y="0"/>
                <wp:positionH relativeFrom="column">
                  <wp:posOffset>-5080</wp:posOffset>
                </wp:positionH>
                <wp:positionV relativeFrom="paragraph">
                  <wp:posOffset>294640</wp:posOffset>
                </wp:positionV>
                <wp:extent cx="6238875" cy="3865880"/>
                <wp:effectExtent l="13970" t="8890" r="5080" b="1143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386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54C74" id="Rectangle 62" o:spid="_x0000_s1026" style="position:absolute;margin-left:-.4pt;margin-top:23.2pt;width:491.25pt;height:30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" strokecolor="#4f81bd [3204]"/>
            </w:pict>
          </mc:Fallback>
        </mc:AlternateContent>
      </w:r>
    </w:p>
    <w:p w14:paraId="17491BCA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3FBE624D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4CB6CD67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4D29D798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2386DC9B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68EAE0B4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4B301E84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4106EF54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38B741E7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57EE73C9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407F0124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4BE3DEC4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33F794A6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0FA04A6E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1EE25CAF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442075B3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1CF65890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5204B49F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16777311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52725515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60A71DBF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084AF648" w14:textId="77777777" w:rsidR="00AE4607" w:rsidRPr="00AE4607" w:rsidRDefault="00AE4607" w:rsidP="00AE4607">
      <w:pPr>
        <w:rPr>
          <w:rFonts w:ascii="Calibri Light" w:hAnsi="Calibri Light"/>
          <w:lang w:val="es-ES"/>
        </w:rPr>
      </w:pPr>
    </w:p>
    <w:p w14:paraId="212C0A28" w14:textId="5D3BF522" w:rsidR="00AE4607" w:rsidRPr="00404115" w:rsidRDefault="00FF48BA" w:rsidP="00AE4607">
      <w:pPr>
        <w:rPr>
          <w:lang w:val="es-ES"/>
        </w:rPr>
      </w:pPr>
      <w:r w:rsidRPr="00404115">
        <w:rPr>
          <w:lang w:val="es-ES"/>
        </w:rPr>
        <w:t>Lee la siguiente pregunta luego marca la alternativa correcta.</w:t>
      </w:r>
    </w:p>
    <w:p w14:paraId="0FBCE8CF" w14:textId="77777777" w:rsidR="00FF48BA" w:rsidRPr="00404115" w:rsidRDefault="00FF48BA" w:rsidP="00FF48BA">
      <w:pPr>
        <w:pStyle w:val="Prrafodelista"/>
        <w:rPr>
          <w:lang w:val="es-ES"/>
        </w:rPr>
      </w:pPr>
    </w:p>
    <w:p w14:paraId="755C5CAB" w14:textId="6038126F" w:rsidR="00FF48BA" w:rsidRPr="00404115" w:rsidRDefault="00FF48BA" w:rsidP="00FF48BA">
      <w:pPr>
        <w:pStyle w:val="Prrafodelista"/>
        <w:numPr>
          <w:ilvl w:val="0"/>
          <w:numId w:val="37"/>
        </w:numPr>
        <w:rPr>
          <w:lang w:val="es-ES"/>
        </w:rPr>
      </w:pPr>
      <w:r w:rsidRPr="00404115">
        <w:rPr>
          <w:lang w:val="es-ES"/>
        </w:rPr>
        <w:t>¿Cuál es el tema central del texto?</w:t>
      </w:r>
    </w:p>
    <w:p w14:paraId="62281A8B" w14:textId="29514335" w:rsidR="00FF48BA" w:rsidRPr="00404115" w:rsidRDefault="00FF48BA" w:rsidP="00FF48BA">
      <w:pPr>
        <w:pStyle w:val="Prrafodelista"/>
        <w:numPr>
          <w:ilvl w:val="0"/>
          <w:numId w:val="38"/>
        </w:numPr>
        <w:rPr>
          <w:lang w:val="es-ES"/>
        </w:rPr>
      </w:pPr>
      <w:r w:rsidRPr="00404115">
        <w:rPr>
          <w:lang w:val="es-ES"/>
        </w:rPr>
        <w:t>Felicitar a Jaime por su llegada a Temuco</w:t>
      </w:r>
    </w:p>
    <w:p w14:paraId="2D8C1129" w14:textId="0728B165" w:rsidR="00FF48BA" w:rsidRPr="00404115" w:rsidRDefault="00404115" w:rsidP="00FF48BA">
      <w:pPr>
        <w:pStyle w:val="Prrafodelista"/>
        <w:numPr>
          <w:ilvl w:val="0"/>
          <w:numId w:val="38"/>
        </w:numPr>
        <w:rPr>
          <w:lang w:val="es-ES"/>
        </w:rPr>
      </w:pPr>
      <w:r>
        <w:rPr>
          <w:lang w:val="es-ES"/>
        </w:rPr>
        <w:t xml:space="preserve">Agradecerle a Jaime por su </w:t>
      </w:r>
      <w:r w:rsidR="00BF4C08">
        <w:rPr>
          <w:lang w:val="es-ES"/>
        </w:rPr>
        <w:t>recomendación</w:t>
      </w:r>
    </w:p>
    <w:p w14:paraId="40AD2E0C" w14:textId="642E96D7" w:rsidR="00404115" w:rsidRPr="00404115" w:rsidRDefault="00BF4C08" w:rsidP="00FF48BA">
      <w:pPr>
        <w:pStyle w:val="Prrafodelista"/>
        <w:numPr>
          <w:ilvl w:val="0"/>
          <w:numId w:val="38"/>
        </w:numPr>
        <w:rPr>
          <w:lang w:val="es-ES"/>
        </w:rPr>
      </w:pPr>
      <w:r>
        <w:rPr>
          <w:lang w:val="es-ES"/>
        </w:rPr>
        <w:t xml:space="preserve">En Villarrica existe un buen ambiente y la gente es muy amable </w:t>
      </w:r>
    </w:p>
    <w:p w14:paraId="2A23546E" w14:textId="77777777" w:rsidR="00FF48BA" w:rsidRDefault="00FF48BA" w:rsidP="00AE4607">
      <w:pPr>
        <w:rPr>
          <w:rFonts w:ascii="Calibri Light" w:hAnsi="Calibri Light"/>
          <w:lang w:val="es-ES"/>
        </w:rPr>
      </w:pPr>
    </w:p>
    <w:p w14:paraId="10EEBD05" w14:textId="672570DF" w:rsidR="00370507" w:rsidRPr="00370507" w:rsidRDefault="00FF48BA" w:rsidP="00370507">
      <w:pPr>
        <w:rPr>
          <w:rFonts w:ascii="Calibri Light" w:hAnsi="Calibri Light"/>
          <w:lang w:val="es-ES"/>
        </w:rPr>
      </w:pP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787970" wp14:editId="353EBB2D">
                <wp:simplePos x="0" y="0"/>
                <wp:positionH relativeFrom="column">
                  <wp:posOffset>-210185</wp:posOffset>
                </wp:positionH>
                <wp:positionV relativeFrom="paragraph">
                  <wp:posOffset>127635</wp:posOffset>
                </wp:positionV>
                <wp:extent cx="6365875" cy="427990"/>
                <wp:effectExtent l="8890" t="5080" r="6985" b="5080"/>
                <wp:wrapNone/>
                <wp:docPr id="1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587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48A3D" w14:textId="01D59DF7" w:rsidR="004C7A39" w:rsidRPr="004C7A39" w:rsidRDefault="004C7A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C7A39">
                              <w:rPr>
                                <w:sz w:val="28"/>
                                <w:szCs w:val="28"/>
                              </w:rPr>
                              <w:t>Observa los recuadros y su información te ayudaran a contestar las preguntas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87970" id="Rectangle 74" o:spid="_x0000_s1036" style="position:absolute;margin-left:-16.55pt;margin-top:10.05pt;width:501.25pt;height:3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" strokecolor="white [3212]">
                <v:textbox>
                  <w:txbxContent>
                    <w:p w14:paraId="5C748A3D" w14:textId="01D59DF7" w:rsidR="004C7A39" w:rsidRPr="004C7A39" w:rsidRDefault="004C7A39">
                      <w:pPr>
                        <w:rPr>
                          <w:sz w:val="28"/>
                          <w:szCs w:val="28"/>
                        </w:rPr>
                      </w:pPr>
                      <w:r w:rsidRPr="004C7A39">
                        <w:rPr>
                          <w:sz w:val="28"/>
                          <w:szCs w:val="28"/>
                        </w:rPr>
                        <w:t>Observa los recuadros y su información te ayudaran a contestar las preguntas</w:t>
                      </w:r>
                    </w:p>
                  </w:txbxContent>
                </v:textbox>
              </v:rect>
            </w:pict>
          </mc:Fallback>
        </mc:AlternateContent>
      </w:r>
    </w:p>
    <w:p w14:paraId="207F221F" w14:textId="1B3056BE" w:rsidR="00370507" w:rsidRDefault="00370507" w:rsidP="00370507">
      <w:pPr>
        <w:rPr>
          <w:rFonts w:ascii="Calibri Light" w:hAnsi="Calibri Light"/>
          <w:lang w:val="es-ES"/>
        </w:rPr>
      </w:pPr>
    </w:p>
    <w:p w14:paraId="01527508" w14:textId="525EA52E" w:rsidR="00EE6A90" w:rsidRPr="00370507" w:rsidRDefault="00FF48BA" w:rsidP="00370507">
      <w:pPr>
        <w:tabs>
          <w:tab w:val="left" w:pos="4048"/>
        </w:tabs>
        <w:rPr>
          <w:rFonts w:ascii="Calibri Light" w:hAnsi="Calibri Light"/>
          <w:lang w:val="es-ES"/>
        </w:rPr>
      </w:pP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64680" wp14:editId="517C9F91">
                <wp:simplePos x="0" y="0"/>
                <wp:positionH relativeFrom="column">
                  <wp:posOffset>926465</wp:posOffset>
                </wp:positionH>
                <wp:positionV relativeFrom="paragraph">
                  <wp:posOffset>668020</wp:posOffset>
                </wp:positionV>
                <wp:extent cx="1527810" cy="919480"/>
                <wp:effectExtent l="0" t="0" r="15240" b="13970"/>
                <wp:wrapNone/>
                <wp:docPr id="13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81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B6D20" w14:textId="7A268D62" w:rsidR="00DA6DC5" w:rsidRPr="002E08CD" w:rsidRDefault="002E08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E08CD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81649E" w:rsidRPr="0081649E">
                              <w:t xml:space="preserve"> </w:t>
                            </w:r>
                            <w:r w:rsidR="0081649E" w:rsidRPr="0081649E">
                              <w:rPr>
                                <w:sz w:val="32"/>
                                <w:szCs w:val="32"/>
                              </w:rPr>
                              <w:t>Pedro writes the postcard to Jaime.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64680" id="Rectangle 69" o:spid="_x0000_s1037" style="position:absolute;margin-left:72.95pt;margin-top:52.6pt;width:120.3pt;height:7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">
                <v:textbox>
                  <w:txbxContent>
                    <w:p w14:paraId="07FB6D20" w14:textId="7A268D62" w:rsidR="00DA6DC5" w:rsidRPr="002E08CD" w:rsidRDefault="002E08CD">
                      <w:pPr>
                        <w:rPr>
                          <w:sz w:val="32"/>
                          <w:szCs w:val="32"/>
                        </w:rPr>
                      </w:pPr>
                      <w:r w:rsidRPr="002E08CD">
                        <w:rPr>
                          <w:sz w:val="32"/>
                          <w:szCs w:val="32"/>
                        </w:rPr>
                        <w:t>.</w:t>
                      </w:r>
                      <w:r w:rsidR="0081649E" w:rsidRPr="0081649E">
                        <w:t xml:space="preserve"> </w:t>
                      </w:r>
                      <w:r w:rsidR="0081649E" w:rsidRPr="0081649E">
                        <w:rPr>
                          <w:sz w:val="32"/>
                          <w:szCs w:val="32"/>
                        </w:rPr>
                        <w:t>Pedro writes the postcard to Jaime.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655D18" wp14:editId="54B3E7EF">
                <wp:simplePos x="0" y="0"/>
                <wp:positionH relativeFrom="column">
                  <wp:posOffset>-373380</wp:posOffset>
                </wp:positionH>
                <wp:positionV relativeFrom="paragraph">
                  <wp:posOffset>443230</wp:posOffset>
                </wp:positionV>
                <wp:extent cx="2986405" cy="1423670"/>
                <wp:effectExtent l="7620" t="6985" r="6350" b="7620"/>
                <wp:wrapNone/>
                <wp:docPr id="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6405" cy="142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1561F" w14:textId="65644E2C" w:rsidR="00DA6DC5" w:rsidRDefault="00DA6DC5">
                            <w:r w:rsidRPr="00DA6DC5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5417DFBA" wp14:editId="32EEB212">
                                  <wp:extent cx="984250" cy="987425"/>
                                  <wp:effectExtent l="0" t="0" r="6350" b="317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987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55D18" id="Rectangle 68" o:spid="_x0000_s1038" style="position:absolute;margin-left:-29.4pt;margin-top:34.9pt;width:235.15pt;height:11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fDLQIAAFEEAAAOAAAAZHJzL2Uyb0RvYy54bWysVNuO0zAQfUfiHyy/01xou2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">
                <v:textbox>
                  <w:txbxContent>
                    <w:p w14:paraId="42B1561F" w14:textId="65644E2C" w:rsidR="00DA6DC5" w:rsidRDefault="00DA6DC5">
                      <w:r w:rsidRPr="00DA6DC5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5417DFBA" wp14:editId="32EEB212">
                            <wp:extent cx="984250" cy="987425"/>
                            <wp:effectExtent l="0" t="0" r="6350" b="3175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987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554CDE" wp14:editId="0F6E0667">
                <wp:simplePos x="0" y="0"/>
                <wp:positionH relativeFrom="column">
                  <wp:posOffset>2804160</wp:posOffset>
                </wp:positionH>
                <wp:positionV relativeFrom="paragraph">
                  <wp:posOffset>369570</wp:posOffset>
                </wp:positionV>
                <wp:extent cx="3669030" cy="1932940"/>
                <wp:effectExtent l="6985" t="8890" r="10160" b="10795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9030" cy="193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2AB5A" w14:textId="5C8B7A84" w:rsidR="004C7A39" w:rsidRDefault="004C7A39" w:rsidP="00FF48BA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t>¿Quién escribió la Postal?</w:t>
                            </w:r>
                          </w:p>
                          <w:p w14:paraId="5C6D14B5" w14:textId="5FC05319" w:rsidR="004C7A39" w:rsidRDefault="004C7A39"/>
                          <w:p w14:paraId="7040BCC5" w14:textId="6041BBD8" w:rsidR="004C7A39" w:rsidRDefault="004C7A39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54CDE" id="Rectangle 76" o:spid="_x0000_s1039" style="position:absolute;margin-left:220.8pt;margin-top:29.1pt;width:288.9pt;height:15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" strokecolor="white [3212]">
                <v:textbox>
                  <w:txbxContent>
                    <w:p w14:paraId="3D72AB5A" w14:textId="5C8B7A84" w:rsidR="004C7A39" w:rsidRDefault="004C7A39" w:rsidP="00FF48BA">
                      <w:pPr>
                        <w:pStyle w:val="Prrafodelista"/>
                        <w:numPr>
                          <w:ilvl w:val="0"/>
                          <w:numId w:val="36"/>
                        </w:numPr>
                      </w:pPr>
                      <w:r>
                        <w:t>¿Quién escribió la Postal?</w:t>
                      </w:r>
                    </w:p>
                    <w:p w14:paraId="5C6D14B5" w14:textId="5FC05319" w:rsidR="004C7A39" w:rsidRDefault="004C7A39"/>
                    <w:p w14:paraId="7040BCC5" w14:textId="6041BBD8" w:rsidR="004C7A39" w:rsidRDefault="004C7A39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8A8C3" wp14:editId="433E02E8">
                <wp:simplePos x="0" y="0"/>
                <wp:positionH relativeFrom="column">
                  <wp:posOffset>2782570</wp:posOffset>
                </wp:positionH>
                <wp:positionV relativeFrom="paragraph">
                  <wp:posOffset>2515870</wp:posOffset>
                </wp:positionV>
                <wp:extent cx="3518535" cy="1840230"/>
                <wp:effectExtent l="10795" t="9525" r="13970" b="7620"/>
                <wp:wrapNone/>
                <wp:docPr id="1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8535" cy="184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EF8F7" w14:textId="1AF8EFCE" w:rsidR="004C7A39" w:rsidRPr="004C7A39" w:rsidRDefault="00FF48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81649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7A39" w:rsidRPr="004C7A3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4115">
                              <w:rPr>
                                <w:sz w:val="28"/>
                                <w:szCs w:val="28"/>
                              </w:rPr>
                              <w:t>¿Qué fue lo que más le llamo la atención a Pedro de Villarrica</w:t>
                            </w:r>
                            <w:r w:rsidR="004C7A39" w:rsidRPr="004C7A39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4E921D2" w14:textId="77777777" w:rsidR="004C7A39" w:rsidRDefault="004C7A39"/>
                          <w:p w14:paraId="5FF36C6B" w14:textId="0B9A219E" w:rsidR="004C7A39" w:rsidRDefault="004C7A39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8A8C3" id="Rectangle 75" o:spid="_x0000_s1040" style="position:absolute;margin-left:219.1pt;margin-top:198.1pt;width:277.05pt;height:14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" strokecolor="white [3212]">
                <v:textbox>
                  <w:txbxContent>
                    <w:p w14:paraId="13BEF8F7" w14:textId="1AF8EFCE" w:rsidR="004C7A39" w:rsidRPr="004C7A39" w:rsidRDefault="00FF48B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3. </w:t>
                      </w:r>
                      <w:r w:rsidR="0081649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C7A39" w:rsidRPr="004C7A3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04115">
                        <w:rPr>
                          <w:sz w:val="28"/>
                          <w:szCs w:val="28"/>
                        </w:rPr>
                        <w:t>¿Qué fue lo que más le llamo la atención a Pedro de Villarrica</w:t>
                      </w:r>
                      <w:r w:rsidR="004C7A39" w:rsidRPr="004C7A39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64E921D2" w14:textId="77777777" w:rsidR="004C7A39" w:rsidRDefault="004C7A39"/>
                    <w:p w14:paraId="5FF36C6B" w14:textId="0B9A219E" w:rsidR="004C7A39" w:rsidRDefault="004C7A39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C279A4" wp14:editId="3106884C">
                <wp:simplePos x="0" y="0"/>
                <wp:positionH relativeFrom="column">
                  <wp:posOffset>1075055</wp:posOffset>
                </wp:positionH>
                <wp:positionV relativeFrom="paragraph">
                  <wp:posOffset>2806700</wp:posOffset>
                </wp:positionV>
                <wp:extent cx="1449705" cy="1457325"/>
                <wp:effectExtent l="0" t="0" r="17145" b="28575"/>
                <wp:wrapNone/>
                <wp:docPr id="1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14B7E" w14:textId="60B9ABB6" w:rsidR="002E08CD" w:rsidRPr="002E08CD" w:rsidRDefault="00BF4C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F4C08">
                              <w:rPr>
                                <w:sz w:val="32"/>
                                <w:szCs w:val="32"/>
                              </w:rPr>
                              <w:t>there is a good atmosphere, the people are very friendly.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279A4" id="Rectangle 71" o:spid="_x0000_s1041" style="position:absolute;margin-left:84.65pt;margin-top:221pt;width:114.15pt;height:11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">
                <v:textbox>
                  <w:txbxContent>
                    <w:p w14:paraId="17C14B7E" w14:textId="60B9ABB6" w:rsidR="002E08CD" w:rsidRPr="002E08CD" w:rsidRDefault="00BF4C08">
                      <w:pPr>
                        <w:rPr>
                          <w:sz w:val="32"/>
                          <w:szCs w:val="32"/>
                        </w:rPr>
                      </w:pPr>
                      <w:r w:rsidRPr="00BF4C08">
                        <w:rPr>
                          <w:sz w:val="32"/>
                          <w:szCs w:val="32"/>
                        </w:rPr>
                        <w:t>there is a good atmosphere, the people are very friendly.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5464E9" wp14:editId="2C83575A">
                <wp:simplePos x="0" y="0"/>
                <wp:positionH relativeFrom="column">
                  <wp:posOffset>-340360</wp:posOffset>
                </wp:positionH>
                <wp:positionV relativeFrom="paragraph">
                  <wp:posOffset>2723515</wp:posOffset>
                </wp:positionV>
                <wp:extent cx="2985770" cy="1632585"/>
                <wp:effectExtent l="5715" t="10795" r="8890" b="13970"/>
                <wp:wrapNone/>
                <wp:docPr id="1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5770" cy="163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035DB" w14:textId="402208B9" w:rsidR="002E08CD" w:rsidRDefault="002E08CD">
                            <w:r w:rsidRPr="002E08CD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5B148E53" wp14:editId="6D62BF0C">
                                  <wp:extent cx="1295400" cy="960595"/>
                                  <wp:effectExtent l="0" t="0" r="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222" cy="96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464E9" id="Rectangle 70" o:spid="_x0000_s1042" style="position:absolute;margin-left:-26.8pt;margin-top:214.45pt;width:235.1pt;height:12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">
                <v:textbox>
                  <w:txbxContent>
                    <w:p w14:paraId="4CB035DB" w14:textId="402208B9" w:rsidR="002E08CD" w:rsidRDefault="002E08CD">
                      <w:r w:rsidRPr="002E08CD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5B148E53" wp14:editId="6D62BF0C">
                            <wp:extent cx="1295400" cy="960595"/>
                            <wp:effectExtent l="0" t="0" r="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222" cy="964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70507">
        <w:rPr>
          <w:rFonts w:ascii="Calibri Light" w:hAnsi="Calibri Light"/>
          <w:lang w:val="es-ES"/>
        </w:rPr>
        <w:tab/>
      </w:r>
    </w:p>
    <w:sectPr w:rsidR="00EE6A90" w:rsidRPr="00370507" w:rsidSect="00C4770A">
      <w:footerReference w:type="default" r:id="rId15"/>
      <w:type w:val="continuous"/>
      <w:pgSz w:w="12240" w:h="20160" w:code="5"/>
      <w:pgMar w:top="442" w:right="1043" w:bottom="80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6AB5B8" w14:textId="77777777" w:rsidR="008E22D7" w:rsidRDefault="008E22D7" w:rsidP="00D11670">
      <w:r>
        <w:separator/>
      </w:r>
    </w:p>
  </w:endnote>
  <w:endnote w:type="continuationSeparator" w:id="0">
    <w:p w14:paraId="179B4307" w14:textId="77777777" w:rsidR="008E22D7" w:rsidRDefault="008E22D7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86113" w14:textId="77777777" w:rsidR="00B1381A" w:rsidRDefault="009E543D">
    <w:pPr>
      <w:pStyle w:val="Piedepgina"/>
      <w:jc w:val="right"/>
    </w:pPr>
    <w:r>
      <w:fldChar w:fldCharType="begin"/>
    </w:r>
    <w:r w:rsidR="00EC399C">
      <w:instrText>PAGE   \* MERGEFORMAT</w:instrText>
    </w:r>
    <w:r>
      <w:fldChar w:fldCharType="separate"/>
    </w:r>
    <w:r w:rsidR="00370507" w:rsidRPr="00370507">
      <w:rPr>
        <w:noProof/>
        <w:lang w:val="es-ES"/>
      </w:rPr>
      <w:t>2</w:t>
    </w:r>
    <w:r>
      <w:rPr>
        <w:noProof/>
        <w:lang w:val="es-ES"/>
      </w:rPr>
      <w:fldChar w:fldCharType="end"/>
    </w:r>
  </w:p>
  <w:p w14:paraId="3800D54B" w14:textId="77777777" w:rsidR="00B1381A" w:rsidRDefault="00B138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2E797" w14:textId="77777777" w:rsidR="008E22D7" w:rsidRDefault="008E22D7" w:rsidP="00D11670">
      <w:r>
        <w:separator/>
      </w:r>
    </w:p>
  </w:footnote>
  <w:footnote w:type="continuationSeparator" w:id="0">
    <w:p w14:paraId="3F4990C2" w14:textId="77777777" w:rsidR="008E22D7" w:rsidRDefault="008E22D7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41677"/>
    <w:multiLevelType w:val="hybridMultilevel"/>
    <w:tmpl w:val="E9981332"/>
    <w:lvl w:ilvl="0" w:tplc="0862DB84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D6DCF"/>
    <w:multiLevelType w:val="hybridMultilevel"/>
    <w:tmpl w:val="F9ACDC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3435"/>
    <w:multiLevelType w:val="hybridMultilevel"/>
    <w:tmpl w:val="5A085CD8"/>
    <w:lvl w:ilvl="0" w:tplc="3D1E013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5FAE"/>
    <w:multiLevelType w:val="hybridMultilevel"/>
    <w:tmpl w:val="9FF863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A109C3"/>
    <w:multiLevelType w:val="hybridMultilevel"/>
    <w:tmpl w:val="CA56DD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A54F8"/>
    <w:multiLevelType w:val="hybridMultilevel"/>
    <w:tmpl w:val="74F66FD2"/>
    <w:lvl w:ilvl="0" w:tplc="F7B22046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40A07"/>
    <w:multiLevelType w:val="hybridMultilevel"/>
    <w:tmpl w:val="E1C879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D66DDC"/>
    <w:multiLevelType w:val="hybridMultilevel"/>
    <w:tmpl w:val="EB4A1A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75DE9"/>
    <w:multiLevelType w:val="hybridMultilevel"/>
    <w:tmpl w:val="4C34EE30"/>
    <w:lvl w:ilvl="0" w:tplc="0C0A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65D1F"/>
    <w:multiLevelType w:val="hybridMultilevel"/>
    <w:tmpl w:val="84A06A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B7F56"/>
    <w:multiLevelType w:val="hybridMultilevel"/>
    <w:tmpl w:val="FAD419CA"/>
    <w:lvl w:ilvl="0" w:tplc="D23E4E1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DA2084"/>
    <w:multiLevelType w:val="hybridMultilevel"/>
    <w:tmpl w:val="61101B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F26E1"/>
    <w:multiLevelType w:val="hybridMultilevel"/>
    <w:tmpl w:val="9FDC2B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102"/>
    <w:multiLevelType w:val="hybridMultilevel"/>
    <w:tmpl w:val="BBFAD7F6"/>
    <w:lvl w:ilvl="0" w:tplc="9196A7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5B229D"/>
    <w:multiLevelType w:val="hybridMultilevel"/>
    <w:tmpl w:val="52A01974"/>
    <w:lvl w:ilvl="0" w:tplc="760C386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B26EB"/>
    <w:multiLevelType w:val="hybridMultilevel"/>
    <w:tmpl w:val="55C4D26C"/>
    <w:lvl w:ilvl="0" w:tplc="B4048686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90139"/>
    <w:multiLevelType w:val="hybridMultilevel"/>
    <w:tmpl w:val="9B0CA92C"/>
    <w:lvl w:ilvl="0" w:tplc="0C0A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45AF9"/>
    <w:multiLevelType w:val="hybridMultilevel"/>
    <w:tmpl w:val="030C2366"/>
    <w:lvl w:ilvl="0" w:tplc="2CC879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6B388D"/>
    <w:multiLevelType w:val="hybridMultilevel"/>
    <w:tmpl w:val="687AA1BC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3E39FF"/>
    <w:multiLevelType w:val="hybridMultilevel"/>
    <w:tmpl w:val="D57ED2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43366"/>
    <w:multiLevelType w:val="hybridMultilevel"/>
    <w:tmpl w:val="091233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62ED8"/>
    <w:multiLevelType w:val="hybridMultilevel"/>
    <w:tmpl w:val="9B72DE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356C0"/>
    <w:multiLevelType w:val="hybridMultilevel"/>
    <w:tmpl w:val="724E96AA"/>
    <w:lvl w:ilvl="0" w:tplc="8BEC85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11F91"/>
    <w:multiLevelType w:val="hybridMultilevel"/>
    <w:tmpl w:val="49188E6E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B06B5"/>
    <w:multiLevelType w:val="hybridMultilevel"/>
    <w:tmpl w:val="41AAA5A6"/>
    <w:lvl w:ilvl="0" w:tplc="14CC45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F949CA"/>
    <w:multiLevelType w:val="hybridMultilevel"/>
    <w:tmpl w:val="726E80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5910ED"/>
    <w:multiLevelType w:val="hybridMultilevel"/>
    <w:tmpl w:val="869CAA82"/>
    <w:lvl w:ilvl="0" w:tplc="F17A90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77EB2"/>
    <w:multiLevelType w:val="hybridMultilevel"/>
    <w:tmpl w:val="E83267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0923E1"/>
    <w:multiLevelType w:val="hybridMultilevel"/>
    <w:tmpl w:val="B202A0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27B69"/>
    <w:multiLevelType w:val="hybridMultilevel"/>
    <w:tmpl w:val="E244F6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1B08F1"/>
    <w:multiLevelType w:val="hybridMultilevel"/>
    <w:tmpl w:val="DC262E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22389B"/>
    <w:multiLevelType w:val="hybridMultilevel"/>
    <w:tmpl w:val="AFE6BC0A"/>
    <w:lvl w:ilvl="0" w:tplc="6C52E4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986D8A"/>
    <w:multiLevelType w:val="hybridMultilevel"/>
    <w:tmpl w:val="497468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146E76"/>
    <w:multiLevelType w:val="hybridMultilevel"/>
    <w:tmpl w:val="235027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77AA1"/>
    <w:multiLevelType w:val="hybridMultilevel"/>
    <w:tmpl w:val="F0DA75F4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7E1478"/>
    <w:multiLevelType w:val="hybridMultilevel"/>
    <w:tmpl w:val="F5DA74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5581D"/>
    <w:multiLevelType w:val="hybridMultilevel"/>
    <w:tmpl w:val="9878CA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B03C36"/>
    <w:multiLevelType w:val="hybridMultilevel"/>
    <w:tmpl w:val="F7C4A7B0"/>
    <w:lvl w:ilvl="0" w:tplc="2FF2E11E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5"/>
  </w:num>
  <w:num w:numId="3">
    <w:abstractNumId w:val="5"/>
  </w:num>
  <w:num w:numId="4">
    <w:abstractNumId w:val="15"/>
  </w:num>
  <w:num w:numId="5">
    <w:abstractNumId w:val="7"/>
  </w:num>
  <w:num w:numId="6">
    <w:abstractNumId w:val="36"/>
  </w:num>
  <w:num w:numId="7">
    <w:abstractNumId w:val="29"/>
  </w:num>
  <w:num w:numId="8">
    <w:abstractNumId w:val="13"/>
  </w:num>
  <w:num w:numId="9">
    <w:abstractNumId w:val="12"/>
  </w:num>
  <w:num w:numId="10">
    <w:abstractNumId w:val="24"/>
  </w:num>
  <w:num w:numId="11">
    <w:abstractNumId w:val="17"/>
  </w:num>
  <w:num w:numId="12">
    <w:abstractNumId w:val="26"/>
  </w:num>
  <w:num w:numId="13">
    <w:abstractNumId w:val="22"/>
  </w:num>
  <w:num w:numId="14">
    <w:abstractNumId w:val="18"/>
  </w:num>
  <w:num w:numId="15">
    <w:abstractNumId w:val="9"/>
  </w:num>
  <w:num w:numId="16">
    <w:abstractNumId w:val="32"/>
  </w:num>
  <w:num w:numId="17">
    <w:abstractNumId w:val="8"/>
  </w:num>
  <w:num w:numId="18">
    <w:abstractNumId w:val="16"/>
  </w:num>
  <w:num w:numId="19">
    <w:abstractNumId w:val="27"/>
  </w:num>
  <w:num w:numId="20">
    <w:abstractNumId w:val="23"/>
  </w:num>
  <w:num w:numId="21">
    <w:abstractNumId w:val="30"/>
  </w:num>
  <w:num w:numId="22">
    <w:abstractNumId w:val="25"/>
  </w:num>
  <w:num w:numId="23">
    <w:abstractNumId w:val="19"/>
  </w:num>
  <w:num w:numId="24">
    <w:abstractNumId w:val="21"/>
  </w:num>
  <w:num w:numId="25">
    <w:abstractNumId w:val="33"/>
  </w:num>
  <w:num w:numId="26">
    <w:abstractNumId w:val="10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37"/>
  </w:num>
  <w:num w:numId="32">
    <w:abstractNumId w:val="11"/>
  </w:num>
  <w:num w:numId="33">
    <w:abstractNumId w:val="3"/>
  </w:num>
  <w:num w:numId="34">
    <w:abstractNumId w:val="6"/>
  </w:num>
  <w:num w:numId="35">
    <w:abstractNumId w:val="28"/>
  </w:num>
  <w:num w:numId="36">
    <w:abstractNumId w:val="34"/>
  </w:num>
  <w:num w:numId="37">
    <w:abstractNumId w:val="20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CL" w:vendorID="64" w:dllVersion="4096" w:nlCheck="1" w:checkStyle="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C32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4BC8"/>
    <w:rsid w:val="00027A92"/>
    <w:rsid w:val="000307C2"/>
    <w:rsid w:val="00030C5C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3ED7"/>
    <w:rsid w:val="00054CE0"/>
    <w:rsid w:val="000552F1"/>
    <w:rsid w:val="00060353"/>
    <w:rsid w:val="0006189C"/>
    <w:rsid w:val="0006387D"/>
    <w:rsid w:val="00067264"/>
    <w:rsid w:val="00067E55"/>
    <w:rsid w:val="00070C91"/>
    <w:rsid w:val="00074E16"/>
    <w:rsid w:val="00076C6B"/>
    <w:rsid w:val="00076E67"/>
    <w:rsid w:val="0008082A"/>
    <w:rsid w:val="000808E3"/>
    <w:rsid w:val="0008152E"/>
    <w:rsid w:val="00081C0F"/>
    <w:rsid w:val="00083363"/>
    <w:rsid w:val="00083A99"/>
    <w:rsid w:val="00083B59"/>
    <w:rsid w:val="000865EA"/>
    <w:rsid w:val="000877D6"/>
    <w:rsid w:val="00087D8C"/>
    <w:rsid w:val="000906F1"/>
    <w:rsid w:val="0009401B"/>
    <w:rsid w:val="00094F32"/>
    <w:rsid w:val="00095594"/>
    <w:rsid w:val="000A31CB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D08B0"/>
    <w:rsid w:val="000D1794"/>
    <w:rsid w:val="000D2DE8"/>
    <w:rsid w:val="000D75C9"/>
    <w:rsid w:val="000E134F"/>
    <w:rsid w:val="000E18AC"/>
    <w:rsid w:val="000E35B1"/>
    <w:rsid w:val="000E5534"/>
    <w:rsid w:val="000E620C"/>
    <w:rsid w:val="000E7FB2"/>
    <w:rsid w:val="000F6BAE"/>
    <w:rsid w:val="00100B8D"/>
    <w:rsid w:val="00110823"/>
    <w:rsid w:val="00112A0D"/>
    <w:rsid w:val="001138DD"/>
    <w:rsid w:val="001140F3"/>
    <w:rsid w:val="00116348"/>
    <w:rsid w:val="00121579"/>
    <w:rsid w:val="001277B6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634B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A183B"/>
    <w:rsid w:val="001A5760"/>
    <w:rsid w:val="001B09AD"/>
    <w:rsid w:val="001B1980"/>
    <w:rsid w:val="001B3F67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1F1869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5C15"/>
    <w:rsid w:val="00236875"/>
    <w:rsid w:val="002375EF"/>
    <w:rsid w:val="00242604"/>
    <w:rsid w:val="0024744D"/>
    <w:rsid w:val="0025027A"/>
    <w:rsid w:val="00253E38"/>
    <w:rsid w:val="0025687F"/>
    <w:rsid w:val="00257F77"/>
    <w:rsid w:val="00261955"/>
    <w:rsid w:val="00262134"/>
    <w:rsid w:val="00267ABC"/>
    <w:rsid w:val="00273690"/>
    <w:rsid w:val="00273F0D"/>
    <w:rsid w:val="0027597A"/>
    <w:rsid w:val="00276F0F"/>
    <w:rsid w:val="00277655"/>
    <w:rsid w:val="00282008"/>
    <w:rsid w:val="002859DD"/>
    <w:rsid w:val="00287AB2"/>
    <w:rsid w:val="00294CB2"/>
    <w:rsid w:val="0029596A"/>
    <w:rsid w:val="002976EA"/>
    <w:rsid w:val="002A1143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43D1"/>
    <w:rsid w:val="002C639A"/>
    <w:rsid w:val="002D2C6B"/>
    <w:rsid w:val="002D6E00"/>
    <w:rsid w:val="002D77C6"/>
    <w:rsid w:val="002D7B8A"/>
    <w:rsid w:val="002E08CD"/>
    <w:rsid w:val="002E1252"/>
    <w:rsid w:val="002E4470"/>
    <w:rsid w:val="002E5D35"/>
    <w:rsid w:val="002F3FD1"/>
    <w:rsid w:val="002F5D25"/>
    <w:rsid w:val="002F5DC7"/>
    <w:rsid w:val="00301DE1"/>
    <w:rsid w:val="003026B9"/>
    <w:rsid w:val="003027D5"/>
    <w:rsid w:val="003048C4"/>
    <w:rsid w:val="00305C6A"/>
    <w:rsid w:val="00311893"/>
    <w:rsid w:val="003126DA"/>
    <w:rsid w:val="00316785"/>
    <w:rsid w:val="00321140"/>
    <w:rsid w:val="00321E6C"/>
    <w:rsid w:val="003275FA"/>
    <w:rsid w:val="00330C31"/>
    <w:rsid w:val="00346205"/>
    <w:rsid w:val="003476BD"/>
    <w:rsid w:val="00347F4E"/>
    <w:rsid w:val="003520DD"/>
    <w:rsid w:val="0035396B"/>
    <w:rsid w:val="00353BBE"/>
    <w:rsid w:val="003603EF"/>
    <w:rsid w:val="0036064B"/>
    <w:rsid w:val="00362C4D"/>
    <w:rsid w:val="003635C5"/>
    <w:rsid w:val="003653FD"/>
    <w:rsid w:val="0037015E"/>
    <w:rsid w:val="00370507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A7805"/>
    <w:rsid w:val="003B1564"/>
    <w:rsid w:val="003B4ADD"/>
    <w:rsid w:val="003B72B3"/>
    <w:rsid w:val="003C0A2D"/>
    <w:rsid w:val="003C1529"/>
    <w:rsid w:val="003C182C"/>
    <w:rsid w:val="003C1B8B"/>
    <w:rsid w:val="003C1D2A"/>
    <w:rsid w:val="003C29B4"/>
    <w:rsid w:val="003C5182"/>
    <w:rsid w:val="003C63C9"/>
    <w:rsid w:val="003C7A33"/>
    <w:rsid w:val="003D1818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04115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C01"/>
    <w:rsid w:val="00436EC3"/>
    <w:rsid w:val="004414BA"/>
    <w:rsid w:val="0044195F"/>
    <w:rsid w:val="004450A5"/>
    <w:rsid w:val="00450313"/>
    <w:rsid w:val="004525F5"/>
    <w:rsid w:val="0045672C"/>
    <w:rsid w:val="00462064"/>
    <w:rsid w:val="00462A78"/>
    <w:rsid w:val="00467532"/>
    <w:rsid w:val="0047452B"/>
    <w:rsid w:val="0048084C"/>
    <w:rsid w:val="00481718"/>
    <w:rsid w:val="0048230D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C7A39"/>
    <w:rsid w:val="004D2752"/>
    <w:rsid w:val="004D56AC"/>
    <w:rsid w:val="004D72FC"/>
    <w:rsid w:val="004E4AC6"/>
    <w:rsid w:val="004E65E3"/>
    <w:rsid w:val="004F6070"/>
    <w:rsid w:val="004F782F"/>
    <w:rsid w:val="00503B50"/>
    <w:rsid w:val="00505684"/>
    <w:rsid w:val="00505D4D"/>
    <w:rsid w:val="0051436B"/>
    <w:rsid w:val="00517414"/>
    <w:rsid w:val="0052032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52AE"/>
    <w:rsid w:val="0054768A"/>
    <w:rsid w:val="00556132"/>
    <w:rsid w:val="0056037D"/>
    <w:rsid w:val="00561EBF"/>
    <w:rsid w:val="0056368D"/>
    <w:rsid w:val="00564EAB"/>
    <w:rsid w:val="00565B29"/>
    <w:rsid w:val="0057014A"/>
    <w:rsid w:val="005701A0"/>
    <w:rsid w:val="00571491"/>
    <w:rsid w:val="00571C24"/>
    <w:rsid w:val="00573784"/>
    <w:rsid w:val="00573E58"/>
    <w:rsid w:val="00573EEE"/>
    <w:rsid w:val="005766A0"/>
    <w:rsid w:val="0058194F"/>
    <w:rsid w:val="0059463C"/>
    <w:rsid w:val="005948A5"/>
    <w:rsid w:val="00596B55"/>
    <w:rsid w:val="00597273"/>
    <w:rsid w:val="005A2391"/>
    <w:rsid w:val="005A54D6"/>
    <w:rsid w:val="005A590F"/>
    <w:rsid w:val="005B288C"/>
    <w:rsid w:val="005C0D1F"/>
    <w:rsid w:val="005C14E1"/>
    <w:rsid w:val="005C5411"/>
    <w:rsid w:val="005C60C2"/>
    <w:rsid w:val="005C7376"/>
    <w:rsid w:val="005D039B"/>
    <w:rsid w:val="005D150A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5F79A6"/>
    <w:rsid w:val="00600779"/>
    <w:rsid w:val="0060322D"/>
    <w:rsid w:val="006033F2"/>
    <w:rsid w:val="00604032"/>
    <w:rsid w:val="00604226"/>
    <w:rsid w:val="006051E3"/>
    <w:rsid w:val="00611A73"/>
    <w:rsid w:val="00611F90"/>
    <w:rsid w:val="0061375F"/>
    <w:rsid w:val="00614609"/>
    <w:rsid w:val="00615645"/>
    <w:rsid w:val="0061671E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56862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92470"/>
    <w:rsid w:val="006A0108"/>
    <w:rsid w:val="006A6BFD"/>
    <w:rsid w:val="006A6CB4"/>
    <w:rsid w:val="006B10E7"/>
    <w:rsid w:val="006B172B"/>
    <w:rsid w:val="006B1D03"/>
    <w:rsid w:val="006B203A"/>
    <w:rsid w:val="006B4A0C"/>
    <w:rsid w:val="006C0A27"/>
    <w:rsid w:val="006C1A44"/>
    <w:rsid w:val="006C5599"/>
    <w:rsid w:val="006C758B"/>
    <w:rsid w:val="006D11EC"/>
    <w:rsid w:val="006D1979"/>
    <w:rsid w:val="006D31DE"/>
    <w:rsid w:val="006D422F"/>
    <w:rsid w:val="006D49BB"/>
    <w:rsid w:val="006D6445"/>
    <w:rsid w:val="006E0EDA"/>
    <w:rsid w:val="006E1010"/>
    <w:rsid w:val="006E6951"/>
    <w:rsid w:val="006F1331"/>
    <w:rsid w:val="006F167F"/>
    <w:rsid w:val="006F23D0"/>
    <w:rsid w:val="006F27BB"/>
    <w:rsid w:val="006F4C93"/>
    <w:rsid w:val="006F7817"/>
    <w:rsid w:val="00706690"/>
    <w:rsid w:val="00710C6A"/>
    <w:rsid w:val="0071152A"/>
    <w:rsid w:val="007120FC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25D92"/>
    <w:rsid w:val="0073562B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4253"/>
    <w:rsid w:val="00765106"/>
    <w:rsid w:val="00765369"/>
    <w:rsid w:val="00766A74"/>
    <w:rsid w:val="00772816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800318"/>
    <w:rsid w:val="00801E6D"/>
    <w:rsid w:val="00806118"/>
    <w:rsid w:val="00813F90"/>
    <w:rsid w:val="0081649E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56D3C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52D"/>
    <w:rsid w:val="008D2548"/>
    <w:rsid w:val="008D3244"/>
    <w:rsid w:val="008D58E5"/>
    <w:rsid w:val="008D72EC"/>
    <w:rsid w:val="008D7ACB"/>
    <w:rsid w:val="008E22D7"/>
    <w:rsid w:val="008E2EA8"/>
    <w:rsid w:val="008E375B"/>
    <w:rsid w:val="008E420C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C20"/>
    <w:rsid w:val="009402EE"/>
    <w:rsid w:val="00950943"/>
    <w:rsid w:val="0095457E"/>
    <w:rsid w:val="00960A40"/>
    <w:rsid w:val="0096187E"/>
    <w:rsid w:val="009621AB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5E7A"/>
    <w:rsid w:val="009A7080"/>
    <w:rsid w:val="009B007C"/>
    <w:rsid w:val="009B086C"/>
    <w:rsid w:val="009B17D9"/>
    <w:rsid w:val="009B203D"/>
    <w:rsid w:val="009B4E29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D657C"/>
    <w:rsid w:val="009E4748"/>
    <w:rsid w:val="009E4FF6"/>
    <w:rsid w:val="009E543D"/>
    <w:rsid w:val="009E5DC5"/>
    <w:rsid w:val="009E7005"/>
    <w:rsid w:val="009E7D61"/>
    <w:rsid w:val="009F0B60"/>
    <w:rsid w:val="009F1FA8"/>
    <w:rsid w:val="009F327D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1C11"/>
    <w:rsid w:val="00A23DAF"/>
    <w:rsid w:val="00A244ED"/>
    <w:rsid w:val="00A25482"/>
    <w:rsid w:val="00A26D47"/>
    <w:rsid w:val="00A32987"/>
    <w:rsid w:val="00A33125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87A7F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4607"/>
    <w:rsid w:val="00AF1371"/>
    <w:rsid w:val="00AF15FB"/>
    <w:rsid w:val="00AF4C6E"/>
    <w:rsid w:val="00AF60FB"/>
    <w:rsid w:val="00AF661D"/>
    <w:rsid w:val="00B004FC"/>
    <w:rsid w:val="00B0056C"/>
    <w:rsid w:val="00B051B1"/>
    <w:rsid w:val="00B05F79"/>
    <w:rsid w:val="00B0627C"/>
    <w:rsid w:val="00B11103"/>
    <w:rsid w:val="00B1340C"/>
    <w:rsid w:val="00B1381A"/>
    <w:rsid w:val="00B14F7B"/>
    <w:rsid w:val="00B221F1"/>
    <w:rsid w:val="00B26914"/>
    <w:rsid w:val="00B26E7C"/>
    <w:rsid w:val="00B27B14"/>
    <w:rsid w:val="00B310F7"/>
    <w:rsid w:val="00B31C9D"/>
    <w:rsid w:val="00B336B4"/>
    <w:rsid w:val="00B3510A"/>
    <w:rsid w:val="00B375A2"/>
    <w:rsid w:val="00B402BE"/>
    <w:rsid w:val="00B426E7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86A69"/>
    <w:rsid w:val="00B9099D"/>
    <w:rsid w:val="00B93FE1"/>
    <w:rsid w:val="00B9402D"/>
    <w:rsid w:val="00B96D71"/>
    <w:rsid w:val="00BA0088"/>
    <w:rsid w:val="00BA033F"/>
    <w:rsid w:val="00BA0D95"/>
    <w:rsid w:val="00BA1029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1A80"/>
    <w:rsid w:val="00BF3FA4"/>
    <w:rsid w:val="00BF4C08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7F22"/>
    <w:rsid w:val="00C43618"/>
    <w:rsid w:val="00C43C76"/>
    <w:rsid w:val="00C44AA0"/>
    <w:rsid w:val="00C45066"/>
    <w:rsid w:val="00C455B1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87623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C6A3D"/>
    <w:rsid w:val="00CC6AAE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6698"/>
    <w:rsid w:val="00D37110"/>
    <w:rsid w:val="00D371AD"/>
    <w:rsid w:val="00D42B42"/>
    <w:rsid w:val="00D459BC"/>
    <w:rsid w:val="00D47B21"/>
    <w:rsid w:val="00D47E41"/>
    <w:rsid w:val="00D52482"/>
    <w:rsid w:val="00D55F21"/>
    <w:rsid w:val="00D62D40"/>
    <w:rsid w:val="00D645F2"/>
    <w:rsid w:val="00D645FD"/>
    <w:rsid w:val="00D66871"/>
    <w:rsid w:val="00D7117D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57FA"/>
    <w:rsid w:val="00DA5992"/>
    <w:rsid w:val="00DA6DC5"/>
    <w:rsid w:val="00DA708F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39BE"/>
    <w:rsid w:val="00DF478B"/>
    <w:rsid w:val="00DF594C"/>
    <w:rsid w:val="00E009E7"/>
    <w:rsid w:val="00E0136B"/>
    <w:rsid w:val="00E01CA9"/>
    <w:rsid w:val="00E026CE"/>
    <w:rsid w:val="00E05E66"/>
    <w:rsid w:val="00E107F4"/>
    <w:rsid w:val="00E14504"/>
    <w:rsid w:val="00E14E67"/>
    <w:rsid w:val="00E14FC8"/>
    <w:rsid w:val="00E2141B"/>
    <w:rsid w:val="00E22983"/>
    <w:rsid w:val="00E3053E"/>
    <w:rsid w:val="00E30C43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99C"/>
    <w:rsid w:val="00EC3E4D"/>
    <w:rsid w:val="00ED0533"/>
    <w:rsid w:val="00ED0D3F"/>
    <w:rsid w:val="00ED3F54"/>
    <w:rsid w:val="00ED6B91"/>
    <w:rsid w:val="00EE6A90"/>
    <w:rsid w:val="00EF0E06"/>
    <w:rsid w:val="00EF300C"/>
    <w:rsid w:val="00EF3C8A"/>
    <w:rsid w:val="00EF45F9"/>
    <w:rsid w:val="00EF7A7E"/>
    <w:rsid w:val="00F01796"/>
    <w:rsid w:val="00F019EC"/>
    <w:rsid w:val="00F02213"/>
    <w:rsid w:val="00F028FB"/>
    <w:rsid w:val="00F045A7"/>
    <w:rsid w:val="00F04FAA"/>
    <w:rsid w:val="00F05724"/>
    <w:rsid w:val="00F10600"/>
    <w:rsid w:val="00F168CC"/>
    <w:rsid w:val="00F201CC"/>
    <w:rsid w:val="00F21D91"/>
    <w:rsid w:val="00F2356C"/>
    <w:rsid w:val="00F246C2"/>
    <w:rsid w:val="00F26CC1"/>
    <w:rsid w:val="00F32A38"/>
    <w:rsid w:val="00F32A44"/>
    <w:rsid w:val="00F37C07"/>
    <w:rsid w:val="00F408BE"/>
    <w:rsid w:val="00F41E39"/>
    <w:rsid w:val="00F430D1"/>
    <w:rsid w:val="00F43442"/>
    <w:rsid w:val="00F44FA5"/>
    <w:rsid w:val="00F4644A"/>
    <w:rsid w:val="00F4696F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0B62"/>
    <w:rsid w:val="00FB5122"/>
    <w:rsid w:val="00FB53A6"/>
    <w:rsid w:val="00FB5C18"/>
    <w:rsid w:val="00FB74EA"/>
    <w:rsid w:val="00FC1154"/>
    <w:rsid w:val="00FC11A4"/>
    <w:rsid w:val="00FC203E"/>
    <w:rsid w:val="00FC6FB5"/>
    <w:rsid w:val="00FD0C3F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48BA"/>
    <w:rsid w:val="00FF6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8941BD"/>
  <w15:docId w15:val="{D75EAF0A-F599-4E03-9E1A-71C5EBED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1F0"/>
    <w:rPr>
      <w:rFonts w:ascii="Times New Roman" w:eastAsia="Times New Roman" w:hAnsi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60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1"/>
    <w:qFormat/>
    <w:rsid w:val="00F46B16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uiPriority w:val="99"/>
    <w:semiHidden/>
    <w:rsid w:val="00564EAB"/>
    <w:rPr>
      <w:color w:val="808080"/>
    </w:rPr>
  </w:style>
  <w:style w:type="character" w:styleId="Hipervnculo">
    <w:name w:val="Hyperlink"/>
    <w:uiPriority w:val="99"/>
    <w:unhideWhenUsed/>
    <w:rsid w:val="00620B07"/>
    <w:rPr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6271F"/>
    <w:rPr>
      <w:color w:val="954F72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26D4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6D4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6D47"/>
    <w:rPr>
      <w:rFonts w:ascii="Times New Roman" w:eastAsia="Times New Roman" w:hAnsi="Times New Roman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6D4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6D47"/>
    <w:rPr>
      <w:rFonts w:ascii="Times New Roman" w:eastAsia="Times New Roman" w:hAnsi="Times New Roman"/>
      <w:b/>
      <w:bCs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F607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43</TotalTime>
  <Pages>1</Pages>
  <Words>169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Christian Lopez</cp:lastModifiedBy>
  <cp:revision>5</cp:revision>
  <dcterms:created xsi:type="dcterms:W3CDTF">2020-04-29T16:06:00Z</dcterms:created>
  <dcterms:modified xsi:type="dcterms:W3CDTF">2020-05-14T00:18:00Z</dcterms:modified>
</cp:coreProperties>
</file>